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5061C" w14:textId="35E5C437" w:rsidR="008D2AB8" w:rsidRPr="00591DB5" w:rsidRDefault="008D2AB8" w:rsidP="00591DB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1B84DF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692F47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EB83704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C7670">
        <w:rPr>
          <w:b/>
          <w:sz w:val="22"/>
          <w:szCs w:val="22"/>
        </w:rPr>
        <w:t>NAZWA WYKONAWCY</w:t>
      </w:r>
      <w:r w:rsidRPr="00273C76">
        <w:rPr>
          <w:sz w:val="22"/>
          <w:szCs w:val="22"/>
        </w:rPr>
        <w:t>:……………………………………………………………………..</w:t>
      </w:r>
    </w:p>
    <w:p w14:paraId="0C23757D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C7670">
        <w:rPr>
          <w:b/>
          <w:sz w:val="22"/>
          <w:szCs w:val="22"/>
        </w:rPr>
        <w:t>RODZAJ WYKONAWCY</w:t>
      </w:r>
      <w:r w:rsidRPr="00273C76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75EF881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21703A44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69780E87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DD24A5A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477B3B75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5DA4CC65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1642372E" w14:textId="77777777"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054B9630" w14:textId="77777777" w:rsidR="00AF05E6" w:rsidRPr="0022732C" w:rsidRDefault="00AF05E6" w:rsidP="00AF05E6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3FCD64F0" w14:textId="77777777" w:rsidR="00AF05E6" w:rsidRDefault="00AF05E6" w:rsidP="00AF05E6">
      <w:pPr>
        <w:spacing w:line="360" w:lineRule="auto"/>
      </w:pPr>
      <w:r>
        <w:t>Do: Nazwa i siedziba Zamawiającego:</w:t>
      </w:r>
    </w:p>
    <w:p w14:paraId="45A61930" w14:textId="77777777" w:rsidR="00AF05E6" w:rsidRPr="006F3579" w:rsidRDefault="00AF05E6" w:rsidP="00AF05E6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102123A7" w14:textId="77777777" w:rsidR="00AF05E6" w:rsidRPr="006F3579" w:rsidRDefault="00AF05E6" w:rsidP="00AF05E6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62616FA5" w14:textId="77777777" w:rsidR="00AF05E6" w:rsidRDefault="00AF05E6" w:rsidP="00AF05E6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14:paraId="4F04ECB3" w14:textId="77777777" w:rsidR="00AF05E6" w:rsidRDefault="00AF05E6" w:rsidP="00AF05E6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14:paraId="0AF96E1D" w14:textId="77777777" w:rsidR="00AF05E6" w:rsidRDefault="00AF05E6" w:rsidP="00AF05E6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14:paraId="1E021545" w14:textId="77777777" w:rsidR="008D2AB8" w:rsidRDefault="008D2AB8" w:rsidP="008D2AB8">
      <w:pPr>
        <w:ind w:firstLine="3969"/>
        <w:rPr>
          <w:b/>
        </w:rPr>
      </w:pPr>
    </w:p>
    <w:p w14:paraId="50F6BD86" w14:textId="6E580B86" w:rsidR="008D2AB8" w:rsidRPr="0098568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985682">
        <w:rPr>
          <w:sz w:val="22"/>
          <w:szCs w:val="22"/>
        </w:rPr>
        <w:t xml:space="preserve">Przystępując do postępowania o udzielenie zamówienia publicznego, którego przedmiotem jest </w:t>
      </w:r>
      <w:r w:rsidR="00EC0999" w:rsidRPr="00985682">
        <w:rPr>
          <w:b/>
          <w:bCs/>
          <w:iCs/>
          <w:color w:val="000000"/>
          <w:sz w:val="22"/>
          <w:szCs w:val="22"/>
          <w:lang w:val="x-none" w:eastAsia="x-none"/>
        </w:rPr>
        <w:t xml:space="preserve">Dostawa laptopów dla </w:t>
      </w:r>
      <w:proofErr w:type="spellStart"/>
      <w:r w:rsidR="00EC0999" w:rsidRPr="00985682">
        <w:rPr>
          <w:b/>
          <w:bCs/>
          <w:iCs/>
          <w:color w:val="000000"/>
          <w:sz w:val="22"/>
          <w:szCs w:val="22"/>
          <w:lang w:val="x-none" w:eastAsia="x-none"/>
        </w:rPr>
        <w:t>WIMiR</w:t>
      </w:r>
      <w:proofErr w:type="spellEnd"/>
      <w:r w:rsidR="00EC0999" w:rsidRPr="00985682">
        <w:rPr>
          <w:b/>
          <w:bCs/>
          <w:iCs/>
          <w:color w:val="000000"/>
          <w:sz w:val="22"/>
          <w:szCs w:val="22"/>
          <w:lang w:val="x-none" w:eastAsia="x-none"/>
        </w:rPr>
        <w:t>- 10szt- KC-zp.272-7</w:t>
      </w:r>
      <w:r w:rsidR="00EC0999" w:rsidRPr="00985682">
        <w:rPr>
          <w:b/>
          <w:bCs/>
          <w:iCs/>
          <w:color w:val="000000"/>
          <w:sz w:val="22"/>
          <w:szCs w:val="22"/>
          <w:lang w:eastAsia="x-none"/>
        </w:rPr>
        <w:t>30</w:t>
      </w:r>
      <w:r w:rsidR="00EC0999" w:rsidRPr="00985682">
        <w:rPr>
          <w:b/>
          <w:bCs/>
          <w:iCs/>
          <w:color w:val="000000"/>
          <w:sz w:val="22"/>
          <w:szCs w:val="22"/>
          <w:lang w:val="x-none" w:eastAsia="x-none"/>
        </w:rPr>
        <w:t>/23</w:t>
      </w:r>
      <w:r w:rsidRPr="00985682">
        <w:rPr>
          <w:b/>
          <w:sz w:val="22"/>
          <w:szCs w:val="22"/>
        </w:rPr>
        <w:t xml:space="preserve">, </w:t>
      </w:r>
      <w:r w:rsidRPr="0098568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4D1A622" w14:textId="77777777" w:rsidR="008D2AB8" w:rsidRPr="0098568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44AD0DB" w14:textId="15C4A250" w:rsidR="00591DB5" w:rsidRPr="00985682" w:rsidRDefault="00591DB5" w:rsidP="00591DB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85682">
        <w:rPr>
          <w:b/>
          <w:sz w:val="22"/>
          <w:szCs w:val="22"/>
        </w:rPr>
        <w:t xml:space="preserve">Cena netto za całość zamówienia tj. 10 </w:t>
      </w:r>
      <w:proofErr w:type="spellStart"/>
      <w:r w:rsidRPr="00985682">
        <w:rPr>
          <w:b/>
          <w:sz w:val="22"/>
          <w:szCs w:val="22"/>
        </w:rPr>
        <w:t>szt</w:t>
      </w:r>
      <w:proofErr w:type="spellEnd"/>
      <w:r w:rsidRPr="00985682">
        <w:rPr>
          <w:b/>
          <w:sz w:val="22"/>
          <w:szCs w:val="22"/>
        </w:rPr>
        <w:t xml:space="preserve"> laptopów: ....................... PLN</w:t>
      </w:r>
    </w:p>
    <w:p w14:paraId="353B296A" w14:textId="77777777" w:rsidR="00591DB5" w:rsidRPr="00985682" w:rsidRDefault="00591DB5" w:rsidP="00591DB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9B0A8C4" w14:textId="324D1AFE" w:rsidR="00591DB5" w:rsidRPr="00985682" w:rsidRDefault="00591DB5" w:rsidP="00591DB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85682">
        <w:rPr>
          <w:b/>
          <w:sz w:val="22"/>
          <w:szCs w:val="22"/>
        </w:rPr>
        <w:t>Cena brutto za całość zamówienia tj. 10 szt. laptopów: ..................... PLN</w:t>
      </w:r>
    </w:p>
    <w:p w14:paraId="49473833" w14:textId="77777777" w:rsidR="00591DB5" w:rsidRPr="00985682" w:rsidRDefault="00591DB5" w:rsidP="00591DB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C43E3EE" w14:textId="77777777" w:rsidR="00591DB5" w:rsidRPr="00985682" w:rsidRDefault="00591DB5" w:rsidP="00591DB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85682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38BEE69" w14:textId="77777777" w:rsidR="00591DB5" w:rsidRPr="00985682" w:rsidRDefault="00591DB5" w:rsidP="00591DB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A4620E4" w14:textId="77777777" w:rsidR="00591DB5" w:rsidRPr="00985682" w:rsidRDefault="00591DB5" w:rsidP="00591DB5">
      <w:pPr>
        <w:pStyle w:val="Tekstpodstawowy"/>
        <w:rPr>
          <w:sz w:val="22"/>
          <w:szCs w:val="22"/>
        </w:rPr>
      </w:pPr>
      <w:r w:rsidRPr="00985682">
        <w:rPr>
          <w:sz w:val="22"/>
          <w:szCs w:val="22"/>
        </w:rPr>
        <w:t>Powyższa cena zawiera podatek VAT w wysokości .......... % tj. ……………………. PLN</w:t>
      </w:r>
    </w:p>
    <w:p w14:paraId="3F689023" w14:textId="77777777" w:rsidR="00591DB5" w:rsidRPr="00985682" w:rsidRDefault="00591DB5" w:rsidP="00591DB5">
      <w:pPr>
        <w:pStyle w:val="Tekstpodstawowy"/>
        <w:rPr>
          <w:sz w:val="22"/>
          <w:szCs w:val="22"/>
        </w:rPr>
      </w:pPr>
      <w:r w:rsidRPr="00985682">
        <w:rPr>
          <w:sz w:val="22"/>
          <w:szCs w:val="22"/>
        </w:rPr>
        <w:t>w tym:</w:t>
      </w:r>
    </w:p>
    <w:p w14:paraId="296E693B" w14:textId="6B1FA6C8" w:rsidR="00591DB5" w:rsidRPr="00985682" w:rsidRDefault="00591DB5" w:rsidP="00591DB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85682">
        <w:rPr>
          <w:b/>
          <w:sz w:val="22"/>
          <w:szCs w:val="22"/>
        </w:rPr>
        <w:t>Cena netto za 1 szt. laptopa: ............................................................... PLN</w:t>
      </w:r>
    </w:p>
    <w:p w14:paraId="0BC7C019" w14:textId="77777777" w:rsidR="00591DB5" w:rsidRPr="00985682" w:rsidRDefault="00591DB5" w:rsidP="00591DB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213363" w14:textId="18754C6B" w:rsidR="00591DB5" w:rsidRPr="00985682" w:rsidRDefault="00591DB5" w:rsidP="00591DB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85682">
        <w:rPr>
          <w:b/>
          <w:sz w:val="22"/>
          <w:szCs w:val="22"/>
        </w:rPr>
        <w:t>Cena brutto za 1 szt. laptopa: …......................................................... PLN</w:t>
      </w:r>
    </w:p>
    <w:p w14:paraId="59BD0832" w14:textId="77777777" w:rsidR="00591DB5" w:rsidRPr="00985682" w:rsidRDefault="00591DB5" w:rsidP="00591DB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3F05EF3" w14:textId="77777777" w:rsidR="00591DB5" w:rsidRPr="00985682" w:rsidRDefault="00591DB5" w:rsidP="00591DB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85682">
        <w:rPr>
          <w:sz w:val="22"/>
          <w:szCs w:val="22"/>
        </w:rPr>
        <w:t>Słownie brutto: …....................................................................................................................</w:t>
      </w:r>
    </w:p>
    <w:p w14:paraId="7777629F" w14:textId="77777777" w:rsidR="00591DB5" w:rsidRPr="00985682" w:rsidRDefault="00591DB5" w:rsidP="00591DB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A0F5F81" w14:textId="77777777" w:rsidR="00591DB5" w:rsidRPr="00985682" w:rsidRDefault="00591DB5" w:rsidP="00591DB5">
      <w:pPr>
        <w:pStyle w:val="Tekstpodstawowy"/>
        <w:rPr>
          <w:sz w:val="22"/>
          <w:szCs w:val="22"/>
        </w:rPr>
      </w:pPr>
      <w:r w:rsidRPr="00985682">
        <w:rPr>
          <w:sz w:val="22"/>
          <w:szCs w:val="22"/>
        </w:rPr>
        <w:t>Powyższa cena zawiera podatek VAT w wysokości …....... % tj. ……………………. PLN</w:t>
      </w:r>
    </w:p>
    <w:p w14:paraId="7ACFA782" w14:textId="77777777" w:rsidR="00591DB5" w:rsidRPr="00985682" w:rsidRDefault="00591DB5" w:rsidP="00591DB5">
      <w:pPr>
        <w:pStyle w:val="Tekstpodstawowy"/>
        <w:rPr>
          <w:sz w:val="22"/>
          <w:szCs w:val="22"/>
        </w:rPr>
      </w:pPr>
      <w:r w:rsidRPr="00985682">
        <w:rPr>
          <w:sz w:val="22"/>
          <w:szCs w:val="22"/>
        </w:rPr>
        <w:t>Producent, model zaoferowanego sprzętu tj.:</w:t>
      </w:r>
    </w:p>
    <w:p w14:paraId="392E6570" w14:textId="609AC45B" w:rsidR="00591DB5" w:rsidRPr="00985682" w:rsidRDefault="00591DB5" w:rsidP="00591DB5">
      <w:pPr>
        <w:pStyle w:val="Tekstpodstawowy"/>
        <w:rPr>
          <w:sz w:val="22"/>
          <w:szCs w:val="22"/>
        </w:rPr>
      </w:pPr>
      <w:r w:rsidRPr="00985682">
        <w:rPr>
          <w:sz w:val="22"/>
          <w:szCs w:val="22"/>
        </w:rPr>
        <w:t>………………………………………………………………………………………………….</w:t>
      </w:r>
    </w:p>
    <w:p w14:paraId="4B4BF20D" w14:textId="0E99908B" w:rsidR="00FE545C" w:rsidRDefault="00FE545C" w:rsidP="008D2AB8">
      <w:pPr>
        <w:pStyle w:val="Tekstpodstawowy"/>
      </w:pPr>
    </w:p>
    <w:p w14:paraId="51F579C0" w14:textId="3E340DC6" w:rsidR="0003577A" w:rsidRPr="00985682" w:rsidRDefault="008D2AB8" w:rsidP="00591DB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85682">
        <w:rPr>
          <w:b/>
          <w:sz w:val="22"/>
          <w:szCs w:val="22"/>
        </w:rPr>
        <w:lastRenderedPageBreak/>
        <w:t xml:space="preserve">Termin realizacji umowy: </w:t>
      </w:r>
      <w:r w:rsidRPr="00985682">
        <w:rPr>
          <w:sz w:val="22"/>
          <w:szCs w:val="22"/>
          <w:u w:val="single"/>
        </w:rPr>
        <w:t>……</w:t>
      </w:r>
      <w:r w:rsidR="00AF05E6" w:rsidRPr="00985682">
        <w:rPr>
          <w:sz w:val="22"/>
          <w:szCs w:val="22"/>
          <w:u w:val="single"/>
        </w:rPr>
        <w:t xml:space="preserve"> </w:t>
      </w:r>
      <w:r w:rsidR="003C7670" w:rsidRPr="00985682">
        <w:rPr>
          <w:sz w:val="22"/>
          <w:szCs w:val="22"/>
          <w:u w:val="single"/>
        </w:rPr>
        <w:t xml:space="preserve"> </w:t>
      </w:r>
      <w:r w:rsidR="00AF05E6" w:rsidRPr="00985682">
        <w:rPr>
          <w:sz w:val="22"/>
          <w:szCs w:val="22"/>
          <w:u w:val="single"/>
        </w:rPr>
        <w:t>dni</w:t>
      </w:r>
      <w:r w:rsidR="00AF05E6" w:rsidRPr="00985682">
        <w:rPr>
          <w:sz w:val="22"/>
          <w:szCs w:val="22"/>
        </w:rPr>
        <w:t xml:space="preserve"> od daty podpisania umowy (</w:t>
      </w:r>
      <w:r w:rsidRPr="00985682">
        <w:rPr>
          <w:i/>
          <w:sz w:val="22"/>
          <w:szCs w:val="22"/>
          <w:highlight w:val="yellow"/>
        </w:rPr>
        <w:t>kryterium oceny ofert)</w:t>
      </w:r>
    </w:p>
    <w:p w14:paraId="231D4B7D" w14:textId="56729C8D" w:rsidR="00591DB5" w:rsidRPr="00985682" w:rsidRDefault="00985682" w:rsidP="00AF05E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985682">
        <w:rPr>
          <w:b/>
          <w:sz w:val="22"/>
          <w:szCs w:val="22"/>
        </w:rPr>
        <w:t>Okres udzielonej gwarancji wynosi:…………….miesięcy*</w:t>
      </w:r>
    </w:p>
    <w:p w14:paraId="65C020BA" w14:textId="4322F93C" w:rsidR="00985682" w:rsidRPr="00985682" w:rsidRDefault="00985682" w:rsidP="00AF05E6">
      <w:pPr>
        <w:tabs>
          <w:tab w:val="left" w:pos="426"/>
        </w:tabs>
        <w:spacing w:after="120"/>
        <w:jc w:val="both"/>
        <w:rPr>
          <w:bCs/>
          <w:sz w:val="22"/>
          <w:szCs w:val="22"/>
        </w:rPr>
      </w:pPr>
      <w:r w:rsidRPr="00985682">
        <w:rPr>
          <w:bCs/>
          <w:sz w:val="22"/>
          <w:szCs w:val="22"/>
        </w:rPr>
        <w:t>*) w przypadku niewpisania terminu gwarancji Zamawiający przyjmie minimalny okres gwarancji.</w:t>
      </w:r>
    </w:p>
    <w:p w14:paraId="514C9078" w14:textId="328B3FDA" w:rsidR="00AF05E6" w:rsidRPr="00985682" w:rsidRDefault="00AF05E6" w:rsidP="00AF05E6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985682">
        <w:rPr>
          <w:b/>
          <w:sz w:val="22"/>
          <w:szCs w:val="22"/>
        </w:rPr>
        <w:t>Termin płatności</w:t>
      </w:r>
      <w:r w:rsidRPr="00985682">
        <w:rPr>
          <w:sz w:val="22"/>
          <w:szCs w:val="22"/>
        </w:rPr>
        <w:t>: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14F1DA5" w14:textId="77777777" w:rsidR="0003577A" w:rsidRPr="00985682" w:rsidRDefault="0003577A" w:rsidP="00AF05E6">
      <w:pPr>
        <w:tabs>
          <w:tab w:val="left" w:pos="5040"/>
        </w:tabs>
        <w:rPr>
          <w:b/>
          <w:sz w:val="22"/>
          <w:szCs w:val="22"/>
          <w:u w:val="single"/>
        </w:rPr>
      </w:pPr>
    </w:p>
    <w:p w14:paraId="69742524" w14:textId="54D8DD6D" w:rsidR="0003577A" w:rsidRPr="00985682" w:rsidRDefault="0003577A" w:rsidP="00985682">
      <w:pPr>
        <w:rPr>
          <w:b/>
          <w:sz w:val="22"/>
          <w:szCs w:val="22"/>
        </w:rPr>
      </w:pPr>
      <w:r w:rsidRPr="00985682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7C1D529" w14:textId="77777777" w:rsidR="00AF05E6" w:rsidRPr="00985682" w:rsidRDefault="00AF05E6" w:rsidP="00AF05E6">
      <w:pPr>
        <w:tabs>
          <w:tab w:val="left" w:pos="5040"/>
        </w:tabs>
        <w:rPr>
          <w:b/>
          <w:sz w:val="22"/>
          <w:szCs w:val="22"/>
          <w:u w:val="single"/>
        </w:rPr>
      </w:pPr>
      <w:r w:rsidRPr="00985682">
        <w:rPr>
          <w:b/>
          <w:sz w:val="22"/>
          <w:szCs w:val="22"/>
          <w:u w:val="single"/>
        </w:rPr>
        <w:t>Jednocześnie oświadczamy, że:</w:t>
      </w:r>
    </w:p>
    <w:p w14:paraId="521B3BC4" w14:textId="77777777" w:rsidR="00AF05E6" w:rsidRPr="00985682" w:rsidRDefault="00AF05E6" w:rsidP="00AF05E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8568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9D0BF0B" w14:textId="77777777" w:rsidR="00AF05E6" w:rsidRPr="00985682" w:rsidRDefault="00AF05E6" w:rsidP="00AF05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8568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98568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985682">
        <w:rPr>
          <w:color w:val="000000"/>
          <w:sz w:val="22"/>
          <w:szCs w:val="22"/>
        </w:rPr>
        <w:t xml:space="preserve"> i nie wnosimy do nich żadnych zastrzeżeń.</w:t>
      </w:r>
    </w:p>
    <w:p w14:paraId="583DF7F7" w14:textId="77777777" w:rsidR="00AF05E6" w:rsidRPr="00985682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 w:rsidRPr="00985682">
        <w:rPr>
          <w:sz w:val="22"/>
          <w:szCs w:val="22"/>
        </w:rPr>
        <w:t>Oświadczam, że wypełniłem obowiązki informacyjne przewidziane w art. 13 lub art. 14 RODO</w:t>
      </w:r>
      <w:r w:rsidR="0003577A" w:rsidRPr="00985682">
        <w:rPr>
          <w:sz w:val="22"/>
          <w:szCs w:val="22"/>
          <w:vertAlign w:val="superscript"/>
        </w:rPr>
        <w:t>1</w:t>
      </w:r>
      <w:r w:rsidRPr="0098568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03577A" w:rsidRPr="00985682">
        <w:rPr>
          <w:sz w:val="22"/>
          <w:szCs w:val="22"/>
          <w:vertAlign w:val="superscript"/>
        </w:rPr>
        <w:t>2</w:t>
      </w:r>
      <w:r w:rsidRPr="00985682">
        <w:rPr>
          <w:sz w:val="22"/>
          <w:szCs w:val="22"/>
        </w:rPr>
        <w:t xml:space="preserve"> </w:t>
      </w:r>
    </w:p>
    <w:p w14:paraId="5C5E9905" w14:textId="77777777" w:rsidR="00AF05E6" w:rsidRPr="00985682" w:rsidRDefault="0003577A" w:rsidP="00AF05E6">
      <w:pPr>
        <w:ind w:left="360"/>
        <w:jc w:val="both"/>
        <w:rPr>
          <w:i/>
          <w:sz w:val="22"/>
          <w:szCs w:val="22"/>
        </w:rPr>
      </w:pPr>
      <w:r w:rsidRPr="00985682">
        <w:rPr>
          <w:i/>
          <w:sz w:val="22"/>
          <w:szCs w:val="22"/>
          <w:vertAlign w:val="superscript"/>
        </w:rPr>
        <w:t>1</w:t>
      </w:r>
      <w:r w:rsidR="00AF05E6" w:rsidRPr="00985682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2129F0" w14:textId="77777777" w:rsidR="00AF05E6" w:rsidRPr="00985682" w:rsidRDefault="0003577A" w:rsidP="00AF05E6">
      <w:pPr>
        <w:ind w:left="360"/>
        <w:jc w:val="both"/>
        <w:rPr>
          <w:i/>
          <w:sz w:val="22"/>
          <w:szCs w:val="22"/>
        </w:rPr>
      </w:pPr>
      <w:r w:rsidRPr="00985682">
        <w:rPr>
          <w:i/>
          <w:sz w:val="22"/>
          <w:szCs w:val="22"/>
          <w:vertAlign w:val="superscript"/>
        </w:rPr>
        <w:t>2</w:t>
      </w:r>
      <w:r w:rsidR="00AF05E6" w:rsidRPr="00985682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529CD9" w14:textId="77777777" w:rsidR="00AF05E6" w:rsidRPr="00985682" w:rsidRDefault="00AF05E6" w:rsidP="00AF05E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85682">
        <w:rPr>
          <w:sz w:val="22"/>
          <w:szCs w:val="22"/>
        </w:rPr>
        <w:t>Oświadczam/y, że zamierzam/y /nie zamierzam/y</w:t>
      </w:r>
      <w:r w:rsidR="0003577A" w:rsidRPr="00985682">
        <w:rPr>
          <w:sz w:val="22"/>
          <w:szCs w:val="22"/>
        </w:rPr>
        <w:t>*</w:t>
      </w:r>
      <w:r w:rsidRPr="00985682">
        <w:rPr>
          <w:sz w:val="22"/>
          <w:szCs w:val="22"/>
        </w:rPr>
        <w:t xml:space="preserve"> powierzyć realizację następujących części zamówienia podwykonawcom*</w:t>
      </w:r>
      <w:r w:rsidR="0003577A" w:rsidRPr="00985682">
        <w:rPr>
          <w:sz w:val="22"/>
          <w:szCs w:val="22"/>
        </w:rPr>
        <w:t>*</w:t>
      </w:r>
      <w:r w:rsidRPr="00985682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05E6" w:rsidRPr="00985682" w14:paraId="12BE6D54" w14:textId="77777777" w:rsidTr="005623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827AB" w14:textId="77777777" w:rsidR="00AF05E6" w:rsidRPr="00985682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8568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6A842" w14:textId="77777777" w:rsidR="00AF05E6" w:rsidRPr="00985682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85682">
              <w:rPr>
                <w:sz w:val="22"/>
                <w:szCs w:val="22"/>
              </w:rPr>
              <w:t xml:space="preserve">Opis części zamówienia, którą wykonawca </w:t>
            </w:r>
          </w:p>
          <w:p w14:paraId="50A1BD59" w14:textId="77777777" w:rsidR="00AF05E6" w:rsidRPr="00985682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8568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9E336" w14:textId="77777777" w:rsidR="00AF05E6" w:rsidRPr="00985682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85682">
              <w:rPr>
                <w:sz w:val="22"/>
                <w:szCs w:val="22"/>
              </w:rPr>
              <w:t>Nazwa podwykonawcy</w:t>
            </w:r>
            <w:r w:rsidRPr="00985682">
              <w:rPr>
                <w:sz w:val="22"/>
                <w:szCs w:val="22"/>
              </w:rPr>
              <w:br/>
              <w:t>(o ile jest znana)</w:t>
            </w:r>
          </w:p>
        </w:tc>
      </w:tr>
      <w:tr w:rsidR="00AF05E6" w:rsidRPr="00985682" w14:paraId="79C55833" w14:textId="77777777" w:rsidTr="005623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4F9C5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ED4A1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00B10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F05E6" w:rsidRPr="00985682" w14:paraId="7976F0E7" w14:textId="77777777" w:rsidTr="005623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5923E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815C8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8A1E1" w14:textId="77777777" w:rsidR="00AF05E6" w:rsidRPr="00985682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304C8A6" w14:textId="77777777" w:rsidR="0003577A" w:rsidRPr="00985682" w:rsidRDefault="0003577A" w:rsidP="0003577A">
      <w:pPr>
        <w:ind w:left="360"/>
        <w:jc w:val="both"/>
        <w:rPr>
          <w:sz w:val="22"/>
          <w:szCs w:val="22"/>
        </w:rPr>
      </w:pPr>
    </w:p>
    <w:p w14:paraId="49927686" w14:textId="77777777" w:rsidR="00AF05E6" w:rsidRPr="00985682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 w:rsidRPr="00985682">
        <w:rPr>
          <w:sz w:val="22"/>
          <w:szCs w:val="22"/>
        </w:rPr>
        <w:t>Upoważnionymi do reprezentowania naszej firmy są następujące osoby:</w:t>
      </w:r>
    </w:p>
    <w:p w14:paraId="12D9D3F1" w14:textId="77777777" w:rsidR="00AF05E6" w:rsidRPr="00985682" w:rsidRDefault="00AF05E6" w:rsidP="00AF05E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98568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  <w:r w:rsidRPr="00985682">
        <w:rPr>
          <w:rFonts w:ascii="Times New Roman" w:hAnsi="Times New Roman" w:cs="Times New Roman"/>
          <w:sz w:val="22"/>
          <w:szCs w:val="22"/>
        </w:rPr>
        <w:tab/>
      </w:r>
    </w:p>
    <w:p w14:paraId="49A46F2F" w14:textId="77777777" w:rsidR="00AF05E6" w:rsidRPr="00985682" w:rsidRDefault="00AF05E6" w:rsidP="00AF05E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44A457A" w14:textId="77777777" w:rsidR="00AF05E6" w:rsidRPr="00985682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856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85682">
        <w:rPr>
          <w:sz w:val="22"/>
          <w:szCs w:val="22"/>
        </w:rPr>
        <w:tab/>
      </w:r>
      <w:r w:rsidRPr="00985682">
        <w:rPr>
          <w:sz w:val="22"/>
          <w:szCs w:val="22"/>
        </w:rPr>
        <w:tab/>
        <w:t xml:space="preserve"> </w:t>
      </w:r>
    </w:p>
    <w:p w14:paraId="70582645" w14:textId="77777777" w:rsidR="00AF05E6" w:rsidRPr="00985682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0C113D1" w14:textId="77777777" w:rsidR="00AF05E6" w:rsidRPr="00985682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856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85682">
        <w:rPr>
          <w:sz w:val="22"/>
          <w:szCs w:val="22"/>
        </w:rPr>
        <w:tab/>
      </w:r>
      <w:r w:rsidRPr="00985682">
        <w:rPr>
          <w:sz w:val="22"/>
          <w:szCs w:val="22"/>
        </w:rPr>
        <w:tab/>
        <w:t xml:space="preserve"> </w:t>
      </w:r>
    </w:p>
    <w:p w14:paraId="0A21D806" w14:textId="77777777" w:rsidR="00AF05E6" w:rsidRPr="00985682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F692044" w14:textId="77777777" w:rsidR="00AF05E6" w:rsidRPr="00985682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 w:rsidRPr="00985682">
        <w:rPr>
          <w:sz w:val="22"/>
          <w:szCs w:val="22"/>
        </w:rPr>
        <w:t>upoważnienie dla powyżej wskazanych osób wynika z następującego (</w:t>
      </w:r>
      <w:proofErr w:type="spellStart"/>
      <w:r w:rsidRPr="00985682">
        <w:rPr>
          <w:sz w:val="22"/>
          <w:szCs w:val="22"/>
        </w:rPr>
        <w:t>ych</w:t>
      </w:r>
      <w:proofErr w:type="spellEnd"/>
      <w:r w:rsidRPr="00985682">
        <w:rPr>
          <w:sz w:val="22"/>
          <w:szCs w:val="22"/>
        </w:rPr>
        <w:t>) dokumentu(ów)</w:t>
      </w:r>
    </w:p>
    <w:p w14:paraId="0F07BDFD" w14:textId="77777777" w:rsidR="00AF05E6" w:rsidRPr="00985682" w:rsidRDefault="00AF05E6" w:rsidP="00AF05E6">
      <w:pPr>
        <w:jc w:val="both"/>
        <w:rPr>
          <w:sz w:val="22"/>
          <w:szCs w:val="22"/>
        </w:rPr>
      </w:pPr>
      <w:r w:rsidRPr="0098568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D8D994" w14:textId="77777777" w:rsidR="0003577A" w:rsidRPr="00985682" w:rsidRDefault="0003577A" w:rsidP="00AF05E6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5B588910" w14:textId="263AF56A" w:rsidR="0003577A" w:rsidRPr="00985682" w:rsidRDefault="0003577A" w:rsidP="00985682">
      <w:pPr>
        <w:tabs>
          <w:tab w:val="left" w:pos="540"/>
          <w:tab w:val="left" w:pos="780"/>
        </w:tabs>
        <w:suppressAutoHyphens/>
        <w:jc w:val="both"/>
        <w:rPr>
          <w:i/>
          <w:color w:val="FF0000"/>
          <w:sz w:val="22"/>
          <w:szCs w:val="22"/>
          <w:lang w:eastAsia="zh-CN"/>
        </w:rPr>
      </w:pPr>
      <w:r w:rsidRPr="00985682">
        <w:rPr>
          <w:b/>
          <w:i/>
          <w:color w:val="FF0000"/>
          <w:sz w:val="22"/>
          <w:szCs w:val="22"/>
          <w:lang w:eastAsia="zh-CN"/>
        </w:rPr>
        <w:t>Formularz</w:t>
      </w:r>
      <w:r w:rsidR="00AF05E6" w:rsidRPr="00985682">
        <w:rPr>
          <w:b/>
          <w:i/>
          <w:color w:val="FF0000"/>
          <w:sz w:val="22"/>
          <w:szCs w:val="22"/>
          <w:lang w:eastAsia="zh-CN"/>
        </w:rPr>
        <w:t xml:space="preserve"> </w:t>
      </w:r>
      <w:r w:rsidRPr="00985682">
        <w:rPr>
          <w:b/>
          <w:i/>
          <w:color w:val="FF0000"/>
          <w:sz w:val="22"/>
          <w:szCs w:val="22"/>
          <w:lang w:eastAsia="zh-CN"/>
        </w:rPr>
        <w:t>należy sporządzić w postaci elektronicznej i podpisać kwalifikowanym podpisem elektronicznym.</w:t>
      </w:r>
      <w:r w:rsidR="00AF05E6" w:rsidRPr="00985682">
        <w:rPr>
          <w:i/>
          <w:color w:val="FF0000"/>
          <w:sz w:val="22"/>
          <w:szCs w:val="22"/>
          <w:lang w:eastAsia="zh-CN"/>
        </w:rPr>
        <w:t>.</w:t>
      </w:r>
    </w:p>
    <w:p w14:paraId="6E8F1475" w14:textId="77777777" w:rsidR="0003577A" w:rsidRPr="00985682" w:rsidRDefault="0003577A" w:rsidP="0003577A">
      <w:pPr>
        <w:rPr>
          <w:i/>
          <w:sz w:val="22"/>
          <w:szCs w:val="22"/>
        </w:rPr>
      </w:pPr>
      <w:r w:rsidRPr="00985682">
        <w:rPr>
          <w:i/>
          <w:sz w:val="22"/>
          <w:szCs w:val="22"/>
        </w:rPr>
        <w:t>*niewłaściwe skreślić</w:t>
      </w:r>
    </w:p>
    <w:p w14:paraId="5A30C600" w14:textId="5738F92A" w:rsidR="00FE545C" w:rsidRPr="00985682" w:rsidRDefault="0003577A" w:rsidP="00985682">
      <w:pPr>
        <w:rPr>
          <w:i/>
          <w:sz w:val="22"/>
          <w:szCs w:val="22"/>
        </w:rPr>
      </w:pPr>
      <w:r w:rsidRPr="00985682">
        <w:rPr>
          <w:i/>
          <w:sz w:val="22"/>
          <w:szCs w:val="22"/>
        </w:rPr>
        <w:t>**jeżeli dotyczy</w:t>
      </w:r>
    </w:p>
    <w:sectPr w:rsidR="00FE545C" w:rsidRPr="00985682" w:rsidSect="00722A4F">
      <w:footerReference w:type="default" r:id="rId8"/>
      <w:pgSz w:w="11906" w:h="16838"/>
      <w:pgMar w:top="56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8A9D7" w14:textId="77777777" w:rsidR="000A2E61" w:rsidRDefault="000A2E61">
      <w:r>
        <w:separator/>
      </w:r>
    </w:p>
  </w:endnote>
  <w:endnote w:type="continuationSeparator" w:id="0">
    <w:p w14:paraId="558414CE" w14:textId="77777777" w:rsidR="000A2E61" w:rsidRDefault="000A2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8A8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E87CF" w14:textId="77777777" w:rsidR="000A2E61" w:rsidRDefault="000A2E61">
      <w:r>
        <w:separator/>
      </w:r>
    </w:p>
  </w:footnote>
  <w:footnote w:type="continuationSeparator" w:id="0">
    <w:p w14:paraId="2E6F8F42" w14:textId="77777777" w:rsidR="000A2E61" w:rsidRDefault="000A2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4127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4255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2646">
    <w:abstractNumId w:val="0"/>
  </w:num>
  <w:num w:numId="4" w16cid:durableId="366956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BD"/>
    <w:rsid w:val="00012286"/>
    <w:rsid w:val="0003577A"/>
    <w:rsid w:val="000704FC"/>
    <w:rsid w:val="00071CCC"/>
    <w:rsid w:val="000A2E61"/>
    <w:rsid w:val="000B731D"/>
    <w:rsid w:val="000D6134"/>
    <w:rsid w:val="000E09C7"/>
    <w:rsid w:val="000F6589"/>
    <w:rsid w:val="00106636"/>
    <w:rsid w:val="00116EC6"/>
    <w:rsid w:val="00135ABD"/>
    <w:rsid w:val="001801DD"/>
    <w:rsid w:val="001977C3"/>
    <w:rsid w:val="001D4612"/>
    <w:rsid w:val="00207E98"/>
    <w:rsid w:val="002723B0"/>
    <w:rsid w:val="00315A4A"/>
    <w:rsid w:val="00367C90"/>
    <w:rsid w:val="003C7670"/>
    <w:rsid w:val="004B7300"/>
    <w:rsid w:val="004C6753"/>
    <w:rsid w:val="00565A68"/>
    <w:rsid w:val="00591DB5"/>
    <w:rsid w:val="00595C87"/>
    <w:rsid w:val="005C2693"/>
    <w:rsid w:val="005D2C65"/>
    <w:rsid w:val="005E6D94"/>
    <w:rsid w:val="0063384F"/>
    <w:rsid w:val="00643C6F"/>
    <w:rsid w:val="00646202"/>
    <w:rsid w:val="0065290F"/>
    <w:rsid w:val="006815F6"/>
    <w:rsid w:val="00722A4F"/>
    <w:rsid w:val="007748F0"/>
    <w:rsid w:val="007A2B90"/>
    <w:rsid w:val="007A4321"/>
    <w:rsid w:val="00833933"/>
    <w:rsid w:val="00853083"/>
    <w:rsid w:val="008B2F0C"/>
    <w:rsid w:val="008B4928"/>
    <w:rsid w:val="008D2AB8"/>
    <w:rsid w:val="008F1C66"/>
    <w:rsid w:val="00970FE4"/>
    <w:rsid w:val="00985682"/>
    <w:rsid w:val="0098570C"/>
    <w:rsid w:val="00A0022B"/>
    <w:rsid w:val="00A346FE"/>
    <w:rsid w:val="00A47B4D"/>
    <w:rsid w:val="00A83018"/>
    <w:rsid w:val="00AC347B"/>
    <w:rsid w:val="00AF05E6"/>
    <w:rsid w:val="00B66FA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999"/>
    <w:rsid w:val="00EC0BEA"/>
    <w:rsid w:val="00ED564A"/>
    <w:rsid w:val="00EE41AB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E64BD9"/>
  <w15:chartTrackingRefBased/>
  <w15:docId w15:val="{537FA560-3F96-492D-951A-78E94D42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A71CB-B797-46E9-B8D3-644B0B7BA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Lucyna Śliwa-Naporowska</cp:lastModifiedBy>
  <cp:revision>4</cp:revision>
  <cp:lastPrinted>2023-12-01T08:14:00Z</cp:lastPrinted>
  <dcterms:created xsi:type="dcterms:W3CDTF">2023-12-01T14:08:00Z</dcterms:created>
  <dcterms:modified xsi:type="dcterms:W3CDTF">2023-12-04T10:59:00Z</dcterms:modified>
</cp:coreProperties>
</file>