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AB98" w14:textId="2BE68CDD" w:rsidR="00FB7F50" w:rsidRPr="002245BE" w:rsidRDefault="00B438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38E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07810">
        <w:rPr>
          <w:sz w:val="22"/>
          <w:szCs w:val="22"/>
        </w:rPr>
        <w:t>2023-12-08</w:t>
      </w:r>
    </w:p>
    <w:p w14:paraId="7AA7DB85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49D7F78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92FE5B3" w14:textId="77777777" w:rsidR="002032C0" w:rsidRPr="002032C0" w:rsidRDefault="002032C0" w:rsidP="002032C0">
      <w:r w:rsidRPr="002032C0">
        <w:t>ul. Prądnicka 35-37</w:t>
      </w:r>
    </w:p>
    <w:p w14:paraId="3D8BEC54" w14:textId="77777777" w:rsidR="002032C0" w:rsidRPr="002032C0" w:rsidRDefault="002032C0" w:rsidP="002032C0">
      <w:r w:rsidRPr="002032C0">
        <w:t>31-202 Kraków</w:t>
      </w:r>
    </w:p>
    <w:p w14:paraId="3BF6265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2A7B1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438EE" w:rsidRPr="00607F9B" w14:paraId="4EC6B457" w14:textId="77777777" w:rsidTr="00085744">
        <w:trPr>
          <w:trHeight w:val="638"/>
        </w:trPr>
        <w:tc>
          <w:tcPr>
            <w:tcW w:w="959" w:type="dxa"/>
            <w:shd w:val="clear" w:color="auto" w:fill="auto"/>
          </w:tcPr>
          <w:p w14:paraId="11C07813" w14:textId="77777777" w:rsidR="00B438EE" w:rsidRPr="00607F9B" w:rsidRDefault="00B438EE" w:rsidP="000857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CB213C" w14:textId="3F2EB7B7" w:rsidR="00B438EE" w:rsidRPr="00607F9B" w:rsidRDefault="00B438EE" w:rsidP="000857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38EE">
              <w:rPr>
                <w:sz w:val="22"/>
                <w:szCs w:val="22"/>
              </w:rPr>
              <w:t>podstawowy</w:t>
            </w:r>
            <w:r w:rsidR="001405D0">
              <w:rPr>
                <w:sz w:val="22"/>
                <w:szCs w:val="22"/>
              </w:rPr>
              <w:t>m</w:t>
            </w:r>
            <w:r w:rsidRPr="00B438EE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38EE">
              <w:rPr>
                <w:b/>
                <w:bCs/>
                <w:sz w:val="22"/>
                <w:szCs w:val="22"/>
              </w:rPr>
              <w:t>Zakup i dostawa materiałów do sterylizacji: rękawy papierowo - foliowe i testy skuteczności sterylizacji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38EE">
              <w:rPr>
                <w:b/>
                <w:sz w:val="22"/>
                <w:szCs w:val="22"/>
              </w:rPr>
              <w:t>ZP/49/2023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015AA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438EE" w14:paraId="3FF4FF91" w14:textId="77777777" w:rsidTr="00085744">
        <w:trPr>
          <w:cantSplit/>
        </w:trPr>
        <w:tc>
          <w:tcPr>
            <w:tcW w:w="9072" w:type="dxa"/>
          </w:tcPr>
          <w:p w14:paraId="2EB2814B" w14:textId="77777777" w:rsidR="003F70C1" w:rsidRPr="003F70C1" w:rsidRDefault="003F70C1" w:rsidP="003F70C1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3F70C1">
              <w:rPr>
                <w:b/>
                <w:bCs/>
                <w:sz w:val="22"/>
                <w:szCs w:val="22"/>
              </w:rPr>
              <w:t>Konsorcjum firm: Citonet-Kraków Sp. z o.o. (Lider), Toruńskie Zakłady Materiałów Opatrunkowych S.A. (Członek)</w:t>
            </w:r>
          </w:p>
          <w:p w14:paraId="0F0CB365" w14:textId="029EF032" w:rsidR="00B438EE" w:rsidRPr="009F0E5C" w:rsidRDefault="003F70C1" w:rsidP="0008574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438EE" w:rsidRPr="00B438EE">
              <w:rPr>
                <w:bCs/>
                <w:sz w:val="22"/>
                <w:szCs w:val="22"/>
              </w:rPr>
              <w:t>Żółkiewskiego</w:t>
            </w:r>
            <w:r w:rsidR="00B438EE" w:rsidRPr="009F0E5C">
              <w:rPr>
                <w:bCs/>
                <w:sz w:val="22"/>
                <w:szCs w:val="22"/>
              </w:rPr>
              <w:t xml:space="preserve"> </w:t>
            </w:r>
            <w:r w:rsidR="00B438EE" w:rsidRPr="00B438EE">
              <w:rPr>
                <w:bCs/>
                <w:sz w:val="22"/>
                <w:szCs w:val="22"/>
              </w:rPr>
              <w:t>20/26</w:t>
            </w:r>
            <w:r w:rsidR="00B438EE">
              <w:rPr>
                <w:bCs/>
                <w:sz w:val="22"/>
                <w:szCs w:val="22"/>
              </w:rPr>
              <w:t xml:space="preserve"> </w:t>
            </w:r>
          </w:p>
          <w:p w14:paraId="754AE4BB" w14:textId="77777777" w:rsidR="00B438EE" w:rsidRPr="009F0E5C" w:rsidRDefault="00B438EE" w:rsidP="00085744">
            <w:pPr>
              <w:jc w:val="both"/>
              <w:rPr>
                <w:bCs/>
                <w:sz w:val="22"/>
                <w:szCs w:val="22"/>
              </w:rPr>
            </w:pPr>
            <w:r w:rsidRPr="00B438EE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38EE">
              <w:rPr>
                <w:bCs/>
                <w:sz w:val="22"/>
                <w:szCs w:val="22"/>
              </w:rPr>
              <w:t>Toruń</w:t>
            </w:r>
          </w:p>
          <w:p w14:paraId="5535DF3B" w14:textId="77777777" w:rsidR="00B438EE" w:rsidRDefault="00B438EE" w:rsidP="000857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C1B9AC" w14:textId="77777777" w:rsidR="00B438EE" w:rsidRPr="00211A34" w:rsidRDefault="00B438EE" w:rsidP="000857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438E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38EE">
              <w:rPr>
                <w:sz w:val="22"/>
                <w:szCs w:val="22"/>
              </w:rPr>
              <w:t>Pakiet 1 - Rękawy papierowo - foliowe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8FCA9CA" w14:textId="77777777" w:rsidR="00B438EE" w:rsidRPr="00D26ED6" w:rsidRDefault="00B438EE" w:rsidP="0008574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0A8DF6" w14:textId="77777777" w:rsidR="00B438EE" w:rsidRDefault="00B438EE" w:rsidP="0008574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438EE">
              <w:t>Jedyna złożona oferta, spełniająca wymagania SWZ.</w:t>
            </w:r>
          </w:p>
        </w:tc>
      </w:tr>
      <w:tr w:rsidR="00B438EE" w14:paraId="483469D4" w14:textId="77777777" w:rsidTr="00085744">
        <w:trPr>
          <w:cantSplit/>
        </w:trPr>
        <w:tc>
          <w:tcPr>
            <w:tcW w:w="9072" w:type="dxa"/>
          </w:tcPr>
          <w:p w14:paraId="34FD386A" w14:textId="77777777" w:rsidR="00B438EE" w:rsidRPr="00D26ED6" w:rsidRDefault="00B438EE" w:rsidP="0008574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438EE">
              <w:rPr>
                <w:b/>
                <w:sz w:val="22"/>
                <w:szCs w:val="22"/>
              </w:rPr>
              <w:t>INFORMER MED Sp. z o.o.</w:t>
            </w:r>
          </w:p>
          <w:p w14:paraId="716A1312" w14:textId="3980EF63" w:rsidR="00B438EE" w:rsidRPr="009F0E5C" w:rsidRDefault="003F70C1" w:rsidP="0008574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438EE" w:rsidRPr="00B438EE">
              <w:rPr>
                <w:bCs/>
                <w:sz w:val="22"/>
                <w:szCs w:val="22"/>
              </w:rPr>
              <w:t>Winogrady</w:t>
            </w:r>
            <w:r w:rsidR="00B438EE" w:rsidRPr="009F0E5C">
              <w:rPr>
                <w:bCs/>
                <w:sz w:val="22"/>
                <w:szCs w:val="22"/>
              </w:rPr>
              <w:t xml:space="preserve"> </w:t>
            </w:r>
            <w:r w:rsidR="00B438EE" w:rsidRPr="00B438EE">
              <w:rPr>
                <w:bCs/>
                <w:sz w:val="22"/>
                <w:szCs w:val="22"/>
              </w:rPr>
              <w:t>118</w:t>
            </w:r>
            <w:r w:rsidR="00B438EE">
              <w:rPr>
                <w:bCs/>
                <w:sz w:val="22"/>
                <w:szCs w:val="22"/>
              </w:rPr>
              <w:t xml:space="preserve"> </w:t>
            </w:r>
          </w:p>
          <w:p w14:paraId="0D6A8E35" w14:textId="77777777" w:rsidR="00B438EE" w:rsidRPr="009F0E5C" w:rsidRDefault="00B438EE" w:rsidP="00085744">
            <w:pPr>
              <w:jc w:val="both"/>
              <w:rPr>
                <w:bCs/>
                <w:sz w:val="22"/>
                <w:szCs w:val="22"/>
              </w:rPr>
            </w:pPr>
            <w:r w:rsidRPr="00B438EE">
              <w:rPr>
                <w:bCs/>
                <w:sz w:val="22"/>
                <w:szCs w:val="22"/>
              </w:rPr>
              <w:t>61-626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38EE">
              <w:rPr>
                <w:bCs/>
                <w:sz w:val="22"/>
                <w:szCs w:val="22"/>
              </w:rPr>
              <w:t>Poznań</w:t>
            </w:r>
          </w:p>
          <w:p w14:paraId="4BDE33B0" w14:textId="77777777" w:rsidR="00B438EE" w:rsidRDefault="00B438EE" w:rsidP="000857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71B5C4" w14:textId="77777777" w:rsidR="00B438EE" w:rsidRPr="00211A34" w:rsidRDefault="00B438EE" w:rsidP="0008574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438E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438EE">
              <w:rPr>
                <w:sz w:val="22"/>
                <w:szCs w:val="22"/>
              </w:rPr>
              <w:t>Pakiet 2 - Testy skuteczności sterylizacji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356D6F9" w14:textId="77777777" w:rsidR="00B438EE" w:rsidRPr="00D26ED6" w:rsidRDefault="00B438EE" w:rsidP="0008574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820631" w14:textId="77777777" w:rsidR="00B438EE" w:rsidRDefault="00B438EE" w:rsidP="0008574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438EE">
              <w:t>Najkorzystniejsza oferta spełniająca wymagania SWZ.</w:t>
            </w:r>
          </w:p>
        </w:tc>
      </w:tr>
    </w:tbl>
    <w:p w14:paraId="1DCCD6A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5459E94A" w14:textId="77777777" w:rsidTr="0057114B">
        <w:tc>
          <w:tcPr>
            <w:tcW w:w="2169" w:type="dxa"/>
            <w:shd w:val="clear" w:color="auto" w:fill="F3F3F3"/>
            <w:vAlign w:val="center"/>
          </w:tcPr>
          <w:p w14:paraId="5653F9C5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6EA1D561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5183C9C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47E07B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9E294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B438EE" w:rsidRPr="00834EF4" w14:paraId="66F971F7" w14:textId="77777777" w:rsidTr="00085744">
        <w:tc>
          <w:tcPr>
            <w:tcW w:w="2169" w:type="dxa"/>
            <w:shd w:val="clear" w:color="auto" w:fill="auto"/>
          </w:tcPr>
          <w:p w14:paraId="1857AF46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438EE">
              <w:rPr>
                <w:sz w:val="20"/>
                <w:szCs w:val="20"/>
              </w:rPr>
              <w:t>Pakiet 1 - Rękawy papierowo - foliowe</w:t>
            </w:r>
          </w:p>
        </w:tc>
        <w:tc>
          <w:tcPr>
            <w:tcW w:w="2793" w:type="dxa"/>
            <w:shd w:val="clear" w:color="auto" w:fill="auto"/>
          </w:tcPr>
          <w:p w14:paraId="226C8A39" w14:textId="77777777" w:rsidR="003F70C1" w:rsidRPr="003F70C1" w:rsidRDefault="003F70C1" w:rsidP="003F70C1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3F70C1">
              <w:rPr>
                <w:b/>
                <w:bCs/>
                <w:sz w:val="20"/>
                <w:szCs w:val="20"/>
              </w:rPr>
              <w:t>Konsorcjum firm: Citonet-Kraków Sp. z o.o. (Lider), Toruńskie Zakłady Materiałów Opatrunkowych S.A. (Członek)</w:t>
            </w:r>
          </w:p>
          <w:p w14:paraId="51F4BCD8" w14:textId="1A1411D5" w:rsidR="00B438EE" w:rsidRPr="00211A34" w:rsidRDefault="003F70C1" w:rsidP="000857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438EE" w:rsidRPr="00B438EE">
              <w:rPr>
                <w:sz w:val="20"/>
                <w:szCs w:val="20"/>
              </w:rPr>
              <w:t>Żółkiewskiego</w:t>
            </w:r>
            <w:r w:rsidR="00B438EE" w:rsidRPr="00211A34">
              <w:rPr>
                <w:sz w:val="20"/>
                <w:szCs w:val="20"/>
              </w:rPr>
              <w:t xml:space="preserve"> </w:t>
            </w:r>
            <w:r w:rsidR="00B438EE" w:rsidRPr="00B438EE">
              <w:rPr>
                <w:sz w:val="20"/>
                <w:szCs w:val="20"/>
              </w:rPr>
              <w:t>20/26</w:t>
            </w:r>
          </w:p>
          <w:p w14:paraId="3AE97B78" w14:textId="77777777" w:rsidR="00B438EE" w:rsidRDefault="00B438EE" w:rsidP="00085744">
            <w:pPr>
              <w:spacing w:after="40"/>
              <w:rPr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38EE">
              <w:rPr>
                <w:sz w:val="20"/>
                <w:szCs w:val="20"/>
              </w:rPr>
              <w:t>Toruń</w:t>
            </w:r>
          </w:p>
          <w:p w14:paraId="34FD8582" w14:textId="58FE9D68" w:rsidR="003F70C1" w:rsidRPr="00211A34" w:rsidRDefault="003F70C1" w:rsidP="00085744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7CF79A4C" w14:textId="77777777" w:rsidR="00B438EE" w:rsidRPr="00B438EE" w:rsidRDefault="00B438EE" w:rsidP="00085744">
            <w:pPr>
              <w:spacing w:before="40" w:after="40"/>
              <w:rPr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1 - Cena - 450.00</w:t>
            </w:r>
          </w:p>
          <w:p w14:paraId="41E76027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608C76" w14:textId="77777777" w:rsidR="00B438EE" w:rsidRPr="00211A34" w:rsidRDefault="00B438EE" w:rsidP="00085744">
            <w:pPr>
              <w:jc w:val="center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 xml:space="preserve">  500,00</w:t>
            </w:r>
          </w:p>
        </w:tc>
      </w:tr>
      <w:tr w:rsidR="00B438EE" w:rsidRPr="00834EF4" w14:paraId="6403B478" w14:textId="77777777" w:rsidTr="00085744">
        <w:tc>
          <w:tcPr>
            <w:tcW w:w="2169" w:type="dxa"/>
            <w:shd w:val="clear" w:color="auto" w:fill="auto"/>
          </w:tcPr>
          <w:p w14:paraId="0A960E8A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438EE">
              <w:rPr>
                <w:sz w:val="20"/>
                <w:szCs w:val="20"/>
              </w:rPr>
              <w:t>Pakiet 2 - Testy skuteczności sterylizacji</w:t>
            </w:r>
          </w:p>
        </w:tc>
        <w:tc>
          <w:tcPr>
            <w:tcW w:w="2793" w:type="dxa"/>
            <w:shd w:val="clear" w:color="auto" w:fill="auto"/>
          </w:tcPr>
          <w:p w14:paraId="39B876A3" w14:textId="77777777" w:rsidR="00B438EE" w:rsidRPr="00211A34" w:rsidRDefault="00B438EE" w:rsidP="0008574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438EE">
              <w:rPr>
                <w:b/>
                <w:bCs/>
                <w:sz w:val="20"/>
                <w:szCs w:val="20"/>
              </w:rPr>
              <w:t>Krajowe Towarzystwo Gospodarcze SEMIGAT S.A.</w:t>
            </w:r>
          </w:p>
          <w:p w14:paraId="74AC0F06" w14:textId="43A36689" w:rsidR="00B438EE" w:rsidRPr="00211A34" w:rsidRDefault="003F70C1" w:rsidP="000857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438EE" w:rsidRPr="00B438EE">
              <w:rPr>
                <w:sz w:val="20"/>
                <w:szCs w:val="20"/>
              </w:rPr>
              <w:t>Ratuszowa</w:t>
            </w:r>
            <w:r w:rsidR="00B438EE" w:rsidRPr="00211A34">
              <w:rPr>
                <w:sz w:val="20"/>
                <w:szCs w:val="20"/>
              </w:rPr>
              <w:t xml:space="preserve"> </w:t>
            </w:r>
            <w:r w:rsidR="00B438EE" w:rsidRPr="00B438EE">
              <w:rPr>
                <w:sz w:val="20"/>
                <w:szCs w:val="20"/>
              </w:rPr>
              <w:t>11/318</w:t>
            </w:r>
          </w:p>
          <w:p w14:paraId="07C941C9" w14:textId="77777777" w:rsidR="00B438EE" w:rsidRPr="00211A34" w:rsidRDefault="00B438EE" w:rsidP="00085744">
            <w:pPr>
              <w:spacing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03-450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38EE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EED5F03" w14:textId="77777777" w:rsidR="00B438EE" w:rsidRPr="00B438EE" w:rsidRDefault="00B438EE" w:rsidP="00085744">
            <w:pPr>
              <w:spacing w:before="40" w:after="40"/>
              <w:rPr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1 - Cena - 421.25</w:t>
            </w:r>
          </w:p>
          <w:p w14:paraId="0362C944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CFDAA4" w14:textId="77777777" w:rsidR="00B438EE" w:rsidRPr="00211A34" w:rsidRDefault="00B438EE" w:rsidP="00085744">
            <w:pPr>
              <w:jc w:val="center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 xml:space="preserve">  471,25</w:t>
            </w:r>
          </w:p>
        </w:tc>
      </w:tr>
      <w:tr w:rsidR="00B438EE" w:rsidRPr="00834EF4" w14:paraId="12CC11B9" w14:textId="77777777" w:rsidTr="00085744">
        <w:tc>
          <w:tcPr>
            <w:tcW w:w="2169" w:type="dxa"/>
            <w:shd w:val="clear" w:color="auto" w:fill="auto"/>
          </w:tcPr>
          <w:p w14:paraId="7D2F5933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438EE">
              <w:rPr>
                <w:sz w:val="20"/>
                <w:szCs w:val="20"/>
              </w:rPr>
              <w:t>Pakiet 2 - Testy skuteczności sterylizacji</w:t>
            </w:r>
          </w:p>
        </w:tc>
        <w:tc>
          <w:tcPr>
            <w:tcW w:w="2793" w:type="dxa"/>
            <w:shd w:val="clear" w:color="auto" w:fill="auto"/>
          </w:tcPr>
          <w:p w14:paraId="1C7DF22A" w14:textId="77777777" w:rsidR="00B438EE" w:rsidRPr="00211A34" w:rsidRDefault="00B438EE" w:rsidP="0008574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438EE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26BFF9D2" w14:textId="412F91C2" w:rsidR="00B438EE" w:rsidRPr="00211A34" w:rsidRDefault="00B438EE" w:rsidP="00085744">
            <w:pPr>
              <w:rPr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38EE">
              <w:rPr>
                <w:sz w:val="20"/>
                <w:szCs w:val="20"/>
              </w:rPr>
              <w:t>39</w:t>
            </w:r>
          </w:p>
          <w:p w14:paraId="2DDFA87C" w14:textId="77777777" w:rsidR="00B438EE" w:rsidRPr="00211A34" w:rsidRDefault="00B438EE" w:rsidP="00085744">
            <w:pPr>
              <w:spacing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38EE">
              <w:rPr>
                <w:sz w:val="20"/>
                <w:szCs w:val="20"/>
              </w:rPr>
              <w:t>Raszyn</w:t>
            </w:r>
          </w:p>
        </w:tc>
        <w:tc>
          <w:tcPr>
            <w:tcW w:w="2551" w:type="dxa"/>
            <w:shd w:val="clear" w:color="auto" w:fill="auto"/>
          </w:tcPr>
          <w:p w14:paraId="784F638D" w14:textId="77777777" w:rsidR="00B438EE" w:rsidRPr="00B438EE" w:rsidRDefault="00B438EE" w:rsidP="00085744">
            <w:pPr>
              <w:spacing w:before="40" w:after="40"/>
              <w:rPr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1 - Cena - 177.20</w:t>
            </w:r>
          </w:p>
          <w:p w14:paraId="18AB1581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64C44F" w14:textId="77777777" w:rsidR="00B438EE" w:rsidRPr="00211A34" w:rsidRDefault="00B438EE" w:rsidP="00085744">
            <w:pPr>
              <w:jc w:val="center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 xml:space="preserve">  227,20</w:t>
            </w:r>
          </w:p>
        </w:tc>
      </w:tr>
      <w:tr w:rsidR="00B438EE" w:rsidRPr="00834EF4" w14:paraId="5A4DDAE9" w14:textId="77777777" w:rsidTr="00085744">
        <w:tc>
          <w:tcPr>
            <w:tcW w:w="2169" w:type="dxa"/>
            <w:shd w:val="clear" w:color="auto" w:fill="auto"/>
          </w:tcPr>
          <w:p w14:paraId="39D0A5F9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438EE">
              <w:rPr>
                <w:sz w:val="20"/>
                <w:szCs w:val="20"/>
              </w:rPr>
              <w:t>Pakiet 2 - Testy skuteczności sterylizacji</w:t>
            </w:r>
          </w:p>
        </w:tc>
        <w:tc>
          <w:tcPr>
            <w:tcW w:w="2793" w:type="dxa"/>
            <w:shd w:val="clear" w:color="auto" w:fill="auto"/>
          </w:tcPr>
          <w:p w14:paraId="147C0B0A" w14:textId="77777777" w:rsidR="00B438EE" w:rsidRPr="00211A34" w:rsidRDefault="00B438EE" w:rsidP="0008574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438EE">
              <w:rPr>
                <w:b/>
                <w:bCs/>
                <w:sz w:val="20"/>
                <w:szCs w:val="20"/>
              </w:rPr>
              <w:t>STERIMED SP. Z O.O.</w:t>
            </w:r>
          </w:p>
          <w:p w14:paraId="75C04058" w14:textId="4CE7E072" w:rsidR="00B438EE" w:rsidRPr="00211A34" w:rsidRDefault="003F70C1" w:rsidP="000857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Sokólska</w:t>
            </w:r>
          </w:p>
          <w:p w14:paraId="6B715545" w14:textId="694839C6" w:rsidR="00B438EE" w:rsidRPr="00211A34" w:rsidRDefault="00B438EE" w:rsidP="00085744">
            <w:pPr>
              <w:spacing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05-</w:t>
            </w:r>
            <w:r w:rsidR="003F70C1">
              <w:rPr>
                <w:sz w:val="20"/>
                <w:szCs w:val="20"/>
              </w:rPr>
              <w:t>304 Stanisławów</w:t>
            </w:r>
          </w:p>
        </w:tc>
        <w:tc>
          <w:tcPr>
            <w:tcW w:w="2551" w:type="dxa"/>
            <w:shd w:val="clear" w:color="auto" w:fill="auto"/>
          </w:tcPr>
          <w:p w14:paraId="75E12815" w14:textId="77777777" w:rsidR="00B438EE" w:rsidRPr="00B438EE" w:rsidRDefault="00B438EE" w:rsidP="00085744">
            <w:pPr>
              <w:spacing w:before="40" w:after="40"/>
              <w:rPr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1 - Cena - 0.00</w:t>
            </w:r>
          </w:p>
          <w:p w14:paraId="59CB9CBF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2 - Okres gwarancji/Termin ważności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49339C" w14:textId="77777777" w:rsidR="00B438EE" w:rsidRPr="00211A34" w:rsidRDefault="00B438EE" w:rsidP="00085744">
            <w:pPr>
              <w:jc w:val="center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 xml:space="preserve">  0,00</w:t>
            </w:r>
          </w:p>
        </w:tc>
      </w:tr>
      <w:tr w:rsidR="00B438EE" w:rsidRPr="00834EF4" w14:paraId="61B32CEF" w14:textId="77777777" w:rsidTr="00085744">
        <w:tc>
          <w:tcPr>
            <w:tcW w:w="2169" w:type="dxa"/>
            <w:shd w:val="clear" w:color="auto" w:fill="auto"/>
          </w:tcPr>
          <w:p w14:paraId="77D40491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438EE">
              <w:rPr>
                <w:sz w:val="20"/>
                <w:szCs w:val="20"/>
              </w:rPr>
              <w:t>Pakiet 2 - Testy skuteczności sterylizacji</w:t>
            </w:r>
          </w:p>
        </w:tc>
        <w:tc>
          <w:tcPr>
            <w:tcW w:w="2793" w:type="dxa"/>
            <w:shd w:val="clear" w:color="auto" w:fill="auto"/>
          </w:tcPr>
          <w:p w14:paraId="1BC02C68" w14:textId="77777777" w:rsidR="00B438EE" w:rsidRPr="00211A34" w:rsidRDefault="00B438EE" w:rsidP="0008574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438EE">
              <w:rPr>
                <w:b/>
                <w:bCs/>
                <w:sz w:val="20"/>
                <w:szCs w:val="20"/>
              </w:rPr>
              <w:t>INFORMER MED Sp. z o.o.</w:t>
            </w:r>
          </w:p>
          <w:p w14:paraId="367463D4" w14:textId="3184395D" w:rsidR="00B438EE" w:rsidRPr="00211A34" w:rsidRDefault="003F70C1" w:rsidP="000857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438EE" w:rsidRPr="00B438EE">
              <w:rPr>
                <w:sz w:val="20"/>
                <w:szCs w:val="20"/>
              </w:rPr>
              <w:t>Winogrady</w:t>
            </w:r>
            <w:r w:rsidR="00B438EE" w:rsidRPr="00211A34">
              <w:rPr>
                <w:sz w:val="20"/>
                <w:szCs w:val="20"/>
              </w:rPr>
              <w:t xml:space="preserve"> </w:t>
            </w:r>
            <w:r w:rsidR="00B438EE" w:rsidRPr="00B438EE">
              <w:rPr>
                <w:sz w:val="20"/>
                <w:szCs w:val="20"/>
              </w:rPr>
              <w:t>118</w:t>
            </w:r>
          </w:p>
          <w:p w14:paraId="2A2691E3" w14:textId="77777777" w:rsidR="00B438EE" w:rsidRPr="00211A34" w:rsidRDefault="00B438EE" w:rsidP="00085744">
            <w:pPr>
              <w:spacing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438EE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24B76B16" w14:textId="77777777" w:rsidR="00B438EE" w:rsidRPr="00B438EE" w:rsidRDefault="00B438EE" w:rsidP="00085744">
            <w:pPr>
              <w:spacing w:before="40" w:after="40"/>
              <w:rPr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1 - Cena - 450.00</w:t>
            </w:r>
          </w:p>
          <w:p w14:paraId="2B93F89F" w14:textId="77777777" w:rsidR="00B438EE" w:rsidRPr="00211A34" w:rsidRDefault="00B438EE" w:rsidP="0008574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B5A621" w14:textId="77777777" w:rsidR="00B438EE" w:rsidRPr="00211A34" w:rsidRDefault="00B438EE" w:rsidP="00085744">
            <w:pPr>
              <w:jc w:val="center"/>
              <w:rPr>
                <w:color w:val="000000"/>
                <w:sz w:val="20"/>
                <w:szCs w:val="20"/>
              </w:rPr>
            </w:pPr>
            <w:r w:rsidRPr="00B438EE">
              <w:rPr>
                <w:sz w:val="20"/>
                <w:szCs w:val="20"/>
              </w:rPr>
              <w:t xml:space="preserve">  500,00</w:t>
            </w:r>
          </w:p>
        </w:tc>
      </w:tr>
    </w:tbl>
    <w:p w14:paraId="31CFAAB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5867D" w14:textId="77777777" w:rsidR="00D26722" w:rsidRDefault="00D26722">
      <w:r>
        <w:separator/>
      </w:r>
    </w:p>
  </w:endnote>
  <w:endnote w:type="continuationSeparator" w:id="0">
    <w:p w14:paraId="6CCDDCE3" w14:textId="77777777" w:rsidR="00D26722" w:rsidRDefault="00D26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B728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42ED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85B1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0746A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AA8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CD6FB" w14:textId="77777777" w:rsidR="00D26722" w:rsidRDefault="00D26722">
      <w:r>
        <w:separator/>
      </w:r>
    </w:p>
  </w:footnote>
  <w:footnote w:type="continuationSeparator" w:id="0">
    <w:p w14:paraId="62BF9656" w14:textId="77777777" w:rsidR="00D26722" w:rsidRDefault="00D26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5E8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A16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7819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6722"/>
    <w:rsid w:val="00007810"/>
    <w:rsid w:val="00022322"/>
    <w:rsid w:val="00042497"/>
    <w:rsid w:val="000C1E6F"/>
    <w:rsid w:val="000E4E56"/>
    <w:rsid w:val="001405D0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3F70C1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38EE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722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64FAC6"/>
  <w15:chartTrackingRefBased/>
  <w15:docId w15:val="{A11490B2-47EB-44B0-B293-CD22E814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346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2023-12-04T13:59:00Z</dcterms:created>
  <dcterms:modified xsi:type="dcterms:W3CDTF">2023-12-08T08:21:00Z</dcterms:modified>
</cp:coreProperties>
</file>