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25B41">
        <w:rPr>
          <w:b/>
          <w:bCs/>
          <w:sz w:val="20"/>
          <w:szCs w:val="20"/>
        </w:rPr>
        <w:t>NAZWA WYKONAWCY</w:t>
      </w:r>
      <w:r w:rsidRPr="00825B41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825B41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25B41">
        <w:rPr>
          <w:b/>
          <w:bCs/>
          <w:sz w:val="20"/>
          <w:szCs w:val="20"/>
        </w:rPr>
        <w:t>RODZAJ WYKONAWCY</w:t>
      </w:r>
      <w:r w:rsidRPr="00825B41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25B41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25B41">
        <w:rPr>
          <w:sz w:val="20"/>
          <w:szCs w:val="20"/>
        </w:rPr>
        <w:t>WOJEWÓDZTWO …………………………….....</w:t>
      </w:r>
    </w:p>
    <w:p w14:paraId="754AE8A9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25B41">
        <w:rPr>
          <w:sz w:val="20"/>
          <w:szCs w:val="20"/>
          <w:lang w:val="de-DE"/>
        </w:rPr>
        <w:t>TEL.</w:t>
      </w:r>
      <w:r w:rsidRPr="00825B41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25B41">
        <w:rPr>
          <w:sz w:val="20"/>
          <w:szCs w:val="20"/>
          <w:lang w:val="de-DE"/>
        </w:rPr>
        <w:t xml:space="preserve">FAX </w:t>
      </w:r>
      <w:r w:rsidRPr="00825B41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25B4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825B41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25B41">
        <w:rPr>
          <w:sz w:val="20"/>
          <w:szCs w:val="20"/>
          <w:lang w:val="de-DE"/>
        </w:rPr>
        <w:t xml:space="preserve">NIP…………………………………. </w:t>
      </w:r>
      <w:r w:rsidRPr="00825B41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825B41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60D6C0BE" w:rsidR="005D2404" w:rsidRPr="00712EC8" w:rsidRDefault="008D2AB8" w:rsidP="00AB7D71">
      <w:pPr>
        <w:jc w:val="both"/>
        <w:rPr>
          <w:b/>
          <w:bCs/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2525D6" w:rsidRPr="002525D6">
        <w:rPr>
          <w:b/>
          <w:bCs/>
          <w:sz w:val="22"/>
          <w:szCs w:val="20"/>
        </w:rPr>
        <w:t>świadczenie usług cateringowych dla AGH -– KC-zp.272-</w:t>
      </w:r>
      <w:r w:rsidR="00825B41">
        <w:rPr>
          <w:b/>
          <w:bCs/>
          <w:sz w:val="22"/>
          <w:szCs w:val="20"/>
        </w:rPr>
        <w:t>746/23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14:paraId="219558B6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739C0F04" w14:textId="7A2D723A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1</w:t>
            </w:r>
          </w:p>
        </w:tc>
      </w:tr>
      <w:tr w:rsidR="00D16E34" w14:paraId="6C6FF247" w14:textId="77777777" w:rsidTr="00C97600">
        <w:trPr>
          <w:trHeight w:val="521"/>
        </w:trPr>
        <w:tc>
          <w:tcPr>
            <w:tcW w:w="5098" w:type="dxa"/>
          </w:tcPr>
          <w:p w14:paraId="797902E6" w14:textId="7FA4B8F8" w:rsidR="00D16E34" w:rsidRDefault="00CF5B35" w:rsidP="004206FB">
            <w:pPr>
              <w:widowControl w:val="0"/>
              <w:rPr>
                <w:b/>
              </w:rPr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157155EF" w14:textId="77777777" w:rsidR="00D16E34" w:rsidRDefault="00D16E34" w:rsidP="004206FB">
            <w:pPr>
              <w:widowControl w:val="0"/>
            </w:pPr>
          </w:p>
          <w:p w14:paraId="32712804" w14:textId="5BECF1D2" w:rsidR="00D16E34" w:rsidRDefault="00D16E34" w:rsidP="004206FB">
            <w:pPr>
              <w:widowControl w:val="0"/>
              <w:rPr>
                <w:b/>
              </w:rPr>
            </w:pPr>
            <w:r>
              <w:t>……………………………….……….  PLN</w:t>
            </w:r>
          </w:p>
        </w:tc>
      </w:tr>
      <w:tr w:rsidR="00D16E34" w14:paraId="393B9CE9" w14:textId="77777777" w:rsidTr="00C97600">
        <w:trPr>
          <w:trHeight w:val="253"/>
        </w:trPr>
        <w:tc>
          <w:tcPr>
            <w:tcW w:w="5098" w:type="dxa"/>
          </w:tcPr>
          <w:p w14:paraId="1DAE73EC" w14:textId="3B2FCFD7" w:rsidR="00D16E34" w:rsidRDefault="00D16E34" w:rsidP="004206FB">
            <w:pPr>
              <w:widowControl w:val="0"/>
              <w:rPr>
                <w:b/>
              </w:rPr>
            </w:pPr>
            <w:r>
              <w:t>Słownie brutto</w:t>
            </w:r>
          </w:p>
        </w:tc>
        <w:tc>
          <w:tcPr>
            <w:tcW w:w="4443" w:type="dxa"/>
          </w:tcPr>
          <w:p w14:paraId="48A1EE64" w14:textId="77777777" w:rsidR="00D16E34" w:rsidRDefault="00D16E34" w:rsidP="004206FB">
            <w:pPr>
              <w:widowControl w:val="0"/>
              <w:rPr>
                <w:b/>
              </w:rPr>
            </w:pPr>
          </w:p>
        </w:tc>
      </w:tr>
      <w:tr w:rsidR="00D16E34" w14:paraId="6FBAE4C1" w14:textId="77777777" w:rsidTr="00F23254">
        <w:trPr>
          <w:trHeight w:val="253"/>
        </w:trPr>
        <w:tc>
          <w:tcPr>
            <w:tcW w:w="9541" w:type="dxa"/>
            <w:gridSpan w:val="2"/>
          </w:tcPr>
          <w:p w14:paraId="5E61F9D9" w14:textId="06BBDFF7" w:rsidR="00D16E34" w:rsidRDefault="00D16E34" w:rsidP="00D16E34">
            <w:pPr>
              <w:pStyle w:val="Tekstpodstawowy"/>
              <w:rPr>
                <w:b w:val="0"/>
              </w:rPr>
            </w:pPr>
            <w:r>
              <w:t>Powyższa cena zawiera  właściwą stawkę  podatku VAT.</w:t>
            </w:r>
          </w:p>
        </w:tc>
      </w:tr>
      <w:tr w:rsidR="00D16E34" w14:paraId="27438C76" w14:textId="77777777" w:rsidTr="00C97600">
        <w:trPr>
          <w:trHeight w:val="361"/>
        </w:trPr>
        <w:tc>
          <w:tcPr>
            <w:tcW w:w="5098" w:type="dxa"/>
          </w:tcPr>
          <w:p w14:paraId="7D90654E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7DEF1ADE" w14:textId="77777777" w:rsidR="00D16E34" w:rsidRPr="00D16E34" w:rsidRDefault="00D16E34" w:rsidP="004206FB">
            <w:pPr>
              <w:widowControl w:val="0"/>
            </w:pPr>
          </w:p>
        </w:tc>
        <w:tc>
          <w:tcPr>
            <w:tcW w:w="4443" w:type="dxa"/>
          </w:tcPr>
          <w:p w14:paraId="58E6BF3E" w14:textId="4621206B" w:rsidR="00D16E34" w:rsidRPr="00D16E34" w:rsidRDefault="00D16E34" w:rsidP="004206FB">
            <w:pPr>
              <w:widowControl w:val="0"/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13BB968F" w14:textId="77777777" w:rsidTr="00C97600">
        <w:trPr>
          <w:trHeight w:val="361"/>
        </w:trPr>
        <w:tc>
          <w:tcPr>
            <w:tcW w:w="5098" w:type="dxa"/>
          </w:tcPr>
          <w:p w14:paraId="403D9C56" w14:textId="6AE3E724" w:rsidR="00712EC8" w:rsidRPr="00D16E34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5ED37E24" w14:textId="77777777" w:rsidR="00712EC8" w:rsidRDefault="00712EC8" w:rsidP="004206FB">
            <w:pPr>
              <w:widowControl w:val="0"/>
              <w:rPr>
                <w:sz w:val="22"/>
                <w:szCs w:val="22"/>
              </w:rPr>
            </w:pPr>
          </w:p>
          <w:p w14:paraId="16A359E0" w14:textId="2185606B" w:rsidR="00712EC8" w:rsidRPr="00D16E34" w:rsidRDefault="00712EC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</w:t>
            </w:r>
          </w:p>
        </w:tc>
      </w:tr>
      <w:tr w:rsidR="00712EC8" w14:paraId="5D28CCBF" w14:textId="77777777" w:rsidTr="00C97600">
        <w:trPr>
          <w:trHeight w:val="361"/>
        </w:trPr>
        <w:tc>
          <w:tcPr>
            <w:tcW w:w="5098" w:type="dxa"/>
          </w:tcPr>
          <w:p w14:paraId="3F1F1BAC" w14:textId="542BDECB" w:rsidR="00712EC8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158F3428" w14:textId="77777777" w:rsidR="001337A8" w:rsidRDefault="001337A8" w:rsidP="004206FB">
            <w:pPr>
              <w:widowControl w:val="0"/>
              <w:rPr>
                <w:sz w:val="22"/>
                <w:szCs w:val="22"/>
              </w:rPr>
            </w:pPr>
          </w:p>
          <w:p w14:paraId="27756177" w14:textId="3450A9CF" w:rsidR="00712EC8" w:rsidRDefault="001337A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</w:tc>
      </w:tr>
      <w:tr w:rsidR="00D16E34" w14:paraId="1536BC5B" w14:textId="77777777" w:rsidTr="00D16E34">
        <w:trPr>
          <w:trHeight w:val="70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195962F9" w14:textId="1ED3B052" w:rsidR="00D16E34" w:rsidRDefault="00D16E34" w:rsidP="00D16E34">
            <w:pPr>
              <w:widowControl w:val="0"/>
              <w:jc w:val="center"/>
            </w:pPr>
            <w:r>
              <w:rPr>
                <w:b/>
              </w:rPr>
              <w:t>Zadanie nr 2</w:t>
            </w:r>
          </w:p>
        </w:tc>
      </w:tr>
      <w:tr w:rsidR="00D16E34" w14:paraId="3221B861" w14:textId="77777777" w:rsidTr="00C97600">
        <w:trPr>
          <w:trHeight w:val="507"/>
        </w:trPr>
        <w:tc>
          <w:tcPr>
            <w:tcW w:w="5098" w:type="dxa"/>
          </w:tcPr>
          <w:p w14:paraId="14507CAC" w14:textId="0869CA00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62222ABE" w14:textId="77777777" w:rsidR="00D16E34" w:rsidRDefault="00D16E34" w:rsidP="00D16E34">
            <w:pPr>
              <w:widowControl w:val="0"/>
            </w:pPr>
          </w:p>
          <w:p w14:paraId="6ECB9997" w14:textId="2451AA09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…………………………………..…….  PLN</w:t>
            </w:r>
          </w:p>
        </w:tc>
      </w:tr>
      <w:tr w:rsidR="00D16E34" w14:paraId="55836A98" w14:textId="77777777" w:rsidTr="00C97600">
        <w:trPr>
          <w:trHeight w:val="253"/>
        </w:trPr>
        <w:tc>
          <w:tcPr>
            <w:tcW w:w="5098" w:type="dxa"/>
          </w:tcPr>
          <w:p w14:paraId="7295A5BC" w14:textId="278B4F2F" w:rsidR="00D16E34" w:rsidRDefault="00D16E34" w:rsidP="00D16E34">
            <w:pPr>
              <w:widowControl w:val="0"/>
              <w:tabs>
                <w:tab w:val="right" w:pos="2331"/>
              </w:tabs>
            </w:pPr>
            <w:r>
              <w:t>Słownie brutto</w:t>
            </w:r>
            <w:r>
              <w:tab/>
            </w:r>
          </w:p>
        </w:tc>
        <w:tc>
          <w:tcPr>
            <w:tcW w:w="4443" w:type="dxa"/>
          </w:tcPr>
          <w:p w14:paraId="72040E70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50EB4A0B" w14:textId="77777777" w:rsidTr="00407DFD">
        <w:trPr>
          <w:trHeight w:val="253"/>
        </w:trPr>
        <w:tc>
          <w:tcPr>
            <w:tcW w:w="9541" w:type="dxa"/>
            <w:gridSpan w:val="2"/>
          </w:tcPr>
          <w:p w14:paraId="58EE8182" w14:textId="2D6A666F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6E36406C" w14:textId="77777777" w:rsidTr="00C97600">
        <w:trPr>
          <w:trHeight w:val="110"/>
        </w:trPr>
        <w:tc>
          <w:tcPr>
            <w:tcW w:w="5098" w:type="dxa"/>
          </w:tcPr>
          <w:p w14:paraId="57CAF91D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115C0567" w14:textId="77777777" w:rsidR="00D16E34" w:rsidRDefault="00D16E34" w:rsidP="00D16E34">
            <w:pPr>
              <w:widowControl w:val="0"/>
              <w:tabs>
                <w:tab w:val="right" w:pos="2331"/>
              </w:tabs>
            </w:pPr>
          </w:p>
        </w:tc>
        <w:tc>
          <w:tcPr>
            <w:tcW w:w="4443" w:type="dxa"/>
          </w:tcPr>
          <w:p w14:paraId="1247F95E" w14:textId="2BFB6C80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6D141DD6" w14:textId="77777777" w:rsidTr="00C97600">
        <w:trPr>
          <w:trHeight w:val="110"/>
        </w:trPr>
        <w:tc>
          <w:tcPr>
            <w:tcW w:w="5098" w:type="dxa"/>
          </w:tcPr>
          <w:p w14:paraId="720C8919" w14:textId="2C33A3AF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31424216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65F46D5B" w14:textId="14D0ABA3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</w:t>
            </w:r>
          </w:p>
        </w:tc>
      </w:tr>
      <w:tr w:rsidR="00712EC8" w14:paraId="5BB4D704" w14:textId="77777777" w:rsidTr="00C97600">
        <w:trPr>
          <w:trHeight w:val="110"/>
        </w:trPr>
        <w:tc>
          <w:tcPr>
            <w:tcW w:w="5098" w:type="dxa"/>
          </w:tcPr>
          <w:p w14:paraId="33A9D136" w14:textId="77777777" w:rsidR="00712EC8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  <w:p w14:paraId="5AD88E96" w14:textId="541B3AC1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43873031" w14:textId="77777777" w:rsidR="001337A8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40E2E696" w14:textId="5E7181A3" w:rsidR="00712EC8" w:rsidRPr="00D16E34" w:rsidRDefault="001337A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</w:t>
            </w:r>
          </w:p>
        </w:tc>
      </w:tr>
      <w:tr w:rsidR="00D16E34" w14:paraId="5AB93A10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24B8A5B1" w14:textId="77429C42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3</w:t>
            </w:r>
          </w:p>
        </w:tc>
      </w:tr>
      <w:tr w:rsidR="00D16E34" w14:paraId="21F2043A" w14:textId="77777777" w:rsidTr="00C97600">
        <w:trPr>
          <w:trHeight w:val="253"/>
        </w:trPr>
        <w:tc>
          <w:tcPr>
            <w:tcW w:w="5098" w:type="dxa"/>
          </w:tcPr>
          <w:p w14:paraId="7C0B72D9" w14:textId="3E3A6714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0EA50F4C" w14:textId="77777777" w:rsidR="00D16E34" w:rsidRDefault="00D16E34" w:rsidP="00D16E34">
            <w:pPr>
              <w:widowControl w:val="0"/>
            </w:pPr>
          </w:p>
          <w:p w14:paraId="5E41EB70" w14:textId="54F2DDAB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………………………………………….  PLN</w:t>
            </w:r>
          </w:p>
        </w:tc>
      </w:tr>
      <w:tr w:rsidR="00D16E34" w14:paraId="02A9EB9F" w14:textId="77777777" w:rsidTr="00C97600">
        <w:trPr>
          <w:trHeight w:val="253"/>
        </w:trPr>
        <w:tc>
          <w:tcPr>
            <w:tcW w:w="5098" w:type="dxa"/>
          </w:tcPr>
          <w:p w14:paraId="1E19028A" w14:textId="15BA9F14" w:rsidR="00D16E34" w:rsidRDefault="00D16E34" w:rsidP="00D16E34">
            <w:pPr>
              <w:widowControl w:val="0"/>
            </w:pPr>
            <w:r>
              <w:t>Słownie brutto</w:t>
            </w:r>
          </w:p>
        </w:tc>
        <w:tc>
          <w:tcPr>
            <w:tcW w:w="4443" w:type="dxa"/>
          </w:tcPr>
          <w:p w14:paraId="40832832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4685D6B2" w14:textId="77777777" w:rsidTr="0099778B">
        <w:trPr>
          <w:trHeight w:val="253"/>
        </w:trPr>
        <w:tc>
          <w:tcPr>
            <w:tcW w:w="9541" w:type="dxa"/>
            <w:gridSpan w:val="2"/>
          </w:tcPr>
          <w:p w14:paraId="7D2D1B86" w14:textId="65E88537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lastRenderedPageBreak/>
              <w:t>Powyższa cena zawiera  właściwą stawkę  podatku VAT.</w:t>
            </w:r>
          </w:p>
        </w:tc>
      </w:tr>
      <w:tr w:rsidR="00D16E34" w14:paraId="3C80554A" w14:textId="77777777" w:rsidTr="00C97600">
        <w:trPr>
          <w:trHeight w:val="253"/>
        </w:trPr>
        <w:tc>
          <w:tcPr>
            <w:tcW w:w="5098" w:type="dxa"/>
          </w:tcPr>
          <w:p w14:paraId="20C3C0DA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4B36B955" w14:textId="77777777" w:rsidR="00D16E34" w:rsidRDefault="00D16E34" w:rsidP="00D16E34">
            <w:pPr>
              <w:widowControl w:val="0"/>
            </w:pPr>
          </w:p>
        </w:tc>
        <w:tc>
          <w:tcPr>
            <w:tcW w:w="4443" w:type="dxa"/>
          </w:tcPr>
          <w:p w14:paraId="0D70D3F7" w14:textId="677E3281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2278D550" w14:textId="77777777" w:rsidTr="00C97600">
        <w:trPr>
          <w:trHeight w:val="253"/>
        </w:trPr>
        <w:tc>
          <w:tcPr>
            <w:tcW w:w="5098" w:type="dxa"/>
          </w:tcPr>
          <w:p w14:paraId="4CA39429" w14:textId="573A2CC8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III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7FB1F110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3A77D6D1" w14:textId="245539A0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</w:t>
            </w:r>
          </w:p>
        </w:tc>
      </w:tr>
      <w:tr w:rsidR="00712EC8" w14:paraId="0522F601" w14:textId="77777777" w:rsidTr="00C97600">
        <w:trPr>
          <w:trHeight w:val="253"/>
        </w:trPr>
        <w:tc>
          <w:tcPr>
            <w:tcW w:w="5098" w:type="dxa"/>
          </w:tcPr>
          <w:p w14:paraId="51556513" w14:textId="26AC71F6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3BE1BF37" w14:textId="77777777" w:rsidR="001337A8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541357FA" w14:textId="67E79F93" w:rsidR="00712EC8" w:rsidRPr="00D16E34" w:rsidRDefault="001337A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</w:t>
            </w:r>
          </w:p>
        </w:tc>
      </w:tr>
    </w:tbl>
    <w:p w14:paraId="08576DBC" w14:textId="77777777" w:rsidR="002525D6" w:rsidRPr="00712EC8" w:rsidRDefault="002525D6" w:rsidP="00776552">
      <w:pPr>
        <w:jc w:val="both"/>
        <w:rPr>
          <w:sz w:val="22"/>
          <w:szCs w:val="22"/>
        </w:rPr>
      </w:pP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B38F5C1" w14:textId="77777777" w:rsidR="00825B41" w:rsidRPr="00825B41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825B41">
        <w:rPr>
          <w:sz w:val="22"/>
          <w:szCs w:val="22"/>
        </w:rPr>
        <w:t xml:space="preserve">Oświadczenie, w przypadku </w:t>
      </w:r>
      <w:r w:rsidRPr="00825B41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825B41" w14:paraId="3F7BD4B0" w14:textId="77777777" w:rsidTr="00BC02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Default="00825B41" w:rsidP="00BC02A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Default="00825B41" w:rsidP="00BC02A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Default="00825B41" w:rsidP="00BC02A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25B41" w14:paraId="1C7DE87D" w14:textId="77777777" w:rsidTr="00BC02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Default="00825B41" w:rsidP="00BC02A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25B41" w14:paraId="0D3CA7BC" w14:textId="77777777" w:rsidTr="00BC02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Default="00825B41" w:rsidP="00BC02A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Default="00825B41" w:rsidP="00BC02A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3D973D2" w14:textId="77777777" w:rsidR="00825B41" w:rsidRDefault="00825B41" w:rsidP="00825B41">
      <w:pPr>
        <w:ind w:left="360"/>
        <w:jc w:val="both"/>
        <w:rPr>
          <w:sz w:val="20"/>
          <w:szCs w:val="20"/>
        </w:rPr>
      </w:pPr>
    </w:p>
    <w:p w14:paraId="3D1AE694" w14:textId="1868B44C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2525D6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</w:t>
      </w:r>
      <w:bookmarkStart w:id="0" w:name="_GoBack"/>
      <w:bookmarkEnd w:id="0"/>
      <w:r w:rsidRPr="002525D6">
        <w:rPr>
          <w:sz w:val="20"/>
          <w:szCs w:val="20"/>
        </w:rPr>
        <w:t>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825B41">
      <w:footerReference w:type="default" r:id="rId8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4A30C" w14:textId="77777777" w:rsidR="003C156B" w:rsidRDefault="003C156B">
      <w:r>
        <w:separator/>
      </w:r>
    </w:p>
  </w:endnote>
  <w:endnote w:type="continuationSeparator" w:id="0">
    <w:p w14:paraId="4D193C8E" w14:textId="77777777" w:rsidR="003C156B" w:rsidRDefault="003C1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60860" w14:textId="77777777" w:rsidR="003C156B" w:rsidRDefault="003C156B">
      <w:r>
        <w:separator/>
      </w:r>
    </w:p>
  </w:footnote>
  <w:footnote w:type="continuationSeparator" w:id="0">
    <w:p w14:paraId="6243418A" w14:textId="77777777" w:rsidR="003C156B" w:rsidRDefault="003C1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156B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25B4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7E5CD-39B9-464F-A0DD-176182420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724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6</cp:revision>
  <cp:lastPrinted>2021-09-08T11:41:00Z</cp:lastPrinted>
  <dcterms:created xsi:type="dcterms:W3CDTF">2022-11-09T12:36:00Z</dcterms:created>
  <dcterms:modified xsi:type="dcterms:W3CDTF">2023-12-07T10:01:00Z</dcterms:modified>
</cp:coreProperties>
</file>