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:rsidR="006F3BFB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:rsidR="006F3BFB" w:rsidRPr="006666C9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:rsidR="008D2AB8" w:rsidRPr="0022732C" w:rsidRDefault="006F3BFB" w:rsidP="0031526C">
      <w:pPr>
        <w:tabs>
          <w:tab w:val="right" w:pos="9000"/>
        </w:tabs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:rsidR="008D2AB8" w:rsidRDefault="008D2AB8" w:rsidP="0031526C">
      <w:r>
        <w:t>Do: Nazwa i siedziba Zamawiającego:</w:t>
      </w:r>
    </w:p>
    <w:p w:rsidR="0059715B" w:rsidRPr="0059715B" w:rsidRDefault="0059715B" w:rsidP="0031526C">
      <w:pPr>
        <w:ind w:right="-110"/>
        <w:rPr>
          <w:b/>
        </w:rPr>
      </w:pPr>
      <w:r w:rsidRPr="0059715B">
        <w:rPr>
          <w:b/>
        </w:rPr>
        <w:t>Akademia Górniczo - Hutnicza</w:t>
      </w:r>
    </w:p>
    <w:p w:rsidR="0059715B" w:rsidRPr="0059715B" w:rsidRDefault="0059715B" w:rsidP="0031526C">
      <w:pPr>
        <w:ind w:right="-110"/>
        <w:rPr>
          <w:b/>
        </w:rPr>
      </w:pPr>
      <w:r w:rsidRPr="0059715B">
        <w:rPr>
          <w:b/>
        </w:rPr>
        <w:t>im. Stanisława Staszica w Krakowie</w:t>
      </w:r>
    </w:p>
    <w:p w:rsidR="008D2AB8" w:rsidRDefault="0059715B" w:rsidP="0031526C">
      <w:pPr>
        <w:ind w:right="-110"/>
        <w:rPr>
          <w:b/>
        </w:rPr>
      </w:pPr>
      <w:r w:rsidRPr="0059715B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59715B" w:rsidP="0031526C">
      <w:pPr>
        <w:ind w:right="-110"/>
        <w:rPr>
          <w:b/>
        </w:rPr>
      </w:pPr>
      <w:r w:rsidRPr="0059715B">
        <w:rPr>
          <w:b/>
        </w:rPr>
        <w:t>Al. Mickiewicza</w:t>
      </w:r>
      <w:r w:rsidR="008D2AB8">
        <w:rPr>
          <w:b/>
        </w:rPr>
        <w:t xml:space="preserve"> </w:t>
      </w:r>
      <w:r w:rsidRPr="0059715B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59715B" w:rsidP="0031526C">
      <w:pPr>
        <w:rPr>
          <w:b/>
        </w:rPr>
      </w:pPr>
      <w:r w:rsidRPr="0059715B">
        <w:rPr>
          <w:b/>
        </w:rPr>
        <w:t>30-059</w:t>
      </w:r>
      <w:r w:rsidR="008D2AB8">
        <w:rPr>
          <w:b/>
        </w:rPr>
        <w:t xml:space="preserve"> </w:t>
      </w:r>
      <w:r w:rsidRPr="0059715B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31526C">
      <w:pPr>
        <w:ind w:firstLine="3969"/>
        <w:rPr>
          <w:b/>
        </w:rPr>
      </w:pPr>
    </w:p>
    <w:p w:rsidR="00682247" w:rsidRPr="00682247" w:rsidRDefault="008D2AB8" w:rsidP="0031526C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682247" w:rsidRPr="00682247">
        <w:rPr>
          <w:b/>
        </w:rPr>
        <w:t xml:space="preserve">Zakup elektronicznego interferometru plamkowego wraz z mobilną stacją roboczą </w:t>
      </w:r>
    </w:p>
    <w:p w:rsidR="008D2AB8" w:rsidRDefault="00682247" w:rsidP="0031526C">
      <w:pPr>
        <w:widowControl w:val="0"/>
        <w:ind w:right="1"/>
        <w:jc w:val="both"/>
      </w:pPr>
      <w:r w:rsidRPr="00682247">
        <w:rPr>
          <w:b/>
        </w:rPr>
        <w:t>do analizy danych pomiarowych - KC-zp.272-726/23</w:t>
      </w:r>
      <w:r w:rsidR="008D2AB8" w:rsidRPr="00FB1B4F">
        <w:rPr>
          <w:b/>
          <w:sz w:val="26"/>
        </w:rPr>
        <w:t>,</w:t>
      </w:r>
      <w:r w:rsidR="008D2AB8">
        <w:rPr>
          <w:b/>
          <w:sz w:val="26"/>
        </w:rPr>
        <w:t xml:space="preserve"> </w:t>
      </w:r>
      <w:r w:rsidR="008D2AB8">
        <w:t>oferuję realizację przedmiotu zamówienia, zgodnie z zasadami określonymi w specyfikacji istotnych warunków zamówienia.</w:t>
      </w:r>
    </w:p>
    <w:p w:rsidR="008D2AB8" w:rsidRDefault="008D2AB8" w:rsidP="0031526C">
      <w:pPr>
        <w:tabs>
          <w:tab w:val="right" w:pos="9000"/>
        </w:tabs>
      </w:pPr>
    </w:p>
    <w:p w:rsidR="008D2AB8" w:rsidRDefault="008D2AB8" w:rsidP="0031526C">
      <w:pPr>
        <w:widowControl w:val="0"/>
        <w:ind w:right="1"/>
        <w:rPr>
          <w:b/>
        </w:rPr>
      </w:pPr>
      <w:r>
        <w:rPr>
          <w:b/>
        </w:rPr>
        <w:t>Cena netto</w:t>
      </w:r>
      <w:r w:rsidR="006F3BFB">
        <w:rPr>
          <w:b/>
        </w:rPr>
        <w:t xml:space="preserve"> za całość przedmiotu zamówienia</w:t>
      </w:r>
      <w:r>
        <w:rPr>
          <w:b/>
        </w:rPr>
        <w:t>:</w:t>
      </w:r>
      <w:r w:rsidR="006F3BFB">
        <w:rPr>
          <w:b/>
        </w:rPr>
        <w:t xml:space="preserve"> </w:t>
      </w:r>
      <w:r>
        <w:rPr>
          <w:b/>
        </w:rPr>
        <w:t>...................................PLN</w:t>
      </w:r>
    </w:p>
    <w:p w:rsidR="008D2AB8" w:rsidRDefault="008D2AB8" w:rsidP="0031526C">
      <w:pPr>
        <w:widowControl w:val="0"/>
        <w:ind w:right="1"/>
        <w:rPr>
          <w:b/>
        </w:rPr>
      </w:pPr>
    </w:p>
    <w:p w:rsidR="008D2AB8" w:rsidRDefault="008D2AB8" w:rsidP="0031526C">
      <w:pPr>
        <w:widowControl w:val="0"/>
        <w:ind w:right="1"/>
        <w:rPr>
          <w:b/>
        </w:rPr>
      </w:pPr>
      <w:r>
        <w:rPr>
          <w:b/>
        </w:rPr>
        <w:t>Cena brutto</w:t>
      </w:r>
      <w:r w:rsidR="006F3BFB">
        <w:rPr>
          <w:b/>
        </w:rPr>
        <w:t xml:space="preserve"> za całość przedmiotu zamówienia</w:t>
      </w:r>
      <w:r>
        <w:rPr>
          <w:b/>
        </w:rPr>
        <w:t>:</w:t>
      </w:r>
      <w:r w:rsidR="006F3BFB">
        <w:rPr>
          <w:b/>
        </w:rPr>
        <w:t xml:space="preserve"> </w:t>
      </w:r>
      <w:r>
        <w:rPr>
          <w:b/>
        </w:rPr>
        <w:t>..................................PLN</w:t>
      </w:r>
    </w:p>
    <w:p w:rsidR="008D2AB8" w:rsidRPr="00FB1B4F" w:rsidRDefault="008D2AB8" w:rsidP="0031526C">
      <w:pPr>
        <w:widowControl w:val="0"/>
        <w:ind w:right="1"/>
        <w:jc w:val="both"/>
        <w:rPr>
          <w:b/>
          <w:sz w:val="20"/>
        </w:rPr>
      </w:pPr>
    </w:p>
    <w:p w:rsidR="008D2AB8" w:rsidRPr="00FB1B4F" w:rsidRDefault="008D2AB8" w:rsidP="0031526C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31526C">
      <w:pPr>
        <w:widowControl w:val="0"/>
        <w:ind w:right="1"/>
        <w:jc w:val="both"/>
        <w:rPr>
          <w:b/>
          <w:sz w:val="18"/>
        </w:rPr>
      </w:pPr>
    </w:p>
    <w:p w:rsidR="008D2AB8" w:rsidRDefault="008D2AB8" w:rsidP="0031526C">
      <w:pPr>
        <w:pStyle w:val="Tekstpodstawowy"/>
        <w:spacing w:line="240" w:lineRule="auto"/>
      </w:pPr>
      <w:r>
        <w:t>Powyższa cena zawiera podatek VAT w wysokości .......... % tj.…………………….PLN</w:t>
      </w:r>
    </w:p>
    <w:p w:rsidR="006F3BFB" w:rsidRDefault="006F3BFB" w:rsidP="0031526C">
      <w:pPr>
        <w:pStyle w:val="Tekstpodstawowy"/>
        <w:spacing w:line="240" w:lineRule="auto"/>
      </w:pPr>
      <w:r>
        <w:t>P</w:t>
      </w:r>
      <w:r w:rsidR="00FE545C">
        <w:t>roducent/model zaoferowan</w:t>
      </w:r>
      <w:r>
        <w:t>ych:</w:t>
      </w:r>
    </w:p>
    <w:p w:rsidR="00FE545C" w:rsidRDefault="006F3BFB" w:rsidP="0031526C">
      <w:pPr>
        <w:pStyle w:val="Tekstpodstawowy"/>
        <w:spacing w:line="240" w:lineRule="auto"/>
        <w:rPr>
          <w:b w:val="0"/>
        </w:rPr>
      </w:pPr>
      <w:r>
        <w:t>-</w:t>
      </w:r>
      <w:r w:rsidR="00FE545C">
        <w:t xml:space="preserve"> </w:t>
      </w:r>
      <w:r>
        <w:t>elektronicznego interferometru plamkowego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6F3BFB" w:rsidRDefault="006F3BFB" w:rsidP="0031526C">
      <w:pPr>
        <w:pStyle w:val="Tekstpodstawowy"/>
        <w:spacing w:line="240" w:lineRule="auto"/>
      </w:pPr>
      <w:r>
        <w:t>- mobilnej stacji roboczej do analizy danych pomiarowych: ………………………….</w:t>
      </w:r>
    </w:p>
    <w:p w:rsidR="006C784E" w:rsidRDefault="006C784E" w:rsidP="0031526C">
      <w:pPr>
        <w:widowControl w:val="0"/>
        <w:ind w:right="1"/>
        <w:jc w:val="both"/>
        <w:rPr>
          <w:b/>
        </w:rPr>
      </w:pPr>
    </w:p>
    <w:p w:rsidR="008D2AB8" w:rsidRDefault="008D2AB8" w:rsidP="0031526C">
      <w:pPr>
        <w:widowControl w:val="0"/>
        <w:ind w:right="1"/>
        <w:jc w:val="both"/>
        <w:rPr>
          <w:b/>
        </w:rPr>
      </w:pPr>
      <w:bookmarkStart w:id="0" w:name="_GoBack"/>
      <w:bookmarkEnd w:id="0"/>
      <w:r>
        <w:rPr>
          <w:b/>
        </w:rPr>
        <w:t xml:space="preserve">Termin realizacji umowy: </w:t>
      </w:r>
      <w:r w:rsidRPr="00FB1B4F">
        <w:t>………</w:t>
      </w:r>
      <w:r w:rsidR="00C01F86">
        <w:t xml:space="preserve">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31526C">
      <w:pPr>
        <w:widowControl w:val="0"/>
        <w:ind w:right="1"/>
        <w:jc w:val="both"/>
      </w:pPr>
      <w:r>
        <w:rPr>
          <w:b/>
        </w:rPr>
        <w:t>Okres udzielonej gwarancji wynosi:</w:t>
      </w:r>
      <w:r w:rsidRPr="00FB1B4F">
        <w:t xml:space="preserve"> </w:t>
      </w:r>
      <w:r w:rsidR="00C01F86">
        <w:t>…….. miesięcy</w:t>
      </w:r>
    </w:p>
    <w:p w:rsidR="0031526C" w:rsidRDefault="0031526C" w:rsidP="0031526C">
      <w:pPr>
        <w:widowControl w:val="0"/>
        <w:ind w:right="1"/>
        <w:jc w:val="both"/>
        <w:rPr>
          <w:bCs/>
          <w:iCs/>
          <w:sz w:val="22"/>
          <w:szCs w:val="22"/>
        </w:rPr>
      </w:pPr>
      <w:r>
        <w:rPr>
          <w:b/>
        </w:rPr>
        <w:t>(</w:t>
      </w:r>
      <w:r w:rsidRPr="00342685">
        <w:rPr>
          <w:bCs/>
          <w:iCs/>
          <w:sz w:val="22"/>
          <w:szCs w:val="22"/>
        </w:rPr>
        <w:t>W przypadku nie podania okresu gwarancji, Zamawiający przyjmie minimalny okres gwarancji.</w:t>
      </w:r>
      <w:r>
        <w:rPr>
          <w:bCs/>
          <w:iCs/>
          <w:sz w:val="22"/>
          <w:szCs w:val="22"/>
        </w:rPr>
        <w:t>)</w:t>
      </w:r>
    </w:p>
    <w:p w:rsidR="0031526C" w:rsidRDefault="0031526C" w:rsidP="008D2AB8">
      <w:pPr>
        <w:widowControl w:val="0"/>
        <w:spacing w:line="360" w:lineRule="auto"/>
        <w:ind w:right="1"/>
        <w:jc w:val="both"/>
        <w:rPr>
          <w:b/>
        </w:rPr>
      </w:pPr>
    </w:p>
    <w:p w:rsidR="006F3BFB" w:rsidRPr="00FE545C" w:rsidRDefault="006F3BFB" w:rsidP="006F3BF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6F3BFB" w:rsidRDefault="006F3BFB" w:rsidP="006F3BFB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6F3BFB" w:rsidRPr="00FE545C" w:rsidRDefault="006F3BFB" w:rsidP="006F3BF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:rsidR="0031526C" w:rsidRDefault="0031526C" w:rsidP="006F3BFB">
      <w:pPr>
        <w:rPr>
          <w:b/>
          <w:sz w:val="22"/>
          <w:szCs w:val="22"/>
          <w:u w:val="single"/>
        </w:rPr>
      </w:pPr>
    </w:p>
    <w:p w:rsidR="006F3BFB" w:rsidRDefault="006F3BFB" w:rsidP="006F3BFB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r w:rsidRPr="00FB1B4F">
        <w:rPr>
          <w:b/>
          <w:sz w:val="22"/>
          <w:szCs w:val="22"/>
          <w:u w:val="single"/>
        </w:rPr>
        <w:t>ednocześnie oświadczamy, że:</w:t>
      </w:r>
    </w:p>
    <w:p w:rsidR="006F3BFB" w:rsidRPr="00730EFE" w:rsidRDefault="006F3BFB" w:rsidP="006F3BF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6F3BFB" w:rsidRPr="001D671E" w:rsidRDefault="006F3BFB" w:rsidP="006F3BF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6F3BFB" w:rsidRDefault="006F3BFB" w:rsidP="006F3B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F3BFB" w:rsidRDefault="006F3BFB" w:rsidP="006F3BF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F3BFB" w:rsidRDefault="006F3BFB" w:rsidP="006F3BF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F3BFB" w:rsidRPr="001D671E" w:rsidRDefault="006F3BFB" w:rsidP="006F3BF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F3BFB" w:rsidRPr="00FE545C" w:rsidTr="00FE0B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6F3BFB" w:rsidRPr="00FE545C" w:rsidRDefault="006F3BFB" w:rsidP="00FE0B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6F3BFB" w:rsidRPr="00FE545C" w:rsidTr="00FE0B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F3BFB" w:rsidRPr="00FE545C" w:rsidTr="00FE0B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F3BFB" w:rsidRPr="00FE545C" w:rsidRDefault="006F3BFB" w:rsidP="00FE0B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F3BFB" w:rsidRDefault="006F3BFB" w:rsidP="006F3B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F3BFB" w:rsidRPr="00D638CC" w:rsidRDefault="006F3BFB" w:rsidP="006F3BF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F3BFB" w:rsidRPr="002F276A" w:rsidRDefault="006F3BFB" w:rsidP="006F3B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6F3BFB" w:rsidRPr="002F276A" w:rsidRDefault="006F3BFB" w:rsidP="006F3B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6F3BFB" w:rsidRPr="002F276A" w:rsidRDefault="006F3BFB" w:rsidP="006F3BF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F3BFB" w:rsidRDefault="006F3BFB" w:rsidP="006F3B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F3BFB" w:rsidRDefault="006F3BFB" w:rsidP="006F3BF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F3BFB" w:rsidRDefault="006F3BFB" w:rsidP="006F3BF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F3BFB" w:rsidRDefault="006F3BFB" w:rsidP="006F3B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F3BFB" w:rsidRDefault="006F3BFB" w:rsidP="006F3B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F3BFB" w:rsidRDefault="006F3BFB" w:rsidP="006F3B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F3BFB" w:rsidRDefault="006F3BFB" w:rsidP="006F3B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F3BFB" w:rsidRPr="000B45FE" w:rsidRDefault="006F3BFB" w:rsidP="006F3BF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F3BFB" w:rsidRDefault="006F3BFB" w:rsidP="006F3BFB">
      <w:pPr>
        <w:jc w:val="both"/>
        <w:rPr>
          <w:sz w:val="22"/>
          <w:szCs w:val="22"/>
        </w:rPr>
      </w:pPr>
    </w:p>
    <w:p w:rsidR="006F3BFB" w:rsidRPr="00927A63" w:rsidRDefault="006F3BFB" w:rsidP="006F3BF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429" w:rsidRDefault="004F0429">
      <w:r>
        <w:separator/>
      </w:r>
    </w:p>
  </w:endnote>
  <w:endnote w:type="continuationSeparator" w:id="0">
    <w:p w:rsidR="004F0429" w:rsidRDefault="004F0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15B" w:rsidRDefault="005971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15B" w:rsidRDefault="005971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429" w:rsidRDefault="004F0429">
      <w:r>
        <w:separator/>
      </w:r>
    </w:p>
  </w:footnote>
  <w:footnote w:type="continuationSeparator" w:id="0">
    <w:p w:rsidR="004F0429" w:rsidRDefault="004F0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15B" w:rsidRDefault="00597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15B" w:rsidRDefault="005971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42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26C"/>
    <w:rsid w:val="00315A4A"/>
    <w:rsid w:val="004B7300"/>
    <w:rsid w:val="004C6753"/>
    <w:rsid w:val="004F0429"/>
    <w:rsid w:val="00595C87"/>
    <w:rsid w:val="0059715B"/>
    <w:rsid w:val="005D2C65"/>
    <w:rsid w:val="005E6D94"/>
    <w:rsid w:val="0063384F"/>
    <w:rsid w:val="00643C6F"/>
    <w:rsid w:val="00646202"/>
    <w:rsid w:val="0065290F"/>
    <w:rsid w:val="006815F6"/>
    <w:rsid w:val="00682247"/>
    <w:rsid w:val="006C784E"/>
    <w:rsid w:val="006F3BF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2043"/>
    <w:rsid w:val="00A83018"/>
    <w:rsid w:val="00B774DC"/>
    <w:rsid w:val="00C01F86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89E23"/>
  <w15:chartTrackingRefBased/>
  <w15:docId w15:val="{827D0E44-C1E3-4F05-A3EC-337ABEC7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B98FF-476E-47F2-BDB4-F0CD8193E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538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10</cp:revision>
  <cp:lastPrinted>1899-12-31T23:00:00Z</cp:lastPrinted>
  <dcterms:created xsi:type="dcterms:W3CDTF">2023-12-04T07:22:00Z</dcterms:created>
  <dcterms:modified xsi:type="dcterms:W3CDTF">2023-12-05T08:44:00Z</dcterms:modified>
</cp:coreProperties>
</file>