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F6EAFB" w14:textId="1735DE99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D012F6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8A147B7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5E4941F3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3B73EB9B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9227B76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6AE75C1E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48C5ED93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C37F1D9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3945FCAE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4CFB79F3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68237D7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CA527C5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6F38349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570075BD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47B1B4EB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07766C5F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6528398C" w14:textId="77777777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2A4137" w:rsidRPr="002A4137">
        <w:rPr>
          <w:rFonts w:eastAsia="Times New Roman" w:cs="Calibri"/>
          <w:b/>
          <w:lang w:eastAsia="pl-PL"/>
        </w:rPr>
        <w:t>Dostawa laptopów dla CDSI - KC-zp.272-733/23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5334A32C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2564BDBB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24CF743F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5AB4909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571DC84B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2C99BFE9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1641F3E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190F5FF2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7DE09942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C646AB8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35EE47F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0A7092D7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14:paraId="1BBDE626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312779" w14:textId="77777777" w:rsidR="008944FC" w:rsidRDefault="008944FC" w:rsidP="0038231F">
      <w:pPr>
        <w:spacing w:after="0" w:line="240" w:lineRule="auto"/>
      </w:pPr>
      <w:r>
        <w:separator/>
      </w:r>
    </w:p>
  </w:endnote>
  <w:endnote w:type="continuationSeparator" w:id="0">
    <w:p w14:paraId="12F837FF" w14:textId="77777777" w:rsidR="008944FC" w:rsidRDefault="008944F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9F349" w14:textId="77777777" w:rsidR="002A4137" w:rsidRDefault="002A41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85F7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933FBC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E2ABB" w14:textId="77777777" w:rsidR="002A4137" w:rsidRDefault="002A41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25E5BF" w14:textId="77777777" w:rsidR="008944FC" w:rsidRDefault="008944FC" w:rsidP="0038231F">
      <w:pPr>
        <w:spacing w:after="0" w:line="240" w:lineRule="auto"/>
      </w:pPr>
      <w:r>
        <w:separator/>
      </w:r>
    </w:p>
  </w:footnote>
  <w:footnote w:type="continuationSeparator" w:id="0">
    <w:p w14:paraId="0A8DE539" w14:textId="77777777" w:rsidR="008944FC" w:rsidRDefault="008944FC" w:rsidP="0038231F">
      <w:pPr>
        <w:spacing w:after="0" w:line="240" w:lineRule="auto"/>
      </w:pPr>
      <w:r>
        <w:continuationSeparator/>
      </w:r>
    </w:p>
  </w:footnote>
  <w:footnote w:id="1">
    <w:p w14:paraId="136D3BE1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609EE97F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56B257" w14:textId="77777777" w:rsidR="002A4137" w:rsidRDefault="002A41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F25D3E" w14:textId="77777777" w:rsidR="002A4137" w:rsidRDefault="002A41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DA8AC" w14:textId="77777777" w:rsidR="002A4137" w:rsidRDefault="002A41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8991909">
    <w:abstractNumId w:val="7"/>
  </w:num>
  <w:num w:numId="2" w16cid:durableId="958071749">
    <w:abstractNumId w:val="0"/>
  </w:num>
  <w:num w:numId="3" w16cid:durableId="1176454396">
    <w:abstractNumId w:val="6"/>
  </w:num>
  <w:num w:numId="4" w16cid:durableId="1098521419">
    <w:abstractNumId w:val="9"/>
  </w:num>
  <w:num w:numId="5" w16cid:durableId="1130174496">
    <w:abstractNumId w:val="8"/>
  </w:num>
  <w:num w:numId="6" w16cid:durableId="929046282">
    <w:abstractNumId w:val="5"/>
  </w:num>
  <w:num w:numId="7" w16cid:durableId="22560492">
    <w:abstractNumId w:val="1"/>
  </w:num>
  <w:num w:numId="8" w16cid:durableId="765464459">
    <w:abstractNumId w:val="3"/>
  </w:num>
  <w:num w:numId="9" w16cid:durableId="2133743465">
    <w:abstractNumId w:val="2"/>
  </w:num>
  <w:num w:numId="10" w16cid:durableId="298341122">
    <w:abstractNumId w:val="4"/>
  </w:num>
  <w:num w:numId="11" w16cid:durableId="98238890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44FC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A4137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944FC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012F6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5C35E0"/>
  <w15:chartTrackingRefBased/>
  <w15:docId w15:val="{DD256A1A-49A7-49FB-BC54-E39763A70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302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2023-12-01T09:11:00Z</dcterms:created>
  <dcterms:modified xsi:type="dcterms:W3CDTF">2023-12-01T09:11:00Z</dcterms:modified>
</cp:coreProperties>
</file>