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5417868E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473F4C">
        <w:rPr>
          <w:b/>
          <w:sz w:val="24"/>
        </w:rPr>
        <w:t>732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46D7E691" w:rsidR="00B12BC7" w:rsidRPr="00B12BC7" w:rsidRDefault="00473F4C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73F4C">
        <w:rPr>
          <w:b/>
          <w:bCs/>
          <w:sz w:val="24"/>
          <w:szCs w:val="24"/>
        </w:rPr>
        <w:t xml:space="preserve">dostawa młynka kriogenicznego dla </w:t>
      </w:r>
      <w:proofErr w:type="spellStart"/>
      <w:r w:rsidRPr="00473F4C">
        <w:rPr>
          <w:b/>
          <w:bCs/>
          <w:sz w:val="24"/>
          <w:szCs w:val="24"/>
        </w:rPr>
        <w:t>WIMiC</w:t>
      </w:r>
      <w:proofErr w:type="spellEnd"/>
      <w:r w:rsidRPr="00473F4C">
        <w:rPr>
          <w:b/>
          <w:bCs/>
          <w:sz w:val="24"/>
          <w:szCs w:val="24"/>
        </w:rPr>
        <w:t xml:space="preserve"> - KC-zp.272-732/23</w:t>
      </w:r>
      <w:r w:rsidR="00B709B9">
        <w:rPr>
          <w:rFonts w:ascii="Verdana" w:eastAsia="Times New Roman" w:hAnsi="Verdana"/>
          <w:b/>
          <w:sz w:val="20"/>
          <w:szCs w:val="20"/>
          <w:lang w:eastAsia="pl-PL"/>
        </w:rPr>
        <w:t>,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1C51C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1C51C1" w:rsidRDefault="001C51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1C51C1" w:rsidRDefault="001C51C1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1C51C1" w:rsidRDefault="00473F4C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1C51C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1C51C1" w:rsidRDefault="001C5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1C51C1" w:rsidRDefault="001C5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1C51C1" w:rsidRDefault="001C5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1C51C1" w:rsidRDefault="001C5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438A4"/>
    <w:rsid w:val="000563B7"/>
    <w:rsid w:val="000969E3"/>
    <w:rsid w:val="000E6C60"/>
    <w:rsid w:val="001C51C1"/>
    <w:rsid w:val="001F4E82"/>
    <w:rsid w:val="00237270"/>
    <w:rsid w:val="00285E58"/>
    <w:rsid w:val="00337243"/>
    <w:rsid w:val="003D1274"/>
    <w:rsid w:val="00430A9F"/>
    <w:rsid w:val="00473F4C"/>
    <w:rsid w:val="005741C5"/>
    <w:rsid w:val="005E5BD1"/>
    <w:rsid w:val="00623F70"/>
    <w:rsid w:val="008E5450"/>
    <w:rsid w:val="00927537"/>
    <w:rsid w:val="0093180B"/>
    <w:rsid w:val="00B12BC7"/>
    <w:rsid w:val="00B709B9"/>
    <w:rsid w:val="00BC579B"/>
    <w:rsid w:val="00BD488C"/>
    <w:rsid w:val="00D137A1"/>
    <w:rsid w:val="00D6653B"/>
    <w:rsid w:val="00D70839"/>
    <w:rsid w:val="00E67EFE"/>
    <w:rsid w:val="00F76E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dcterms:created xsi:type="dcterms:W3CDTF">2023-12-01T12:54:00Z</dcterms:created>
  <dcterms:modified xsi:type="dcterms:W3CDTF">2023-12-01T12:54:00Z</dcterms:modified>
</cp:coreProperties>
</file>