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5A47" w14:textId="644572D8" w:rsidR="008D2AB8" w:rsidRPr="003336A1" w:rsidRDefault="008D2AB8" w:rsidP="003336A1">
      <w:pPr>
        <w:pStyle w:val="Nagwek3"/>
        <w:jc w:val="right"/>
        <w:rPr>
          <w:rFonts w:ascii="Times New Roman" w:hAnsi="Times New Roman"/>
        </w:rPr>
      </w:pP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</w:rPr>
        <w:t xml:space="preserve">Załącznik nr </w:t>
      </w:r>
      <w:r w:rsidR="00012286" w:rsidRPr="003336A1">
        <w:rPr>
          <w:rFonts w:ascii="Times New Roman" w:hAnsi="Times New Roman"/>
        </w:rPr>
        <w:t>1</w:t>
      </w:r>
    </w:p>
    <w:p w14:paraId="1982EB11" w14:textId="360893DD" w:rsidR="00A9639A" w:rsidRPr="003336A1" w:rsidRDefault="008D2AB8" w:rsidP="003336A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3336A1">
        <w:rPr>
          <w:b/>
          <w:sz w:val="28"/>
          <w:szCs w:val="30"/>
        </w:rPr>
        <w:t>FORMULARZ OFERTY</w:t>
      </w:r>
    </w:p>
    <w:p w14:paraId="4E80AF23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NAZWA WYKONAWCY:……………………………………………………………………..</w:t>
      </w:r>
    </w:p>
    <w:p w14:paraId="39CBA1E4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540E68F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ADRES:………………………………………………………………………………………….</w:t>
      </w:r>
    </w:p>
    <w:p w14:paraId="79C41B37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354F906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TEL.………………………………………………………………………………………………</w:t>
      </w:r>
    </w:p>
    <w:p w14:paraId="1DE258B0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FAX ……………………………………………………………………………………………..</w:t>
      </w:r>
    </w:p>
    <w:p w14:paraId="0F711502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E-MAIL…………………………………………………………………………………………..</w:t>
      </w:r>
    </w:p>
    <w:p w14:paraId="003FA2A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NIP…………………………………. REGON:……………………………………………….....</w:t>
      </w:r>
    </w:p>
    <w:p w14:paraId="244EB71B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</w:rPr>
      </w:pPr>
      <w:r w:rsidRPr="003336A1">
        <w:rPr>
          <w:sz w:val="22"/>
          <w:szCs w:val="22"/>
        </w:rPr>
        <w:t>BANK/ NR KONTA …………………………………………………………………………….</w:t>
      </w:r>
    </w:p>
    <w:p w14:paraId="7AD35E9F" w14:textId="77777777" w:rsidR="00A9639A" w:rsidRPr="003336A1" w:rsidRDefault="00A9639A" w:rsidP="00A9639A">
      <w:pPr>
        <w:spacing w:line="360" w:lineRule="auto"/>
      </w:pPr>
      <w:r w:rsidRPr="003336A1">
        <w:t>Do: Nazwa i siedziba Zamawiającego:</w:t>
      </w:r>
    </w:p>
    <w:p w14:paraId="19E203DB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Akademia Górniczo - Hutnicza</w:t>
      </w:r>
    </w:p>
    <w:p w14:paraId="0EBAB969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im. Stanisława Staszica w Krakowie</w:t>
      </w:r>
    </w:p>
    <w:p w14:paraId="2C67A43F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Dział Zamówień Publicznych  </w:t>
      </w:r>
    </w:p>
    <w:p w14:paraId="1F14DA15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Al. Mickiewicza 30 </w:t>
      </w:r>
    </w:p>
    <w:p w14:paraId="7DFF1F42" w14:textId="77777777" w:rsidR="00A9639A" w:rsidRPr="003336A1" w:rsidRDefault="00A9639A" w:rsidP="00A9639A">
      <w:pPr>
        <w:rPr>
          <w:b/>
        </w:rPr>
      </w:pPr>
      <w:r w:rsidRPr="003336A1">
        <w:rPr>
          <w:b/>
        </w:rPr>
        <w:t xml:space="preserve">30-059 Kraków,  </w:t>
      </w:r>
    </w:p>
    <w:p w14:paraId="3F5F19B1" w14:textId="77777777" w:rsidR="00A9639A" w:rsidRPr="003336A1" w:rsidRDefault="00A9639A" w:rsidP="00A9639A">
      <w:pPr>
        <w:ind w:firstLine="3969"/>
        <w:rPr>
          <w:b/>
        </w:rPr>
      </w:pPr>
    </w:p>
    <w:p w14:paraId="3E6978BD" w14:textId="433337CA" w:rsidR="00A9639A" w:rsidRPr="0028596F" w:rsidRDefault="00A9639A" w:rsidP="0028596F">
      <w:pPr>
        <w:jc w:val="both"/>
        <w:rPr>
          <w:b/>
          <w:bCs/>
        </w:rPr>
      </w:pPr>
      <w:r w:rsidRPr="003336A1">
        <w:t>Przystępując do postępowania o udzielenie zamówienia publicznego, którego przedmiotem</w:t>
      </w:r>
      <w:r w:rsidR="007E435B">
        <w:t xml:space="preserve"> </w:t>
      </w:r>
      <w:r w:rsidR="0028596F" w:rsidRPr="0028596F">
        <w:rPr>
          <w:b/>
          <w:bCs/>
        </w:rPr>
        <w:t>na dostawę młynka kriogenicznego  dla WIMIiC- KC-zp.272-732/23</w:t>
      </w:r>
      <w:r w:rsidRPr="007E435B">
        <w:t xml:space="preserve">, </w:t>
      </w:r>
      <w:r w:rsidRPr="003336A1">
        <w:t>oferuję realizację przedmiotu zamówienia, zgodnie z zasadami określonymi w specyfikacji warunków zamówienia.</w:t>
      </w:r>
    </w:p>
    <w:p w14:paraId="6F49B18A" w14:textId="77777777" w:rsidR="00A9639A" w:rsidRPr="003336A1" w:rsidRDefault="00A9639A" w:rsidP="00A9639A">
      <w:pPr>
        <w:tabs>
          <w:tab w:val="right" w:pos="9000"/>
        </w:tabs>
      </w:pPr>
    </w:p>
    <w:p w14:paraId="792CF4E3" w14:textId="4CF745F0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netto:  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4CBBAF1C" w14:textId="77777777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</w:p>
    <w:p w14:paraId="5739AEBF" w14:textId="4542F715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brutto: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5AF1AC9A" w14:textId="77777777" w:rsidR="00A9639A" w:rsidRPr="003336A1" w:rsidRDefault="00A9639A" w:rsidP="00A9639A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4777A46" w14:textId="47CC0E1A" w:rsidR="00A9639A" w:rsidRPr="003336A1" w:rsidRDefault="00A9639A" w:rsidP="00A9639A">
      <w:pPr>
        <w:widowControl w:val="0"/>
        <w:spacing w:line="264" w:lineRule="auto"/>
        <w:ind w:right="1"/>
        <w:jc w:val="both"/>
      </w:pPr>
      <w:r w:rsidRPr="003336A1">
        <w:t>Słownie brutto</w:t>
      </w:r>
      <w:r w:rsidR="00B03F16" w:rsidRPr="003336A1">
        <w:t xml:space="preserve">: </w:t>
      </w:r>
      <w:r w:rsidRPr="003336A1">
        <w:t>.......................................................................................................................</w:t>
      </w:r>
    </w:p>
    <w:p w14:paraId="769A793D" w14:textId="77777777" w:rsidR="00A9639A" w:rsidRPr="003336A1" w:rsidRDefault="00A9639A" w:rsidP="00A9639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F2A00A3" w14:textId="77777777" w:rsidR="00A9639A" w:rsidRPr="003336A1" w:rsidRDefault="00A9639A" w:rsidP="00A9639A">
      <w:pPr>
        <w:pStyle w:val="Tekstpodstawowy"/>
      </w:pPr>
      <w:r w:rsidRPr="003336A1">
        <w:t>Powyższa cena zawiera podatek VAT w wysokości .......... % tj. ……………………. PLN</w:t>
      </w:r>
    </w:p>
    <w:p w14:paraId="29674136" w14:textId="77777777" w:rsidR="00A9639A" w:rsidRPr="003336A1" w:rsidRDefault="00A9639A" w:rsidP="00A9639A">
      <w:pPr>
        <w:pStyle w:val="Tekstpodstawowy"/>
      </w:pPr>
      <w:r w:rsidRPr="003336A1">
        <w:t xml:space="preserve">Producent/model zaoferowanego urządzenia:  </w:t>
      </w:r>
      <w:r w:rsidRPr="003336A1">
        <w:rPr>
          <w:b w:val="0"/>
        </w:rPr>
        <w:t>…………………………………………..</w:t>
      </w:r>
    </w:p>
    <w:p w14:paraId="793D7FD8" w14:textId="477BEF9C" w:rsidR="00A9639A" w:rsidRPr="003336A1" w:rsidRDefault="00A9639A" w:rsidP="00A9639A">
      <w:pPr>
        <w:widowControl w:val="0"/>
        <w:spacing w:line="360" w:lineRule="auto"/>
        <w:ind w:right="1"/>
        <w:jc w:val="both"/>
        <w:rPr>
          <w:b/>
        </w:rPr>
      </w:pPr>
      <w:r w:rsidRPr="003336A1">
        <w:rPr>
          <w:b/>
        </w:rPr>
        <w:t xml:space="preserve">Termin realizacji umowy: </w:t>
      </w:r>
      <w:r w:rsidR="00B03F16" w:rsidRPr="003336A1">
        <w:rPr>
          <w:b/>
          <w:bCs/>
        </w:rPr>
        <w:t xml:space="preserve">do </w:t>
      </w:r>
      <w:r w:rsidR="0067436C">
        <w:rPr>
          <w:b/>
          <w:bCs/>
        </w:rPr>
        <w:t xml:space="preserve">35 </w:t>
      </w:r>
      <w:r w:rsidRPr="003336A1">
        <w:rPr>
          <w:b/>
          <w:bCs/>
        </w:rPr>
        <w:t>dni od daty podpisania umowy</w:t>
      </w:r>
      <w:r w:rsidR="00B03F16" w:rsidRPr="003336A1">
        <w:t>.</w:t>
      </w:r>
    </w:p>
    <w:p w14:paraId="6BB6141B" w14:textId="77777777" w:rsidR="00E22E38" w:rsidRDefault="00E22E38" w:rsidP="00E22E3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1374F8">
        <w:rPr>
          <w:b/>
          <w:bCs/>
        </w:rPr>
        <w:t>……… miesięcy</w:t>
      </w:r>
      <w:r>
        <w:t xml:space="preserve"> </w:t>
      </w:r>
      <w:bookmarkStart w:id="0" w:name="_Hlk146876905"/>
      <w:r w:rsidRPr="004E1467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  <w:bookmarkEnd w:id="0"/>
      <w:r>
        <w:rPr>
          <w:i/>
        </w:rPr>
        <w:t>*)</w:t>
      </w:r>
    </w:p>
    <w:p w14:paraId="432E3509" w14:textId="77777777" w:rsidR="00E22E38" w:rsidRPr="007B0A2F" w:rsidRDefault="00E22E38" w:rsidP="00E22E3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*)</w:t>
      </w:r>
      <w:r w:rsidRPr="007B0A2F">
        <w:rPr>
          <w:i/>
          <w:sz w:val="22"/>
          <w:szCs w:val="22"/>
        </w:rPr>
        <w:t xml:space="preserve">W przypadku niewpisania terminu gwarancji Zamawiający przyjmie minimalny termin gwarancji. </w:t>
      </w:r>
    </w:p>
    <w:p w14:paraId="0BFE1F23" w14:textId="77777777" w:rsidR="00A9639A" w:rsidRPr="003336A1" w:rsidRDefault="00A9639A" w:rsidP="00A9639A">
      <w:pPr>
        <w:tabs>
          <w:tab w:val="left" w:pos="426"/>
        </w:tabs>
        <w:spacing w:after="120"/>
        <w:jc w:val="both"/>
        <w:rPr>
          <w:b/>
          <w:sz w:val="22"/>
        </w:rPr>
      </w:pPr>
      <w:r w:rsidRPr="003336A1">
        <w:rPr>
          <w:sz w:val="22"/>
        </w:rPr>
        <w:t>Oświadczamy, że zgodnie z ustawą z dnia 6 marca 2018 r. Prawo przedsiębiorców, należymy do małych lub średnich przedsiębiorców:</w:t>
      </w:r>
      <w:r w:rsidRPr="003336A1">
        <w:rPr>
          <w:b/>
          <w:sz w:val="22"/>
        </w:rPr>
        <w:t xml:space="preserve"> TAK/NIE</w:t>
      </w:r>
    </w:p>
    <w:p w14:paraId="2EFD3438" w14:textId="77777777" w:rsidR="00A9639A" w:rsidRPr="003336A1" w:rsidRDefault="00A9639A" w:rsidP="00A9639A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3336A1">
        <w:rPr>
          <w:sz w:val="22"/>
        </w:rPr>
        <w:t xml:space="preserve">Termin płatności: </w:t>
      </w:r>
      <w:r w:rsidRPr="003336A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C90C27" w14:textId="77777777" w:rsidR="00A9639A" w:rsidRPr="003336A1" w:rsidRDefault="00A9639A" w:rsidP="00A9639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3336A1">
        <w:rPr>
          <w:sz w:val="22"/>
          <w:szCs w:val="22"/>
        </w:rPr>
        <w:br w:type="page"/>
      </w:r>
      <w:r w:rsidRPr="003336A1">
        <w:rPr>
          <w:b/>
          <w:sz w:val="22"/>
          <w:szCs w:val="22"/>
          <w:u w:val="single"/>
        </w:rPr>
        <w:lastRenderedPageBreak/>
        <w:t>Jednocześnie oświadczamy, że:</w:t>
      </w:r>
    </w:p>
    <w:p w14:paraId="35E41CC5" w14:textId="77777777" w:rsidR="00A9639A" w:rsidRPr="003336A1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B307AED" w14:textId="77777777" w:rsidR="00A9639A" w:rsidRPr="003336A1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3336A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3336A1">
        <w:rPr>
          <w:color w:val="000000"/>
          <w:sz w:val="22"/>
          <w:szCs w:val="22"/>
        </w:rPr>
        <w:t xml:space="preserve"> i nie wnosimy do nich żadnych zastrzeżeń.</w:t>
      </w:r>
    </w:p>
    <w:p w14:paraId="5DE882E7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3336A1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3336A1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Nazwa podwykonawcy</w:t>
            </w:r>
            <w:r w:rsidRPr="003336A1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3336A1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3336A1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3336A1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336A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</w:r>
    </w:p>
    <w:p w14:paraId="6B64194C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  <w:t xml:space="preserve"> </w:t>
      </w:r>
    </w:p>
    <w:p w14:paraId="6C85263F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upoważnienie dla powyżej wskazanych osób wynika z następującego (ych) dokumentu(ów)</w:t>
      </w:r>
    </w:p>
    <w:p w14:paraId="20E13AC3" w14:textId="77777777" w:rsidR="00A9639A" w:rsidRPr="003336A1" w:rsidRDefault="00A9639A" w:rsidP="00A9639A">
      <w:p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załącznikami do niniejszej oferty są:</w:t>
      </w:r>
    </w:p>
    <w:p w14:paraId="13E13A1F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3336A1" w:rsidRDefault="00A9639A" w:rsidP="00A9639A">
      <w:pPr>
        <w:jc w:val="both"/>
        <w:rPr>
          <w:sz w:val="22"/>
          <w:szCs w:val="22"/>
        </w:rPr>
      </w:pPr>
    </w:p>
    <w:p w14:paraId="13668B6D" w14:textId="77777777" w:rsidR="00A9639A" w:rsidRPr="003336A1" w:rsidRDefault="00A9639A" w:rsidP="00A9639A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3336A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3336A1">
        <w:rPr>
          <w:color w:val="FF0000"/>
          <w:sz w:val="22"/>
          <w:szCs w:val="22"/>
          <w:lang w:eastAsia="zh-CN"/>
        </w:rPr>
        <w:t>.</w:t>
      </w:r>
    </w:p>
    <w:p w14:paraId="5FFF93D6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p w14:paraId="6AD75E45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p w14:paraId="0F4BC999" w14:textId="77777777" w:rsidR="00FE545C" w:rsidRPr="003336A1" w:rsidRDefault="00FE545C" w:rsidP="00FE545C">
      <w:pPr>
        <w:jc w:val="right"/>
        <w:rPr>
          <w:sz w:val="20"/>
          <w:szCs w:val="20"/>
        </w:rPr>
      </w:pPr>
    </w:p>
    <w:sectPr w:rsidR="00FE545C" w:rsidRPr="003336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C405F" w14:textId="77777777" w:rsidR="00E424A8" w:rsidRDefault="00E424A8">
      <w:r>
        <w:separator/>
      </w:r>
    </w:p>
  </w:endnote>
  <w:endnote w:type="continuationSeparator" w:id="0">
    <w:p w14:paraId="362B9ACC" w14:textId="77777777" w:rsidR="00E424A8" w:rsidRDefault="00E42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7273" w14:textId="77777777" w:rsidR="007D731D" w:rsidRDefault="007D73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FF160" w14:textId="77777777" w:rsidR="007D731D" w:rsidRDefault="007D73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E9C64" w14:textId="77777777" w:rsidR="00E424A8" w:rsidRDefault="00E424A8">
      <w:r>
        <w:separator/>
      </w:r>
    </w:p>
  </w:footnote>
  <w:footnote w:type="continuationSeparator" w:id="0">
    <w:p w14:paraId="247E30CF" w14:textId="77777777" w:rsidR="00E424A8" w:rsidRDefault="00E42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1D49D" w14:textId="77777777" w:rsidR="007D731D" w:rsidRDefault="007D7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1250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6643A" w14:textId="77777777" w:rsidR="007D731D" w:rsidRDefault="007D73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12286"/>
    <w:rsid w:val="000238AE"/>
    <w:rsid w:val="000704FC"/>
    <w:rsid w:val="00071CCC"/>
    <w:rsid w:val="000A1465"/>
    <w:rsid w:val="000B731D"/>
    <w:rsid w:val="000D6134"/>
    <w:rsid w:val="000E09C7"/>
    <w:rsid w:val="000F6589"/>
    <w:rsid w:val="00106636"/>
    <w:rsid w:val="00116EC6"/>
    <w:rsid w:val="001801DD"/>
    <w:rsid w:val="001B39B7"/>
    <w:rsid w:val="001D4612"/>
    <w:rsid w:val="00207E98"/>
    <w:rsid w:val="002723B0"/>
    <w:rsid w:val="0028596F"/>
    <w:rsid w:val="00315A4A"/>
    <w:rsid w:val="003336A1"/>
    <w:rsid w:val="004B7300"/>
    <w:rsid w:val="004C6753"/>
    <w:rsid w:val="00514936"/>
    <w:rsid w:val="00551F48"/>
    <w:rsid w:val="00595C87"/>
    <w:rsid w:val="005D2C65"/>
    <w:rsid w:val="005E6D94"/>
    <w:rsid w:val="0063384F"/>
    <w:rsid w:val="00643C6F"/>
    <w:rsid w:val="00646202"/>
    <w:rsid w:val="0065290F"/>
    <w:rsid w:val="00667331"/>
    <w:rsid w:val="0067436C"/>
    <w:rsid w:val="006815F6"/>
    <w:rsid w:val="006A0ED8"/>
    <w:rsid w:val="006F4272"/>
    <w:rsid w:val="006F5C54"/>
    <w:rsid w:val="007748F0"/>
    <w:rsid w:val="007A4321"/>
    <w:rsid w:val="007D302E"/>
    <w:rsid w:val="007D731D"/>
    <w:rsid w:val="007E435B"/>
    <w:rsid w:val="00833933"/>
    <w:rsid w:val="00853083"/>
    <w:rsid w:val="008B2F0C"/>
    <w:rsid w:val="008B4928"/>
    <w:rsid w:val="008D2AB8"/>
    <w:rsid w:val="008F1C66"/>
    <w:rsid w:val="00907686"/>
    <w:rsid w:val="00970FE4"/>
    <w:rsid w:val="009E2090"/>
    <w:rsid w:val="00A0022B"/>
    <w:rsid w:val="00A346FE"/>
    <w:rsid w:val="00A47B4D"/>
    <w:rsid w:val="00A83018"/>
    <w:rsid w:val="00A9639A"/>
    <w:rsid w:val="00B03F16"/>
    <w:rsid w:val="00B62A32"/>
    <w:rsid w:val="00B774DC"/>
    <w:rsid w:val="00B924C3"/>
    <w:rsid w:val="00C95F26"/>
    <w:rsid w:val="00C969A6"/>
    <w:rsid w:val="00CA7D36"/>
    <w:rsid w:val="00D24208"/>
    <w:rsid w:val="00D60C38"/>
    <w:rsid w:val="00D66893"/>
    <w:rsid w:val="00D90ACB"/>
    <w:rsid w:val="00DC1500"/>
    <w:rsid w:val="00E22E38"/>
    <w:rsid w:val="00E424A8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499</Words>
  <Characters>4375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5</cp:revision>
  <cp:lastPrinted>2023-11-09T13:17:00Z</cp:lastPrinted>
  <dcterms:created xsi:type="dcterms:W3CDTF">2023-11-16T11:42:00Z</dcterms:created>
  <dcterms:modified xsi:type="dcterms:W3CDTF">2023-12-04T11:09:00Z</dcterms:modified>
</cp:coreProperties>
</file>