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B58F8" w14:textId="77777777" w:rsidR="00B754AD" w:rsidRPr="002A16E2" w:rsidRDefault="00935E0E" w:rsidP="00B754A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A5762F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b w:val="0"/>
          <w:sz w:val="22"/>
          <w:szCs w:val="22"/>
        </w:rPr>
        <w:tab/>
      </w:r>
      <w:r w:rsidR="00B754AD" w:rsidRPr="002A16E2">
        <w:rPr>
          <w:rFonts w:ascii="Times New Roman" w:hAnsi="Times New Roman"/>
          <w:sz w:val="22"/>
          <w:szCs w:val="22"/>
        </w:rPr>
        <w:t>Załącznik nr 1</w:t>
      </w:r>
    </w:p>
    <w:p w14:paraId="2810FC62" w14:textId="77777777" w:rsidR="00B754AD" w:rsidRPr="002A16E2" w:rsidRDefault="00B754AD" w:rsidP="00B754A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EAF10B9" w14:textId="77777777" w:rsidR="00B754AD" w:rsidRPr="002A16E2" w:rsidRDefault="00B754AD" w:rsidP="00B754A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D2149E0" w14:textId="77777777" w:rsidR="00B754AD" w:rsidRPr="002A16E2" w:rsidRDefault="00B754AD" w:rsidP="00B754A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11BC07C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0B43209" w14:textId="77777777" w:rsidR="00B754AD" w:rsidRPr="00FA50AF" w:rsidRDefault="00B754AD" w:rsidP="00B754A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BF046B5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BD55384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1F1A68C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E8F4086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8AB0B3B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4DA92E7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04271CD" w14:textId="77777777" w:rsidR="00B754AD" w:rsidRPr="002A16E2" w:rsidRDefault="00B754AD" w:rsidP="00B754A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0147CB1" w14:textId="77777777" w:rsidR="00B754AD" w:rsidRPr="002A16E2" w:rsidRDefault="00B754AD" w:rsidP="00B754A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D008D7C" w14:textId="77777777" w:rsidR="00B754AD" w:rsidRPr="002A16E2" w:rsidRDefault="00B754AD" w:rsidP="00B754A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9409933" w14:textId="77777777" w:rsidR="00B754AD" w:rsidRPr="002A16E2" w:rsidRDefault="00B754AD" w:rsidP="00B754A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E421A7B" w14:textId="77777777" w:rsidR="00B754AD" w:rsidRPr="002A16E2" w:rsidRDefault="00B754AD" w:rsidP="00B754A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8FEE288" w14:textId="77777777" w:rsidR="00B754AD" w:rsidRPr="002A16E2" w:rsidRDefault="00B754AD" w:rsidP="00B754A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545735D" w14:textId="77777777" w:rsidR="00B754AD" w:rsidRPr="002A16E2" w:rsidRDefault="00B754AD" w:rsidP="00B754A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467AFA5" w14:textId="77777777" w:rsidR="00B754AD" w:rsidRPr="002A16E2" w:rsidRDefault="00B754AD" w:rsidP="00B754AD">
      <w:pPr>
        <w:ind w:firstLine="3969"/>
        <w:rPr>
          <w:b/>
          <w:sz w:val="22"/>
          <w:szCs w:val="22"/>
        </w:rPr>
      </w:pPr>
    </w:p>
    <w:p w14:paraId="08CA2642" w14:textId="4F38B518" w:rsidR="00B754AD" w:rsidRDefault="00B754AD" w:rsidP="00B754A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8354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aparatury badawczej i pomiarowej oraz mikroskopu</w:t>
      </w:r>
      <w:r w:rsidRPr="00183548">
        <w:rPr>
          <w:b/>
          <w:sz w:val="22"/>
          <w:szCs w:val="22"/>
        </w:rPr>
        <w:t xml:space="preserve"> na </w:t>
      </w:r>
      <w:r>
        <w:rPr>
          <w:b/>
          <w:sz w:val="22"/>
          <w:szCs w:val="22"/>
        </w:rPr>
        <w:t xml:space="preserve">Laboratorium dydaktycznego WMN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724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D522180" w14:textId="77777777" w:rsidR="0034755C" w:rsidRDefault="0034755C" w:rsidP="00B754AD">
      <w:pPr>
        <w:widowControl w:val="0"/>
        <w:ind w:right="1"/>
        <w:jc w:val="both"/>
        <w:rPr>
          <w:sz w:val="22"/>
          <w:szCs w:val="22"/>
        </w:rPr>
      </w:pPr>
    </w:p>
    <w:p w14:paraId="7D788086" w14:textId="467AAFF3" w:rsidR="0034755C" w:rsidRPr="0034755C" w:rsidRDefault="0034755C" w:rsidP="0034755C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34755C">
        <w:rPr>
          <w:b/>
          <w:bCs/>
          <w:color w:val="FF0000"/>
          <w:sz w:val="22"/>
          <w:szCs w:val="22"/>
        </w:rPr>
        <w:t>Zadanie nr 1</w:t>
      </w:r>
      <w:r>
        <w:rPr>
          <w:b/>
          <w:bCs/>
          <w:color w:val="FF0000"/>
          <w:sz w:val="22"/>
          <w:szCs w:val="22"/>
        </w:rPr>
        <w:t>: Dostawa komory rękawicowej zintegrowanej z komorą transferową</w:t>
      </w:r>
    </w:p>
    <w:p w14:paraId="5560EFC8" w14:textId="77777777" w:rsidR="00B754AD" w:rsidRPr="00FB1B4F" w:rsidRDefault="00B754AD" w:rsidP="0034755C">
      <w:pPr>
        <w:widowControl w:val="0"/>
        <w:ind w:right="1"/>
        <w:jc w:val="both"/>
        <w:rPr>
          <w:b/>
          <w:sz w:val="20"/>
        </w:rPr>
      </w:pPr>
    </w:p>
    <w:p w14:paraId="1481F97D" w14:textId="77777777" w:rsidR="0034755C" w:rsidRPr="00483084" w:rsidRDefault="0034755C" w:rsidP="0034755C">
      <w:pPr>
        <w:widowControl w:val="0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94CF186" w14:textId="77777777" w:rsidR="0034755C" w:rsidRPr="00483084" w:rsidRDefault="0034755C" w:rsidP="0034755C">
      <w:pPr>
        <w:widowControl w:val="0"/>
        <w:ind w:right="1"/>
        <w:rPr>
          <w:b/>
          <w:sz w:val="22"/>
          <w:szCs w:val="22"/>
        </w:rPr>
      </w:pPr>
    </w:p>
    <w:p w14:paraId="77DA7599" w14:textId="77777777" w:rsidR="0034755C" w:rsidRPr="00483084" w:rsidRDefault="0034755C" w:rsidP="0034755C">
      <w:pPr>
        <w:widowControl w:val="0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2DE5935" w14:textId="77777777" w:rsidR="0034755C" w:rsidRPr="00483084" w:rsidRDefault="0034755C" w:rsidP="0034755C">
      <w:pPr>
        <w:widowControl w:val="0"/>
        <w:ind w:right="1"/>
        <w:jc w:val="both"/>
        <w:rPr>
          <w:b/>
          <w:sz w:val="22"/>
          <w:szCs w:val="22"/>
        </w:rPr>
      </w:pPr>
    </w:p>
    <w:p w14:paraId="77110C02" w14:textId="77777777" w:rsidR="0034755C" w:rsidRPr="00483084" w:rsidRDefault="0034755C" w:rsidP="0034755C">
      <w:pPr>
        <w:widowControl w:val="0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406AD0C" w14:textId="77777777" w:rsidR="0034755C" w:rsidRPr="00483084" w:rsidRDefault="0034755C" w:rsidP="0034755C">
      <w:pPr>
        <w:widowControl w:val="0"/>
        <w:ind w:right="1"/>
        <w:jc w:val="both"/>
        <w:rPr>
          <w:b/>
          <w:sz w:val="22"/>
          <w:szCs w:val="22"/>
        </w:rPr>
      </w:pPr>
    </w:p>
    <w:p w14:paraId="6F299D2B" w14:textId="77777777" w:rsidR="0034755C" w:rsidRPr="00483084" w:rsidRDefault="0034755C" w:rsidP="0034755C">
      <w:pPr>
        <w:pStyle w:val="Tekstpodstawowy"/>
        <w:spacing w:line="240" w:lineRule="auto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A7F6578" w14:textId="77777777" w:rsidR="0034755C" w:rsidRPr="00483084" w:rsidRDefault="0034755C" w:rsidP="0034755C">
      <w:pPr>
        <w:pStyle w:val="Tekstpodstawowy"/>
        <w:spacing w:line="240" w:lineRule="auto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49D4B85F" w14:textId="77777777" w:rsidR="00B754AD" w:rsidRPr="002A16E2" w:rsidRDefault="00B754AD" w:rsidP="0034755C">
      <w:pPr>
        <w:tabs>
          <w:tab w:val="right" w:pos="9000"/>
        </w:tabs>
        <w:rPr>
          <w:sz w:val="22"/>
          <w:szCs w:val="22"/>
        </w:rPr>
      </w:pPr>
    </w:p>
    <w:p w14:paraId="00B1E896" w14:textId="69CA3DFB" w:rsidR="00B754AD" w:rsidRPr="002A16E2" w:rsidRDefault="00B754AD" w:rsidP="0034755C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……………………. dni od daty </w:t>
      </w:r>
      <w:r w:rsidR="0034755C">
        <w:rPr>
          <w:b/>
          <w:bCs/>
          <w:sz w:val="22"/>
          <w:szCs w:val="22"/>
        </w:rPr>
        <w:t>podpisania umowy</w:t>
      </w:r>
      <w:r>
        <w:rPr>
          <w:b/>
          <w:bCs/>
          <w:sz w:val="22"/>
          <w:szCs w:val="22"/>
        </w:rPr>
        <w:t xml:space="preserve">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4346E53" w14:textId="693AE00B" w:rsidR="00B754AD" w:rsidRDefault="00B754AD" w:rsidP="0034755C">
      <w:pPr>
        <w:widowControl w:val="0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34755C">
        <w:rPr>
          <w:b/>
          <w:bCs/>
          <w:sz w:val="22"/>
          <w:szCs w:val="22"/>
        </w:rPr>
        <w:t xml:space="preserve">12 </w:t>
      </w:r>
      <w:r w:rsidRPr="002A16E2">
        <w:rPr>
          <w:b/>
          <w:bCs/>
          <w:sz w:val="22"/>
          <w:szCs w:val="22"/>
        </w:rPr>
        <w:t>miesięcy</w:t>
      </w:r>
    </w:p>
    <w:p w14:paraId="2A7949F6" w14:textId="77777777" w:rsidR="00B754AD" w:rsidRPr="002A16E2" w:rsidRDefault="00B754AD" w:rsidP="0034755C">
      <w:pPr>
        <w:tabs>
          <w:tab w:val="left" w:pos="426"/>
        </w:tabs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A171F36" w14:textId="77777777" w:rsidR="00B754AD" w:rsidRDefault="00B754AD" w:rsidP="0034755C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3E76EF" w14:textId="77777777" w:rsidR="0034755C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0171AE51" w14:textId="77777777" w:rsidR="0034755C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0599A11F" w14:textId="77777777" w:rsidR="0034755C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71A279B0" w14:textId="77777777" w:rsidR="0034755C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42A0222C" w14:textId="77777777" w:rsidR="0034755C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4EAF1BFC" w14:textId="7E42C2C1" w:rsidR="0034755C" w:rsidRPr="0034755C" w:rsidRDefault="0034755C" w:rsidP="0034755C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34755C">
        <w:rPr>
          <w:b/>
          <w:bCs/>
          <w:color w:val="FF0000"/>
          <w:sz w:val="22"/>
          <w:szCs w:val="22"/>
        </w:rPr>
        <w:t xml:space="preserve">Zadanie nr </w:t>
      </w:r>
      <w:r>
        <w:rPr>
          <w:b/>
          <w:bCs/>
          <w:color w:val="FF0000"/>
          <w:sz w:val="22"/>
          <w:szCs w:val="22"/>
        </w:rPr>
        <w:t>2</w:t>
      </w:r>
      <w:r>
        <w:rPr>
          <w:b/>
          <w:bCs/>
          <w:color w:val="FF0000"/>
          <w:sz w:val="22"/>
          <w:szCs w:val="22"/>
        </w:rPr>
        <w:t xml:space="preserve">: Dostawa </w:t>
      </w:r>
      <w:r>
        <w:rPr>
          <w:b/>
          <w:bCs/>
          <w:color w:val="FF0000"/>
          <w:sz w:val="22"/>
          <w:szCs w:val="22"/>
        </w:rPr>
        <w:t>mikroskopu stereoskopowego wraz z wyposażeniem</w:t>
      </w:r>
    </w:p>
    <w:p w14:paraId="2ED16F76" w14:textId="77777777" w:rsidR="0034755C" w:rsidRPr="00FB1B4F" w:rsidRDefault="0034755C" w:rsidP="0034755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3ADBE56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B6BB320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DC389D8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18C1EA7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80B7D2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018D43F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93505F" w14:textId="77777777" w:rsidR="0034755C" w:rsidRPr="00483084" w:rsidRDefault="0034755C" w:rsidP="0034755C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57F4466" w14:textId="77777777" w:rsidR="0034755C" w:rsidRPr="00483084" w:rsidRDefault="0034755C" w:rsidP="0034755C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1E6FC883" w14:textId="77777777" w:rsidR="0034755C" w:rsidRPr="002A16E2" w:rsidRDefault="0034755C" w:rsidP="0034755C">
      <w:pPr>
        <w:tabs>
          <w:tab w:val="right" w:pos="9000"/>
        </w:tabs>
        <w:rPr>
          <w:sz w:val="22"/>
          <w:szCs w:val="22"/>
        </w:rPr>
      </w:pPr>
    </w:p>
    <w:p w14:paraId="416BF9B2" w14:textId="77777777" w:rsidR="0034755C" w:rsidRPr="002A16E2" w:rsidRDefault="0034755C" w:rsidP="00347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……………………. dni od daty podpisania umowy.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656ECAA" w14:textId="77777777" w:rsidR="0034755C" w:rsidRDefault="0034755C" w:rsidP="0034755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12 </w:t>
      </w:r>
      <w:r w:rsidRPr="002A16E2">
        <w:rPr>
          <w:b/>
          <w:bCs/>
          <w:sz w:val="22"/>
          <w:szCs w:val="22"/>
        </w:rPr>
        <w:t>miesięcy</w:t>
      </w:r>
    </w:p>
    <w:p w14:paraId="2FC22F25" w14:textId="77777777" w:rsidR="0034755C" w:rsidRPr="002A16E2" w:rsidRDefault="0034755C" w:rsidP="0034755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7975BCF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1A33A3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0056AA00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6754558F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61052EB8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4C2FF660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4121A856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1A5CA342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0567B4EC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8B1E6AB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22863B13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7D5C11C7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6BCCE491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2275C13E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6FC8F24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7800C042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5B8E0D52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2506EDBD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1445FC5F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0CB0F361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67FA01C0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20EBC497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5F343D21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6A816749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0167A229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7328CBD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2D9856FD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72EDFCB2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4F3D3773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5C1243A2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D990E51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77ED215B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DA52893" w14:textId="77777777" w:rsidR="0034755C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7E9203A9" w14:textId="1E8A6EE9" w:rsidR="0034755C" w:rsidRPr="0034755C" w:rsidRDefault="0034755C" w:rsidP="0034755C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34755C">
        <w:rPr>
          <w:b/>
          <w:bCs/>
          <w:color w:val="FF0000"/>
          <w:sz w:val="22"/>
          <w:szCs w:val="22"/>
        </w:rPr>
        <w:t xml:space="preserve">Zadanie nr </w:t>
      </w:r>
      <w:r>
        <w:rPr>
          <w:b/>
          <w:bCs/>
          <w:color w:val="FF0000"/>
          <w:sz w:val="22"/>
          <w:szCs w:val="22"/>
        </w:rPr>
        <w:t>3</w:t>
      </w:r>
      <w:r>
        <w:rPr>
          <w:b/>
          <w:bCs/>
          <w:color w:val="FF0000"/>
          <w:sz w:val="22"/>
          <w:szCs w:val="22"/>
        </w:rPr>
        <w:t xml:space="preserve">: Dostawa </w:t>
      </w:r>
      <w:r>
        <w:rPr>
          <w:b/>
          <w:bCs/>
          <w:color w:val="FF0000"/>
          <w:sz w:val="22"/>
          <w:szCs w:val="22"/>
        </w:rPr>
        <w:t>aparatury do zgrzewania ultradźwiękowego</w:t>
      </w:r>
    </w:p>
    <w:p w14:paraId="42A37696" w14:textId="77777777" w:rsidR="0034755C" w:rsidRPr="00FB1B4F" w:rsidRDefault="0034755C" w:rsidP="0034755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4092CA4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F024261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4B962EC" w14:textId="77777777" w:rsidR="0034755C" w:rsidRPr="00483084" w:rsidRDefault="0034755C" w:rsidP="00347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6714CFD9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476A90D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401CCE" w14:textId="77777777" w:rsidR="0034755C" w:rsidRPr="00483084" w:rsidRDefault="0034755C" w:rsidP="00347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9DF6CE" w14:textId="77777777" w:rsidR="0034755C" w:rsidRPr="00483084" w:rsidRDefault="0034755C" w:rsidP="0034755C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5412334C" w14:textId="77777777" w:rsidR="0034755C" w:rsidRPr="00483084" w:rsidRDefault="0034755C" w:rsidP="0034755C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946CB31" w14:textId="77777777" w:rsidR="0034755C" w:rsidRPr="002A16E2" w:rsidRDefault="0034755C" w:rsidP="0034755C">
      <w:pPr>
        <w:tabs>
          <w:tab w:val="right" w:pos="9000"/>
        </w:tabs>
        <w:rPr>
          <w:sz w:val="22"/>
          <w:szCs w:val="22"/>
        </w:rPr>
      </w:pPr>
    </w:p>
    <w:p w14:paraId="0BEDF5D0" w14:textId="77777777" w:rsidR="0034755C" w:rsidRPr="002A16E2" w:rsidRDefault="0034755C" w:rsidP="00347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……………………. dni od daty podpisania umowy.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2FBEC54" w14:textId="77777777" w:rsidR="0034755C" w:rsidRDefault="0034755C" w:rsidP="0034755C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12 </w:t>
      </w:r>
      <w:r w:rsidRPr="002A16E2">
        <w:rPr>
          <w:b/>
          <w:bCs/>
          <w:sz w:val="22"/>
          <w:szCs w:val="22"/>
        </w:rPr>
        <w:t>miesięcy</w:t>
      </w:r>
    </w:p>
    <w:p w14:paraId="55A61C18" w14:textId="77777777" w:rsidR="0034755C" w:rsidRPr="002A16E2" w:rsidRDefault="0034755C" w:rsidP="0034755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090ACCB" w14:textId="77777777" w:rsidR="0034755C" w:rsidRPr="002A16E2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211590C" w14:textId="77777777" w:rsidR="0034755C" w:rsidRPr="002A16E2" w:rsidRDefault="0034755C" w:rsidP="0034755C">
      <w:pPr>
        <w:tabs>
          <w:tab w:val="left" w:pos="426"/>
        </w:tabs>
        <w:jc w:val="both"/>
        <w:rPr>
          <w:sz w:val="22"/>
          <w:szCs w:val="22"/>
        </w:rPr>
      </w:pPr>
    </w:p>
    <w:p w14:paraId="397B6A70" w14:textId="77777777" w:rsidR="0034755C" w:rsidRPr="002A16E2" w:rsidRDefault="0034755C" w:rsidP="00B754AD">
      <w:pPr>
        <w:tabs>
          <w:tab w:val="left" w:pos="426"/>
        </w:tabs>
        <w:jc w:val="both"/>
        <w:rPr>
          <w:sz w:val="22"/>
          <w:szCs w:val="22"/>
        </w:rPr>
      </w:pPr>
    </w:p>
    <w:p w14:paraId="341520FA" w14:textId="77777777" w:rsidR="00B754AD" w:rsidRPr="002A16E2" w:rsidRDefault="00B754AD" w:rsidP="00B754A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99EDFCD" w14:textId="77777777" w:rsidR="00B754AD" w:rsidRPr="002A16E2" w:rsidRDefault="00B754AD" w:rsidP="00B754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EFC922A" w14:textId="77777777" w:rsidR="00B754AD" w:rsidRDefault="00B754AD" w:rsidP="00B754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A80352A" w14:textId="77777777" w:rsidR="00B754AD" w:rsidRPr="003E2056" w:rsidRDefault="00B754AD" w:rsidP="00B754A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3847948" w14:textId="77777777" w:rsidR="00B754AD" w:rsidRPr="002A16E2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2D7DA5" w14:textId="77777777" w:rsidR="00B754AD" w:rsidRPr="002A16E2" w:rsidRDefault="00B754AD" w:rsidP="00B754A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3A0F82" w14:textId="77777777" w:rsidR="00B754AD" w:rsidRPr="002A16E2" w:rsidRDefault="00B754AD" w:rsidP="00B754A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71F612" w14:textId="77777777" w:rsidR="00B754AD" w:rsidRPr="002A16E2" w:rsidRDefault="00B754AD" w:rsidP="00B754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754AD" w:rsidRPr="002A16E2" w14:paraId="3C11F8AB" w14:textId="77777777" w:rsidTr="00224A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9F684" w14:textId="77777777" w:rsidR="00B754AD" w:rsidRPr="002A16E2" w:rsidRDefault="00B754AD" w:rsidP="00224A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307F5" w14:textId="77777777" w:rsidR="00B754AD" w:rsidRPr="002A16E2" w:rsidRDefault="00B754AD" w:rsidP="00224A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4053252" w14:textId="77777777" w:rsidR="00B754AD" w:rsidRPr="002A16E2" w:rsidRDefault="00B754AD" w:rsidP="00224A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85858" w14:textId="77777777" w:rsidR="00B754AD" w:rsidRPr="002A16E2" w:rsidRDefault="00B754AD" w:rsidP="00224A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754AD" w:rsidRPr="002A16E2" w14:paraId="4A7B6EAD" w14:textId="77777777" w:rsidTr="00224A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D83A7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054BE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FC3E8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754AD" w:rsidRPr="002A16E2" w14:paraId="7C98EC24" w14:textId="77777777" w:rsidTr="00224AB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1C30D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4D29D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0CBD8" w14:textId="77777777" w:rsidR="00B754AD" w:rsidRPr="002A16E2" w:rsidRDefault="00B754AD" w:rsidP="00224A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1A816A5" w14:textId="77777777" w:rsidR="00B754AD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78796B44" w14:textId="77777777" w:rsidR="00B754AD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6514F9CD" w14:textId="77777777" w:rsidR="00B754AD" w:rsidRDefault="00B754AD" w:rsidP="00B754A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70C00F1A" w14:textId="77777777" w:rsidR="00B754AD" w:rsidRDefault="00B754AD" w:rsidP="00B754A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13104C4A" w14:textId="77777777" w:rsidR="00B754AD" w:rsidRDefault="00B754AD" w:rsidP="00B754AD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734B5F76" w14:textId="77777777" w:rsidR="00B754AD" w:rsidRPr="002A16E2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D9A34FE" w14:textId="77777777" w:rsidR="00B754AD" w:rsidRPr="002A16E2" w:rsidRDefault="00B754AD" w:rsidP="00B754A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FEFC952" w14:textId="77777777" w:rsidR="00B754AD" w:rsidRPr="002A16E2" w:rsidRDefault="00B754AD" w:rsidP="00B75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D0B087B" w14:textId="77777777" w:rsidR="00B754AD" w:rsidRPr="002A16E2" w:rsidRDefault="00B754AD" w:rsidP="00B754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B5151A4" w14:textId="77777777" w:rsidR="00B754AD" w:rsidRPr="002A16E2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9B5DD43" w14:textId="77777777" w:rsidR="00B754AD" w:rsidRPr="002A16E2" w:rsidRDefault="00B754AD" w:rsidP="00B754A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F647A2" w14:textId="77777777" w:rsidR="00B754AD" w:rsidRPr="002A16E2" w:rsidRDefault="00B754AD" w:rsidP="00B754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326C1BC" w14:textId="77777777" w:rsidR="00B754AD" w:rsidRPr="002A16E2" w:rsidRDefault="00B754AD" w:rsidP="00B75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0E2FF67" w14:textId="77777777" w:rsidR="00B754AD" w:rsidRPr="002A16E2" w:rsidRDefault="00B754AD" w:rsidP="00B754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2912EF0" w14:textId="4EA3C4D1" w:rsidR="00FE545C" w:rsidRPr="00B754AD" w:rsidRDefault="00B754AD" w:rsidP="0034755C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B754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8D2D4" w14:textId="77777777" w:rsidR="00966D46" w:rsidRDefault="00966D46">
      <w:r>
        <w:separator/>
      </w:r>
    </w:p>
  </w:endnote>
  <w:endnote w:type="continuationSeparator" w:id="0">
    <w:p w14:paraId="237E01F0" w14:textId="77777777" w:rsidR="00966D46" w:rsidRDefault="0096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421E6" w14:textId="77777777" w:rsidR="006D35E9" w:rsidRDefault="006D3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8328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3D67" w14:textId="77777777" w:rsidR="006D35E9" w:rsidRDefault="006D3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63093" w14:textId="77777777" w:rsidR="00966D46" w:rsidRDefault="00966D46">
      <w:r>
        <w:separator/>
      </w:r>
    </w:p>
  </w:footnote>
  <w:footnote w:type="continuationSeparator" w:id="0">
    <w:p w14:paraId="5D31E88C" w14:textId="77777777" w:rsidR="00966D46" w:rsidRDefault="00966D46">
      <w:r>
        <w:continuationSeparator/>
      </w:r>
    </w:p>
  </w:footnote>
  <w:footnote w:id="1">
    <w:p w14:paraId="5E7E28F5" w14:textId="77777777" w:rsidR="00B754AD" w:rsidRDefault="00B754AD" w:rsidP="00B754A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28F6180F" w14:textId="77777777" w:rsidR="00B754AD" w:rsidRDefault="00B754AD" w:rsidP="00B754A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15A1B" w14:textId="77777777" w:rsidR="006D35E9" w:rsidRDefault="006D3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1CE5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DEECC" w14:textId="77777777" w:rsidR="006D35E9" w:rsidRDefault="006D3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40857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8056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1661042">
    <w:abstractNumId w:val="0"/>
  </w:num>
  <w:num w:numId="4" w16cid:durableId="333261877">
    <w:abstractNumId w:val="3"/>
  </w:num>
  <w:num w:numId="5" w16cid:durableId="296029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D4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755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35E9"/>
    <w:rsid w:val="007748F0"/>
    <w:rsid w:val="007A4321"/>
    <w:rsid w:val="00833933"/>
    <w:rsid w:val="00853083"/>
    <w:rsid w:val="008B2F0C"/>
    <w:rsid w:val="008B4928"/>
    <w:rsid w:val="008D2AB8"/>
    <w:rsid w:val="008F1C66"/>
    <w:rsid w:val="00935E0E"/>
    <w:rsid w:val="00966D46"/>
    <w:rsid w:val="00970FE4"/>
    <w:rsid w:val="00A0022B"/>
    <w:rsid w:val="00A346FE"/>
    <w:rsid w:val="00A47B4D"/>
    <w:rsid w:val="00A83018"/>
    <w:rsid w:val="00B754A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5D8AECF"/>
  <w15:chartTrackingRefBased/>
  <w15:docId w15:val="{0B733B3F-7308-4A49-A043-06014132B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4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794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2023-12-01T11:57:00Z</cp:lastPrinted>
  <dcterms:created xsi:type="dcterms:W3CDTF">2023-11-30T11:53:00Z</dcterms:created>
  <dcterms:modified xsi:type="dcterms:W3CDTF">2023-12-01T11:59:00Z</dcterms:modified>
</cp:coreProperties>
</file>