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EDD99" w14:textId="60AE06B5" w:rsidR="006F0D65" w:rsidRDefault="006F0D65" w:rsidP="006F0D6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KC-zp.272-724/23</w:t>
      </w:r>
    </w:p>
    <w:p w14:paraId="4DC8227A" w14:textId="77777777" w:rsidR="006F0D65" w:rsidRDefault="006F0D65" w:rsidP="006F0D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1DF91BE" w14:textId="77777777" w:rsidR="006F0D65" w:rsidRDefault="006F0D65" w:rsidP="006F0D65">
      <w:pPr>
        <w:jc w:val="center"/>
        <w:rPr>
          <w:b/>
          <w:sz w:val="28"/>
          <w:szCs w:val="28"/>
        </w:rPr>
      </w:pPr>
    </w:p>
    <w:p w14:paraId="48E6DD52" w14:textId="77777777" w:rsidR="006F0D65" w:rsidRDefault="006F0D65" w:rsidP="006F0D6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BC56E93" w14:textId="77777777" w:rsidR="006F0D65" w:rsidRDefault="006F0D65" w:rsidP="006F0D6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02FEACC" w14:textId="77777777" w:rsidR="006F0D65" w:rsidRDefault="006F0D65" w:rsidP="006F0D6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94F7572" w14:textId="77777777" w:rsidR="006F0D65" w:rsidRDefault="006F0D65" w:rsidP="006F0D6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42CA4BC" w14:textId="57F90ED4" w:rsidR="006F0D65" w:rsidRPr="00E76A03" w:rsidRDefault="00E76A03" w:rsidP="00E76A0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83548">
        <w:rPr>
          <w:b/>
        </w:rPr>
        <w:t xml:space="preserve">Dostawa </w:t>
      </w:r>
      <w:r>
        <w:rPr>
          <w:b/>
        </w:rPr>
        <w:t>aparatury badawczej i pomiarowej oraz mikroskopu</w:t>
      </w:r>
      <w:r w:rsidRPr="00183548">
        <w:rPr>
          <w:b/>
        </w:rPr>
        <w:t xml:space="preserve"> na </w:t>
      </w:r>
      <w:r>
        <w:rPr>
          <w:b/>
        </w:rPr>
        <w:t>Laboratorium dydaktycznego WMN</w:t>
      </w:r>
      <w:r w:rsidR="006F0D65">
        <w:rPr>
          <w:b/>
          <w:bCs/>
          <w:iCs/>
          <w:sz w:val="24"/>
          <w:szCs w:val="24"/>
        </w:rPr>
        <w:t xml:space="preserve">, </w:t>
      </w:r>
      <w:r w:rsidR="006F0D65">
        <w:rPr>
          <w:sz w:val="24"/>
          <w:szCs w:val="24"/>
        </w:rPr>
        <w:t xml:space="preserve">prowadzonego przez Akademię Górniczo-Hutniczą w Krakowie, </w:t>
      </w:r>
      <w:r w:rsidR="006F0D65">
        <w:rPr>
          <w:b/>
          <w:bCs/>
          <w:sz w:val="24"/>
          <w:szCs w:val="24"/>
        </w:rPr>
        <w:t>składam oświadczenie o w zakresie</w:t>
      </w:r>
      <w:r w:rsidR="006F0D65">
        <w:rPr>
          <w:sz w:val="24"/>
          <w:szCs w:val="24"/>
        </w:rPr>
        <w:t xml:space="preserve"> </w:t>
      </w:r>
      <w:r w:rsidR="006F0D65">
        <w:rPr>
          <w:b/>
          <w:bCs/>
          <w:sz w:val="24"/>
          <w:szCs w:val="24"/>
        </w:rPr>
        <w:t>art. 108 ust. 1 pkt 5)</w:t>
      </w:r>
      <w:r w:rsidR="006F0D65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6F0D65">
        <w:rPr>
          <w:sz w:val="24"/>
          <w:szCs w:val="24"/>
        </w:rPr>
        <w:t>t.j</w:t>
      </w:r>
      <w:proofErr w:type="spellEnd"/>
      <w:r w:rsidR="006F0D65">
        <w:rPr>
          <w:sz w:val="24"/>
          <w:szCs w:val="24"/>
        </w:rPr>
        <w:t xml:space="preserve">. Dz. U. z 2019r. poz. 2019 z </w:t>
      </w:r>
      <w:proofErr w:type="spellStart"/>
      <w:r w:rsidR="006F0D65">
        <w:rPr>
          <w:sz w:val="24"/>
          <w:szCs w:val="24"/>
        </w:rPr>
        <w:t>późn</w:t>
      </w:r>
      <w:proofErr w:type="spellEnd"/>
      <w:r w:rsidR="006F0D65">
        <w:rPr>
          <w:sz w:val="24"/>
          <w:szCs w:val="24"/>
        </w:rPr>
        <w:t xml:space="preserve">. zm.) </w:t>
      </w:r>
      <w:r w:rsidR="006F0D65">
        <w:rPr>
          <w:b/>
          <w:sz w:val="24"/>
          <w:szCs w:val="24"/>
        </w:rPr>
        <w:t>o braku przynależności do tej samej grupy kapitałowej</w:t>
      </w:r>
      <w:r w:rsidR="006F0D65">
        <w:rPr>
          <w:sz w:val="24"/>
          <w:szCs w:val="24"/>
        </w:rPr>
        <w:t xml:space="preserve">, w rozumieniu ustawy z dnia 16.02.2007 r. o ochronie konkurencji i konsumentów, </w:t>
      </w:r>
      <w:r w:rsidR="006F0D65">
        <w:rPr>
          <w:b/>
          <w:sz w:val="24"/>
          <w:szCs w:val="24"/>
        </w:rPr>
        <w:t>z innym wykonawcą, który złożył odrębną ofertę</w:t>
      </w:r>
      <w:r w:rsidR="006F0D65">
        <w:rPr>
          <w:sz w:val="24"/>
          <w:szCs w:val="24"/>
        </w:rPr>
        <w:t xml:space="preserve">, ofertę częściową </w:t>
      </w:r>
      <w:bookmarkStart w:id="0" w:name="_Hlk62574451"/>
      <w:r w:rsidR="006F0D65">
        <w:rPr>
          <w:sz w:val="24"/>
          <w:szCs w:val="24"/>
        </w:rPr>
        <w:t>lub wniosek o dopuszczenie do udziału w postępowaniu</w:t>
      </w:r>
      <w:bookmarkEnd w:id="0"/>
      <w:r w:rsidR="006F0D6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FB88D9F" w14:textId="77777777" w:rsidR="006F0D65" w:rsidRDefault="006F0D65" w:rsidP="006F0D6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1DF7FC" w14:textId="77777777" w:rsidR="006F0D65" w:rsidRDefault="006F0D65" w:rsidP="006F0D6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6BF559E" w14:textId="77777777" w:rsidR="006F0D65" w:rsidRDefault="006F0D65" w:rsidP="006F0D6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544446B" w14:textId="77777777" w:rsidR="006F0D65" w:rsidRDefault="006F0D65" w:rsidP="006F0D6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701BBA6" w14:textId="77777777" w:rsidR="006F0D65" w:rsidRDefault="006F0D65" w:rsidP="006F0D6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888B607" w14:textId="77777777" w:rsidR="006F0D65" w:rsidRDefault="006F0D65" w:rsidP="006F0D6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F0D65" w14:paraId="03B1D028" w14:textId="77777777" w:rsidTr="00E452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C2BDF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BD144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13F0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F0D65" w14:paraId="2825423B" w14:textId="77777777" w:rsidTr="00E452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4C92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662B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2D07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</w:tr>
      <w:tr w:rsidR="006F0D65" w14:paraId="2C5D73E1" w14:textId="77777777" w:rsidTr="00E452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9F5C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62A9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F039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</w:tr>
      <w:tr w:rsidR="006F0D65" w14:paraId="2D101C1E" w14:textId="77777777" w:rsidTr="00E4523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48EC" w14:textId="77777777" w:rsidR="006F0D65" w:rsidRDefault="006F0D65" w:rsidP="00E4523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3278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E9EE" w14:textId="77777777" w:rsidR="006F0D65" w:rsidRDefault="006F0D65" w:rsidP="00E45236">
            <w:pPr>
              <w:widowControl w:val="0"/>
              <w:spacing w:line="360" w:lineRule="auto"/>
              <w:jc w:val="both"/>
            </w:pPr>
          </w:p>
        </w:tc>
      </w:tr>
    </w:tbl>
    <w:p w14:paraId="5E136E68" w14:textId="77777777" w:rsidR="006F0D65" w:rsidRDefault="006F0D65" w:rsidP="006F0D65">
      <w:pPr>
        <w:widowControl w:val="0"/>
        <w:spacing w:line="360" w:lineRule="auto"/>
        <w:jc w:val="both"/>
      </w:pPr>
    </w:p>
    <w:p w14:paraId="2A7F7EDF" w14:textId="77777777" w:rsidR="006F0D65" w:rsidRDefault="006F0D65" w:rsidP="006F0D6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8330AD9" w14:textId="77777777" w:rsidR="006F0D65" w:rsidRDefault="006F0D65" w:rsidP="006F0D6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9341EDE" w14:textId="77777777" w:rsidR="006F0D65" w:rsidRDefault="006F0D65" w:rsidP="006F0D6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F910430" w14:textId="77777777" w:rsidR="006F0D65" w:rsidRDefault="006F0D65" w:rsidP="006F0D6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95A819A" w14:textId="77777777" w:rsidR="006F0D65" w:rsidRDefault="006F0D65" w:rsidP="006F0D6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02AB474" w14:textId="77777777" w:rsidR="006F0D65" w:rsidRDefault="006F0D65" w:rsidP="006F0D6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159B93B" w14:textId="77777777" w:rsidR="006F0D65" w:rsidRDefault="006F0D65" w:rsidP="006F0D6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A23E646" w14:textId="77777777" w:rsidR="006F0D65" w:rsidRDefault="006F0D65" w:rsidP="006F0D65">
      <w:pPr>
        <w:rPr>
          <w:rFonts w:eastAsia="Times New Roman"/>
          <w:lang w:eastAsia="pl-PL"/>
        </w:rPr>
      </w:pPr>
    </w:p>
    <w:p w14:paraId="5E45DD1A" w14:textId="77777777" w:rsidR="006F0D65" w:rsidRDefault="006F0D65" w:rsidP="006F0D65"/>
    <w:p w14:paraId="394007D6" w14:textId="77777777" w:rsidR="006F0D65" w:rsidRDefault="006F0D65" w:rsidP="006F0D65"/>
    <w:p w14:paraId="68796AF7" w14:textId="77777777" w:rsidR="006F0D65" w:rsidRDefault="006F0D65" w:rsidP="006F0D65"/>
    <w:p w14:paraId="150977D9" w14:textId="77777777" w:rsidR="006F0D65" w:rsidRPr="00D54AE7" w:rsidRDefault="006F0D65" w:rsidP="006F0D65"/>
    <w:p w14:paraId="27478BD0" w14:textId="77777777" w:rsidR="006F0D65" w:rsidRPr="005D2D7F" w:rsidRDefault="006F0D65" w:rsidP="006F0D65"/>
    <w:p w14:paraId="7ECB6514" w14:textId="77777777" w:rsidR="006F0D65" w:rsidRPr="002347AA" w:rsidRDefault="006F0D65" w:rsidP="006F0D65"/>
    <w:p w14:paraId="7D00E4FC" w14:textId="2D8C5C9D" w:rsidR="00106AC7" w:rsidRPr="006F0D65" w:rsidRDefault="00106AC7" w:rsidP="006F0D65"/>
    <w:sectPr w:rsidR="00106AC7" w:rsidRPr="006F0D6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EAE98" w14:textId="77777777" w:rsidR="00001E3B" w:rsidRDefault="00001E3B">
      <w:r>
        <w:separator/>
      </w:r>
    </w:p>
  </w:endnote>
  <w:endnote w:type="continuationSeparator" w:id="0">
    <w:p w14:paraId="08363341" w14:textId="77777777" w:rsidR="00001E3B" w:rsidRDefault="0000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EEE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F3F80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1839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B02E106" w14:textId="77777777" w:rsidR="00336EEB" w:rsidRDefault="00E76A03" w:rsidP="00336EEB">
    <w:pPr>
      <w:pStyle w:val="Stopka"/>
      <w:tabs>
        <w:tab w:val="clear" w:pos="4536"/>
      </w:tabs>
      <w:jc w:val="center"/>
    </w:pPr>
    <w:r>
      <w:rPr>
        <w:noProof/>
      </w:rPr>
      <w:pict w14:anchorId="308929CD">
        <v:line id="_x0000_s1025" style="position:absolute;left:0;text-align:left;z-index:251657728" from="-3.85pt,8.7pt" to="455.15pt,8.7pt"/>
      </w:pict>
    </w:r>
  </w:p>
  <w:p w14:paraId="287F657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38EA" w14:textId="77777777" w:rsidR="00257CF2" w:rsidRDefault="00257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E7545" w14:textId="77777777" w:rsidR="00001E3B" w:rsidRDefault="00001E3B">
      <w:r>
        <w:separator/>
      </w:r>
    </w:p>
  </w:footnote>
  <w:footnote w:type="continuationSeparator" w:id="0">
    <w:p w14:paraId="01C1A5BF" w14:textId="77777777" w:rsidR="00001E3B" w:rsidRDefault="0000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9D75F" w14:textId="77777777" w:rsidR="00257CF2" w:rsidRDefault="00257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C535A" w14:textId="77777777" w:rsidR="00257CF2" w:rsidRDefault="00257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8521" w14:textId="77777777" w:rsidR="00257CF2" w:rsidRDefault="00257C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5086424">
    <w:abstractNumId w:val="14"/>
  </w:num>
  <w:num w:numId="2" w16cid:durableId="634724567">
    <w:abstractNumId w:val="0"/>
  </w:num>
  <w:num w:numId="3" w16cid:durableId="100302654">
    <w:abstractNumId w:val="12"/>
  </w:num>
  <w:num w:numId="4" w16cid:durableId="1022828193">
    <w:abstractNumId w:val="8"/>
  </w:num>
  <w:num w:numId="5" w16cid:durableId="1113869023">
    <w:abstractNumId w:val="7"/>
  </w:num>
  <w:num w:numId="6" w16cid:durableId="583344598">
    <w:abstractNumId w:val="1"/>
  </w:num>
  <w:num w:numId="7" w16cid:durableId="1177159638">
    <w:abstractNumId w:val="6"/>
  </w:num>
  <w:num w:numId="8" w16cid:durableId="1589577479">
    <w:abstractNumId w:val="3"/>
  </w:num>
  <w:num w:numId="9" w16cid:durableId="1251888614">
    <w:abstractNumId w:val="2"/>
  </w:num>
  <w:num w:numId="10" w16cid:durableId="1013073667">
    <w:abstractNumId w:val="5"/>
  </w:num>
  <w:num w:numId="11" w16cid:durableId="2015838399">
    <w:abstractNumId w:val="11"/>
  </w:num>
  <w:num w:numId="12" w16cid:durableId="648484961">
    <w:abstractNumId w:val="4"/>
  </w:num>
  <w:num w:numId="13" w16cid:durableId="1865248673">
    <w:abstractNumId w:val="10"/>
  </w:num>
  <w:num w:numId="14" w16cid:durableId="1145314102">
    <w:abstractNumId w:val="13"/>
  </w:num>
  <w:num w:numId="15" w16cid:durableId="12347751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E3B"/>
    <w:rsid w:val="0000184A"/>
    <w:rsid w:val="00001E3B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57CF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F0D6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A0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0A948B"/>
  <w15:chartTrackingRefBased/>
  <w15:docId w15:val="{A8E67C6A-9B75-43AA-B216-F711820F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0D6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6F0D65"/>
  </w:style>
  <w:style w:type="paragraph" w:styleId="Akapitzlist">
    <w:name w:val="List Paragraph"/>
    <w:basedOn w:val="Normalny"/>
    <w:uiPriority w:val="34"/>
    <w:qFormat/>
    <w:rsid w:val="006F0D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2023-12-01T12:07:00Z</cp:lastPrinted>
  <dcterms:created xsi:type="dcterms:W3CDTF">2023-12-01T12:06:00Z</dcterms:created>
  <dcterms:modified xsi:type="dcterms:W3CDTF">2023-12-01T12:07:00Z</dcterms:modified>
</cp:coreProperties>
</file>