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E08E60" w14:textId="77777777" w:rsidR="00FB7F50" w:rsidRPr="002245BE" w:rsidRDefault="009E6DA1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E6DA1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9E6DA1">
        <w:rPr>
          <w:sz w:val="22"/>
          <w:szCs w:val="22"/>
        </w:rPr>
        <w:t>2023-12-07</w:t>
      </w:r>
    </w:p>
    <w:p w14:paraId="74C2D8EE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72091D6A" w14:textId="77777777" w:rsidR="009E6DA1" w:rsidRPr="009E6DA1" w:rsidRDefault="009E6DA1" w:rsidP="00FB7F50">
      <w:pPr>
        <w:spacing w:after="40"/>
        <w:rPr>
          <w:b/>
          <w:bCs/>
          <w:sz w:val="22"/>
          <w:szCs w:val="22"/>
        </w:rPr>
      </w:pPr>
      <w:r w:rsidRPr="009E6DA1">
        <w:rPr>
          <w:b/>
          <w:bCs/>
          <w:sz w:val="22"/>
          <w:szCs w:val="22"/>
        </w:rPr>
        <w:t>Akademia Górniczo - Hutnicza</w:t>
      </w:r>
    </w:p>
    <w:p w14:paraId="62BA6E8E" w14:textId="77777777" w:rsidR="009E6DA1" w:rsidRPr="009E6DA1" w:rsidRDefault="009E6DA1" w:rsidP="00FB7F50">
      <w:pPr>
        <w:spacing w:after="40"/>
        <w:rPr>
          <w:b/>
          <w:bCs/>
          <w:sz w:val="22"/>
          <w:szCs w:val="22"/>
        </w:rPr>
      </w:pPr>
      <w:r w:rsidRPr="009E6DA1">
        <w:rPr>
          <w:b/>
          <w:bCs/>
          <w:sz w:val="22"/>
          <w:szCs w:val="22"/>
        </w:rPr>
        <w:t>im. Stanisława Staszica w Krakowie</w:t>
      </w:r>
    </w:p>
    <w:p w14:paraId="253031F4" w14:textId="77777777" w:rsidR="00FB7F50" w:rsidRPr="002245BE" w:rsidRDefault="009E6DA1" w:rsidP="00FB7F50">
      <w:pPr>
        <w:spacing w:after="40"/>
        <w:rPr>
          <w:b/>
          <w:bCs/>
          <w:sz w:val="22"/>
          <w:szCs w:val="22"/>
        </w:rPr>
      </w:pPr>
      <w:r w:rsidRPr="009E6DA1">
        <w:rPr>
          <w:b/>
          <w:bCs/>
          <w:sz w:val="22"/>
          <w:szCs w:val="22"/>
        </w:rPr>
        <w:t>Dział Zamówień Publicznych</w:t>
      </w:r>
    </w:p>
    <w:p w14:paraId="44F9147D" w14:textId="77777777" w:rsidR="00FB7F50" w:rsidRPr="002245BE" w:rsidRDefault="009E6DA1" w:rsidP="00FB7F50">
      <w:pPr>
        <w:rPr>
          <w:sz w:val="22"/>
          <w:szCs w:val="22"/>
        </w:rPr>
      </w:pPr>
      <w:r w:rsidRPr="009E6DA1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9E6DA1">
        <w:rPr>
          <w:sz w:val="22"/>
          <w:szCs w:val="22"/>
        </w:rPr>
        <w:t>30</w:t>
      </w:r>
    </w:p>
    <w:p w14:paraId="2293D7C1" w14:textId="77777777" w:rsidR="00FB7F50" w:rsidRPr="002245BE" w:rsidRDefault="009E6DA1" w:rsidP="00FB7F50">
      <w:pPr>
        <w:rPr>
          <w:sz w:val="22"/>
          <w:szCs w:val="22"/>
        </w:rPr>
      </w:pPr>
      <w:r w:rsidRPr="009E6DA1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9E6DA1">
        <w:rPr>
          <w:sz w:val="22"/>
          <w:szCs w:val="22"/>
        </w:rPr>
        <w:t>Kraków</w:t>
      </w:r>
    </w:p>
    <w:p w14:paraId="1CC8C083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5C8E1A4F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9E6DA1" w:rsidRPr="00607F9B" w14:paraId="3549DB20" w14:textId="77777777" w:rsidTr="009A2AB8">
        <w:trPr>
          <w:trHeight w:val="638"/>
        </w:trPr>
        <w:tc>
          <w:tcPr>
            <w:tcW w:w="959" w:type="dxa"/>
            <w:shd w:val="clear" w:color="auto" w:fill="auto"/>
          </w:tcPr>
          <w:p w14:paraId="529435CB" w14:textId="77777777" w:rsidR="009E6DA1" w:rsidRPr="00607F9B" w:rsidRDefault="009E6DA1" w:rsidP="009A2A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1AE09892" w14:textId="6A6EAFF6" w:rsidR="009E6DA1" w:rsidRPr="00607F9B" w:rsidRDefault="009E6DA1" w:rsidP="009A2AB8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9E6DA1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="00714853">
              <w:rPr>
                <w:b/>
                <w:bCs/>
                <w:sz w:val="22"/>
                <w:szCs w:val="22"/>
              </w:rPr>
              <w:t>D</w:t>
            </w:r>
            <w:r w:rsidRPr="009E6DA1">
              <w:rPr>
                <w:b/>
                <w:bCs/>
                <w:sz w:val="22"/>
                <w:szCs w:val="22"/>
              </w:rPr>
              <w:t xml:space="preserve">ostawa komputera stacjonarnego </w:t>
            </w:r>
            <w:proofErr w:type="spellStart"/>
            <w:r w:rsidRPr="009E6DA1">
              <w:rPr>
                <w:b/>
                <w:bCs/>
                <w:sz w:val="22"/>
                <w:szCs w:val="22"/>
              </w:rPr>
              <w:t>all</w:t>
            </w:r>
            <w:proofErr w:type="spellEnd"/>
            <w:r w:rsidRPr="009E6DA1">
              <w:rPr>
                <w:b/>
                <w:bCs/>
                <w:sz w:val="22"/>
                <w:szCs w:val="22"/>
              </w:rPr>
              <w:t>-in-one - 9 sztuk - KC-zp.272-560/23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6D683C67" w14:textId="3E131D8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(Dz. U. z 202</w:t>
      </w:r>
      <w:r w:rsidR="00714853">
        <w:rPr>
          <w:sz w:val="22"/>
          <w:szCs w:val="22"/>
        </w:rPr>
        <w:t>3</w:t>
      </w:r>
      <w:r w:rsidR="006B585D">
        <w:rPr>
          <w:sz w:val="22"/>
          <w:szCs w:val="22"/>
        </w:rPr>
        <w:t xml:space="preserve"> r. poz. </w:t>
      </w:r>
      <w:r w:rsidR="00714853">
        <w:rPr>
          <w:sz w:val="22"/>
          <w:szCs w:val="22"/>
        </w:rPr>
        <w:t>1605</w:t>
      </w:r>
      <w:r w:rsidR="006B585D">
        <w:rPr>
          <w:sz w:val="22"/>
          <w:szCs w:val="22"/>
        </w:rPr>
        <w:t>)</w:t>
      </w:r>
      <w:r w:rsidRPr="009B2352">
        <w:rPr>
          <w:sz w:val="22"/>
          <w:szCs w:val="22"/>
        </w:rPr>
        <w:t>, zwanej dalej „ustawą Pzp”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9E6DA1" w14:paraId="5AAACE04" w14:textId="77777777" w:rsidTr="009A2AB8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52E23D31" w14:textId="77777777" w:rsidR="009E6DA1" w:rsidRPr="00D26ED6" w:rsidRDefault="009E6DA1" w:rsidP="009A2AB8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9E6DA1">
              <w:rPr>
                <w:b/>
                <w:sz w:val="22"/>
                <w:szCs w:val="22"/>
              </w:rPr>
              <w:t>NKK SYSTEM Spółka z ograniczoną odpowiedzialnością</w:t>
            </w:r>
          </w:p>
          <w:p w14:paraId="4C5271B8" w14:textId="77777777" w:rsidR="009E6DA1" w:rsidRPr="009F0E5C" w:rsidRDefault="009E6DA1" w:rsidP="009A2AB8">
            <w:pPr>
              <w:jc w:val="both"/>
              <w:rPr>
                <w:bCs/>
                <w:sz w:val="22"/>
                <w:szCs w:val="22"/>
              </w:rPr>
            </w:pPr>
            <w:r w:rsidRPr="009E6DA1">
              <w:rPr>
                <w:bCs/>
                <w:sz w:val="22"/>
                <w:szCs w:val="22"/>
              </w:rPr>
              <w:t>Tatarska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6DA1">
              <w:rPr>
                <w:bCs/>
                <w:sz w:val="22"/>
                <w:szCs w:val="22"/>
              </w:rPr>
              <w:t>5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11E16F6C" w14:textId="77777777" w:rsidR="009E6DA1" w:rsidRPr="009F0E5C" w:rsidRDefault="009E6DA1" w:rsidP="009A2AB8">
            <w:pPr>
              <w:jc w:val="both"/>
              <w:rPr>
                <w:bCs/>
                <w:sz w:val="22"/>
                <w:szCs w:val="22"/>
              </w:rPr>
            </w:pPr>
            <w:r w:rsidRPr="009E6DA1">
              <w:rPr>
                <w:bCs/>
                <w:sz w:val="22"/>
                <w:szCs w:val="22"/>
              </w:rPr>
              <w:t>30-103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E6DA1">
              <w:rPr>
                <w:bCs/>
                <w:sz w:val="22"/>
                <w:szCs w:val="22"/>
              </w:rPr>
              <w:t>Kraków</w:t>
            </w:r>
          </w:p>
          <w:p w14:paraId="107C31F8" w14:textId="77777777" w:rsidR="009E6DA1" w:rsidRPr="00D26ED6" w:rsidRDefault="009E6DA1" w:rsidP="009A2AB8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7959F42" w14:textId="77777777" w:rsidR="009E6DA1" w:rsidRPr="00D26ED6" w:rsidRDefault="009E6DA1" w:rsidP="009A2AB8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9E6DA1">
              <w:rPr>
                <w:sz w:val="22"/>
                <w:szCs w:val="22"/>
              </w:rPr>
              <w:t xml:space="preserve">dostawa komputera stacjonarnego </w:t>
            </w:r>
            <w:proofErr w:type="spellStart"/>
            <w:r w:rsidRPr="009E6DA1">
              <w:rPr>
                <w:sz w:val="22"/>
                <w:szCs w:val="22"/>
              </w:rPr>
              <w:t>all</w:t>
            </w:r>
            <w:proofErr w:type="spellEnd"/>
            <w:r w:rsidRPr="009E6DA1">
              <w:rPr>
                <w:sz w:val="22"/>
                <w:szCs w:val="22"/>
              </w:rPr>
              <w:t>-in-one - KC-zp.272-560/23</w:t>
            </w:r>
            <w:r w:rsidRPr="00D26ED6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9E6DA1">
              <w:rPr>
                <w:b/>
                <w:sz w:val="22"/>
                <w:szCs w:val="22"/>
              </w:rPr>
              <w:t>61 549.20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120B683E" w14:textId="77777777" w:rsidR="009E6DA1" w:rsidRDefault="009E6DA1" w:rsidP="009A2AB8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5AE51D5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26"/>
        <w:gridCol w:w="3678"/>
        <w:gridCol w:w="1960"/>
        <w:gridCol w:w="1960"/>
        <w:gridCol w:w="1472"/>
      </w:tblGrid>
      <w:tr w:rsidR="00714853" w:rsidRPr="008567C7" w14:paraId="6226DB38" w14:textId="77777777" w:rsidTr="00714853">
        <w:trPr>
          <w:trHeight w:val="510"/>
        </w:trPr>
        <w:tc>
          <w:tcPr>
            <w:tcW w:w="595" w:type="pct"/>
            <w:vAlign w:val="center"/>
          </w:tcPr>
          <w:p w14:paraId="6B86452C" w14:textId="77777777" w:rsidR="00714853" w:rsidRPr="008567C7" w:rsidRDefault="007148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1786" w:type="pct"/>
            <w:vAlign w:val="center"/>
          </w:tcPr>
          <w:p w14:paraId="19189F4D" w14:textId="77777777" w:rsidR="00714853" w:rsidRPr="008567C7" w:rsidRDefault="007148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52" w:type="pct"/>
            <w:vAlign w:val="center"/>
          </w:tcPr>
          <w:p w14:paraId="60A3F941" w14:textId="77777777" w:rsidR="00714853" w:rsidRPr="008567C7" w:rsidRDefault="007148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952" w:type="pct"/>
            <w:vAlign w:val="center"/>
          </w:tcPr>
          <w:p w14:paraId="0D9E19DE" w14:textId="3CCDE426" w:rsidR="00714853" w:rsidRPr="008567C7" w:rsidRDefault="0071485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Gwaran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c</w:t>
            </w: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ja</w:t>
            </w:r>
          </w:p>
        </w:tc>
        <w:tc>
          <w:tcPr>
            <w:tcW w:w="715" w:type="pct"/>
            <w:vAlign w:val="center"/>
          </w:tcPr>
          <w:p w14:paraId="142B74A7" w14:textId="77777777" w:rsidR="00714853" w:rsidRPr="008567C7" w:rsidRDefault="00714853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714853" w:rsidRPr="008567C7" w14:paraId="2F79F3D3" w14:textId="77777777" w:rsidTr="00714853">
        <w:tc>
          <w:tcPr>
            <w:tcW w:w="595" w:type="pct"/>
            <w:vAlign w:val="center"/>
          </w:tcPr>
          <w:p w14:paraId="07B4E829" w14:textId="77777777" w:rsidR="00714853" w:rsidRPr="008567C7" w:rsidRDefault="00714853" w:rsidP="009A2A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786" w:type="pct"/>
            <w:vAlign w:val="center"/>
          </w:tcPr>
          <w:p w14:paraId="423B2730" w14:textId="77777777" w:rsidR="00714853" w:rsidRPr="002B6761" w:rsidRDefault="00714853" w:rsidP="009A2A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725B426A" w14:textId="77777777" w:rsidR="00714853" w:rsidRPr="008567C7" w:rsidRDefault="00714853" w:rsidP="009A2A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320FBE84" w14:textId="77777777" w:rsidR="00714853" w:rsidRPr="001B7815" w:rsidRDefault="00714853" w:rsidP="009A2A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210C97E9" w14:textId="77777777" w:rsidR="00714853" w:rsidRPr="008567C7" w:rsidRDefault="00714853" w:rsidP="009A2A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952" w:type="pct"/>
            <w:vAlign w:val="center"/>
          </w:tcPr>
          <w:p w14:paraId="7B2C83D5" w14:textId="77777777" w:rsidR="00714853" w:rsidRPr="008567C7" w:rsidRDefault="00714853" w:rsidP="009A2A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341D44B" w14:textId="77777777" w:rsidR="00714853" w:rsidRPr="008567C7" w:rsidRDefault="00714853" w:rsidP="009A2A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714853" w:rsidRPr="008567C7" w14:paraId="09816E6D" w14:textId="77777777" w:rsidTr="00714853">
        <w:tc>
          <w:tcPr>
            <w:tcW w:w="595" w:type="pct"/>
            <w:vAlign w:val="center"/>
          </w:tcPr>
          <w:p w14:paraId="748BB06E" w14:textId="77777777" w:rsidR="00714853" w:rsidRPr="008567C7" w:rsidRDefault="00714853" w:rsidP="009A2A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1786" w:type="pct"/>
            <w:vAlign w:val="center"/>
          </w:tcPr>
          <w:p w14:paraId="2DFC5071" w14:textId="77777777" w:rsidR="00714853" w:rsidRPr="002B6761" w:rsidRDefault="00714853" w:rsidP="009A2AB8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43A6C8DB" w14:textId="77777777" w:rsidR="00714853" w:rsidRPr="008567C7" w:rsidRDefault="00714853" w:rsidP="009A2AB8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074502C" w14:textId="77777777" w:rsidR="00714853" w:rsidRPr="001B7815" w:rsidRDefault="00714853" w:rsidP="009A2AB8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9E6DA1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952" w:type="pct"/>
            <w:vAlign w:val="center"/>
          </w:tcPr>
          <w:p w14:paraId="3934A74A" w14:textId="77777777" w:rsidR="00714853" w:rsidRPr="008567C7" w:rsidRDefault="00714853" w:rsidP="009A2A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sz w:val="18"/>
                <w:szCs w:val="18"/>
              </w:rPr>
              <w:t xml:space="preserve">  43,74</w:t>
            </w:r>
          </w:p>
        </w:tc>
        <w:tc>
          <w:tcPr>
            <w:tcW w:w="952" w:type="pct"/>
            <w:vAlign w:val="center"/>
          </w:tcPr>
          <w:p w14:paraId="34028CBD" w14:textId="77777777" w:rsidR="00714853" w:rsidRPr="008567C7" w:rsidRDefault="00714853" w:rsidP="009A2A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715" w:type="pct"/>
            <w:vAlign w:val="center"/>
          </w:tcPr>
          <w:p w14:paraId="2EFBB5FD" w14:textId="77777777" w:rsidR="00714853" w:rsidRPr="008567C7" w:rsidRDefault="00714853" w:rsidP="009A2AB8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E6DA1">
              <w:rPr>
                <w:rFonts w:ascii="Times New Roman" w:hAnsi="Times New Roman" w:cs="Times New Roman"/>
                <w:sz w:val="18"/>
                <w:szCs w:val="18"/>
              </w:rPr>
              <w:t xml:space="preserve">  83,74</w:t>
            </w:r>
          </w:p>
        </w:tc>
      </w:tr>
    </w:tbl>
    <w:p w14:paraId="4575F1F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58D04434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48D576ED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CF6F8E" w14:textId="77777777" w:rsidR="00E021BC" w:rsidRDefault="00E021BC">
      <w:r>
        <w:separator/>
      </w:r>
    </w:p>
  </w:endnote>
  <w:endnote w:type="continuationSeparator" w:id="0">
    <w:p w14:paraId="4DCF4204" w14:textId="77777777" w:rsidR="00E021BC" w:rsidRDefault="00E021B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2D7D2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5B18E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C596B94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4D80E22F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274D78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352A7E" w14:textId="77777777" w:rsidR="00E021BC" w:rsidRDefault="00E021BC">
      <w:r>
        <w:separator/>
      </w:r>
    </w:p>
  </w:footnote>
  <w:footnote w:type="continuationSeparator" w:id="0">
    <w:p w14:paraId="7063883A" w14:textId="77777777" w:rsidR="00E021BC" w:rsidRDefault="00E021B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69A6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62912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B4A40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021BC"/>
    <w:rsid w:val="00005838"/>
    <w:rsid w:val="00022322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14853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6DA1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021BC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3EB62F"/>
  <w15:chartTrackingRefBased/>
  <w15:docId w15:val="{78652E4D-2148-4F85-8A70-16DA8E0209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179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Lempart</dc:creator>
  <cp:keywords/>
  <dc:description/>
  <cp:lastModifiedBy>Sylwia Lempart</cp:lastModifiedBy>
  <cp:revision>3</cp:revision>
  <cp:lastPrinted>1601-01-01T00:00:00Z</cp:lastPrinted>
  <dcterms:created xsi:type="dcterms:W3CDTF">2023-12-07T08:11:00Z</dcterms:created>
  <dcterms:modified xsi:type="dcterms:W3CDTF">2023-12-07T08:11:00Z</dcterms:modified>
</cp:coreProperties>
</file>