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5178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5178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51780">
        <w:rPr>
          <w:sz w:val="22"/>
          <w:szCs w:val="22"/>
        </w:rPr>
        <w:t>2023-</w:t>
      </w:r>
      <w:r w:rsidRPr="00A96070">
        <w:rPr>
          <w:sz w:val="22"/>
          <w:szCs w:val="22"/>
        </w:rPr>
        <w:t>12-06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51780" w:rsidRPr="00151780" w:rsidRDefault="00151780" w:rsidP="00FB7F50">
      <w:pPr>
        <w:spacing w:after="40"/>
        <w:rPr>
          <w:b/>
          <w:bCs/>
          <w:sz w:val="22"/>
          <w:szCs w:val="22"/>
        </w:rPr>
      </w:pPr>
      <w:r w:rsidRPr="00151780">
        <w:rPr>
          <w:b/>
          <w:bCs/>
          <w:sz w:val="22"/>
          <w:szCs w:val="22"/>
        </w:rPr>
        <w:t>Akademia Górniczo - Hutnicza</w:t>
      </w:r>
    </w:p>
    <w:p w:rsidR="00151780" w:rsidRPr="00151780" w:rsidRDefault="00151780" w:rsidP="00FB7F50">
      <w:pPr>
        <w:spacing w:after="40"/>
        <w:rPr>
          <w:b/>
          <w:bCs/>
          <w:sz w:val="22"/>
          <w:szCs w:val="22"/>
        </w:rPr>
      </w:pPr>
      <w:r w:rsidRPr="00151780">
        <w:rPr>
          <w:b/>
          <w:bCs/>
          <w:sz w:val="22"/>
          <w:szCs w:val="22"/>
        </w:rPr>
        <w:t>im. Stanisława Staszica w Krakowie</w:t>
      </w:r>
    </w:p>
    <w:p w:rsidR="00FB7F50" w:rsidRPr="002245BE" w:rsidRDefault="00151780" w:rsidP="00FB7F50">
      <w:pPr>
        <w:spacing w:after="40"/>
        <w:rPr>
          <w:b/>
          <w:bCs/>
          <w:sz w:val="22"/>
          <w:szCs w:val="22"/>
        </w:rPr>
      </w:pPr>
      <w:r w:rsidRPr="00151780">
        <w:rPr>
          <w:b/>
          <w:bCs/>
          <w:sz w:val="22"/>
          <w:szCs w:val="22"/>
        </w:rPr>
        <w:t>Dział Zamówień Publicznych</w:t>
      </w:r>
      <w:bookmarkStart w:id="1" w:name="_GoBack"/>
      <w:bookmarkEnd w:id="1"/>
    </w:p>
    <w:p w:rsidR="00FB7F50" w:rsidRPr="002245BE" w:rsidRDefault="00151780" w:rsidP="00FB7F50">
      <w:pPr>
        <w:rPr>
          <w:sz w:val="22"/>
          <w:szCs w:val="22"/>
        </w:rPr>
      </w:pPr>
      <w:r w:rsidRPr="0015178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51780">
        <w:rPr>
          <w:sz w:val="22"/>
          <w:szCs w:val="22"/>
        </w:rPr>
        <w:t>30</w:t>
      </w:r>
    </w:p>
    <w:p w:rsidR="00FB7F50" w:rsidRPr="002245BE" w:rsidRDefault="00151780" w:rsidP="00FB7F50">
      <w:pPr>
        <w:rPr>
          <w:sz w:val="22"/>
          <w:szCs w:val="22"/>
        </w:rPr>
      </w:pPr>
      <w:r w:rsidRPr="0015178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5178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51780" w:rsidRPr="00607F9B" w:rsidTr="00C27317">
        <w:trPr>
          <w:trHeight w:val="638"/>
        </w:trPr>
        <w:tc>
          <w:tcPr>
            <w:tcW w:w="959" w:type="dxa"/>
            <w:shd w:val="clear" w:color="auto" w:fill="auto"/>
          </w:tcPr>
          <w:p w:rsidR="00151780" w:rsidRPr="00607F9B" w:rsidRDefault="00151780" w:rsidP="004949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1780" w:rsidRPr="00607F9B" w:rsidRDefault="00151780" w:rsidP="004949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5178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5178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1780">
              <w:rPr>
                <w:b/>
                <w:bCs/>
                <w:sz w:val="22"/>
                <w:szCs w:val="22"/>
              </w:rPr>
              <w:t>Dostawa komputerów przenośnych - 5 sztuk i rzutników multimedialnych - 3 sztuki dla WIMIR AGH - KC-zp.272-679/23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1780">
              <w:rPr>
                <w:b/>
                <w:sz w:val="22"/>
                <w:szCs w:val="22"/>
              </w:rPr>
              <w:t>KC-zp.272-679/23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4949D3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BD4845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BD4845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51780" w:rsidTr="00C27317">
        <w:trPr>
          <w:cantSplit/>
        </w:trPr>
        <w:tc>
          <w:tcPr>
            <w:tcW w:w="10150" w:type="dxa"/>
          </w:tcPr>
          <w:p w:rsidR="00151780" w:rsidRPr="00D26ED6" w:rsidRDefault="00151780" w:rsidP="004949D3">
            <w:pPr>
              <w:spacing w:after="40" w:line="276" w:lineRule="auto"/>
              <w:jc w:val="both"/>
              <w:rPr>
                <w:b/>
                <w:sz w:val="22"/>
                <w:szCs w:val="22"/>
              </w:rPr>
            </w:pPr>
            <w:r w:rsidRPr="00151780">
              <w:rPr>
                <w:b/>
                <w:sz w:val="22"/>
                <w:szCs w:val="22"/>
              </w:rPr>
              <w:t>NKK SYSTEM Spółka z ograniczoną odpowiedzialnością</w:t>
            </w:r>
          </w:p>
          <w:p w:rsidR="00151780" w:rsidRPr="009F0E5C" w:rsidRDefault="00151780" w:rsidP="004949D3">
            <w:pPr>
              <w:jc w:val="both"/>
              <w:rPr>
                <w:bCs/>
                <w:sz w:val="22"/>
                <w:szCs w:val="22"/>
              </w:rPr>
            </w:pPr>
            <w:r w:rsidRPr="00151780">
              <w:rPr>
                <w:bCs/>
                <w:sz w:val="22"/>
                <w:szCs w:val="22"/>
              </w:rPr>
              <w:t>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17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51780" w:rsidRPr="009F0E5C" w:rsidRDefault="00151780" w:rsidP="004949D3">
            <w:pPr>
              <w:jc w:val="both"/>
              <w:rPr>
                <w:bCs/>
                <w:sz w:val="22"/>
                <w:szCs w:val="22"/>
              </w:rPr>
            </w:pPr>
            <w:r w:rsidRPr="00151780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1780">
              <w:rPr>
                <w:bCs/>
                <w:sz w:val="22"/>
                <w:szCs w:val="22"/>
              </w:rPr>
              <w:t>Kraków</w:t>
            </w:r>
          </w:p>
          <w:p w:rsidR="00151780" w:rsidRPr="00D26ED6" w:rsidRDefault="00151780" w:rsidP="004949D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51780" w:rsidRPr="00D26ED6" w:rsidRDefault="00151780" w:rsidP="004949D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51780">
              <w:rPr>
                <w:sz w:val="22"/>
                <w:szCs w:val="22"/>
              </w:rPr>
              <w:t>Dostawa komputerów przenośnych - 5 sztuk i rzutników multimedialnych - 3 sztuki dla WIMIR AGH - KC-zp.272-679/23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51780">
              <w:rPr>
                <w:b/>
                <w:sz w:val="22"/>
                <w:szCs w:val="22"/>
              </w:rPr>
              <w:t>53 947.80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51780" w:rsidRDefault="00151780" w:rsidP="004949D3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4949D3" w:rsidRDefault="004949D3" w:rsidP="004949D3">
      <w:pPr>
        <w:jc w:val="both"/>
        <w:rPr>
          <w:color w:val="000000"/>
          <w:sz w:val="22"/>
          <w:szCs w:val="22"/>
        </w:rPr>
      </w:pPr>
    </w:p>
    <w:p w:rsidR="004949D3" w:rsidRPr="00756CDA" w:rsidRDefault="00915B9E" w:rsidP="004949D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  <w:r w:rsidR="004949D3" w:rsidRPr="004949D3">
        <w:rPr>
          <w:color w:val="000000"/>
          <w:sz w:val="22"/>
          <w:szCs w:val="22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559"/>
        <w:gridCol w:w="1843"/>
        <w:gridCol w:w="1701"/>
      </w:tblGrid>
      <w:tr w:rsidR="004949D3" w:rsidRPr="008567C7" w:rsidTr="00C27317">
        <w:trPr>
          <w:trHeight w:val="510"/>
        </w:trPr>
        <w:tc>
          <w:tcPr>
            <w:tcW w:w="709" w:type="dxa"/>
            <w:vAlign w:val="center"/>
          </w:tcPr>
          <w:p w:rsidR="004949D3" w:rsidRPr="008567C7" w:rsidRDefault="004949D3" w:rsidP="004949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4949D3" w:rsidRPr="008567C7" w:rsidRDefault="004949D3" w:rsidP="004949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4949D3" w:rsidRPr="008567C7" w:rsidRDefault="004949D3" w:rsidP="004949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4949D3" w:rsidRPr="008567C7" w:rsidRDefault="004949D3" w:rsidP="004949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701" w:type="dxa"/>
            <w:vAlign w:val="center"/>
          </w:tcPr>
          <w:p w:rsidR="004949D3" w:rsidRPr="008567C7" w:rsidRDefault="004949D3" w:rsidP="004949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949D3" w:rsidRPr="008567C7" w:rsidTr="00C27317">
        <w:tc>
          <w:tcPr>
            <w:tcW w:w="709" w:type="dxa"/>
            <w:vAlign w:val="center"/>
          </w:tcPr>
          <w:p w:rsidR="004949D3" w:rsidRPr="008567C7" w:rsidRDefault="004949D3" w:rsidP="004949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:rsidR="004949D3" w:rsidRPr="002B6761" w:rsidRDefault="004949D3" w:rsidP="004949D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4949D3" w:rsidRPr="008567C7" w:rsidRDefault="004949D3" w:rsidP="004949D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949D3" w:rsidRPr="001B7815" w:rsidRDefault="004949D3" w:rsidP="004949D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4949D3" w:rsidRPr="008567C7" w:rsidRDefault="004949D3" w:rsidP="004949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4949D3" w:rsidRPr="008567C7" w:rsidRDefault="004949D3" w:rsidP="004949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949D3" w:rsidRPr="008567C7" w:rsidRDefault="004949D3" w:rsidP="004949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949D3" w:rsidRPr="008567C7" w:rsidTr="00C27317">
        <w:tc>
          <w:tcPr>
            <w:tcW w:w="709" w:type="dxa"/>
            <w:vAlign w:val="center"/>
          </w:tcPr>
          <w:p w:rsidR="004949D3" w:rsidRPr="008567C7" w:rsidRDefault="004949D3" w:rsidP="00C27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4949D3" w:rsidRPr="002B6761" w:rsidRDefault="004949D3" w:rsidP="00C2731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E3283">
              <w:rPr>
                <w:rFonts w:ascii="Times New Roman" w:hAnsi="Times New Roman" w:cs="Times New Roman"/>
                <w:b/>
                <w:sz w:val="18"/>
                <w:szCs w:val="18"/>
              </w:rPr>
              <w:t>Kraftmann</w:t>
            </w:r>
            <w:proofErr w:type="spellEnd"/>
            <w:r w:rsidRPr="003E328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Cezary Czerny</w:t>
            </w:r>
          </w:p>
          <w:p w:rsidR="004949D3" w:rsidRPr="008567C7" w:rsidRDefault="004949D3" w:rsidP="00C273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Kabrioletu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949D3" w:rsidRPr="001B7815" w:rsidRDefault="004949D3" w:rsidP="00C273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03-117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:rsidR="004949D3" w:rsidRPr="008567C7" w:rsidRDefault="004949D3" w:rsidP="00C27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sz w:val="18"/>
                <w:szCs w:val="18"/>
              </w:rPr>
              <w:t xml:space="preserve">  55,17</w:t>
            </w:r>
          </w:p>
        </w:tc>
        <w:tc>
          <w:tcPr>
            <w:tcW w:w="1843" w:type="dxa"/>
            <w:vAlign w:val="center"/>
          </w:tcPr>
          <w:p w:rsidR="004949D3" w:rsidRPr="008567C7" w:rsidRDefault="004949D3" w:rsidP="00C27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949D3" w:rsidRPr="008567C7" w:rsidRDefault="004949D3" w:rsidP="00C27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sz w:val="18"/>
                <w:szCs w:val="18"/>
              </w:rPr>
              <w:t xml:space="preserve">  95,17</w:t>
            </w:r>
          </w:p>
        </w:tc>
      </w:tr>
      <w:tr w:rsidR="004949D3" w:rsidRPr="008567C7" w:rsidTr="00C27317">
        <w:tc>
          <w:tcPr>
            <w:tcW w:w="709" w:type="dxa"/>
            <w:vAlign w:val="center"/>
          </w:tcPr>
          <w:p w:rsidR="004949D3" w:rsidRPr="008567C7" w:rsidRDefault="004949D3" w:rsidP="00C27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4949D3" w:rsidRPr="002B6761" w:rsidRDefault="004949D3" w:rsidP="00C2731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E3283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3E328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E3283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3E328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:rsidR="004949D3" w:rsidRPr="008567C7" w:rsidRDefault="004949D3" w:rsidP="00C273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949D3" w:rsidRPr="001B7815" w:rsidRDefault="004949D3" w:rsidP="00C273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3283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559" w:type="dxa"/>
            <w:vAlign w:val="center"/>
          </w:tcPr>
          <w:p w:rsidR="004949D3" w:rsidRPr="008567C7" w:rsidRDefault="004949D3" w:rsidP="00C27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EC1B78">
              <w:rPr>
                <w:color w:val="000000"/>
              </w:rPr>
              <w:t>*)</w:t>
            </w:r>
          </w:p>
        </w:tc>
        <w:tc>
          <w:tcPr>
            <w:tcW w:w="1843" w:type="dxa"/>
            <w:vAlign w:val="center"/>
          </w:tcPr>
          <w:p w:rsidR="004949D3" w:rsidRPr="008567C7" w:rsidRDefault="004949D3" w:rsidP="00C27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EC1B78">
              <w:rPr>
                <w:color w:val="000000"/>
              </w:rPr>
              <w:t>*)</w:t>
            </w:r>
          </w:p>
        </w:tc>
        <w:tc>
          <w:tcPr>
            <w:tcW w:w="1701" w:type="dxa"/>
            <w:vAlign w:val="center"/>
          </w:tcPr>
          <w:p w:rsidR="004949D3" w:rsidRPr="008567C7" w:rsidRDefault="004949D3" w:rsidP="00C27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328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EC1B78">
              <w:rPr>
                <w:color w:val="000000"/>
              </w:rPr>
              <w:t>*)</w:t>
            </w:r>
          </w:p>
        </w:tc>
      </w:tr>
    </w:tbl>
    <w:p w:rsidR="004949D3" w:rsidRPr="00EC1B78" w:rsidRDefault="004949D3" w:rsidP="004949D3">
      <w:pPr>
        <w:ind w:firstLine="709"/>
        <w:jc w:val="both"/>
        <w:rPr>
          <w:color w:val="000000"/>
          <w:sz w:val="20"/>
          <w:szCs w:val="20"/>
        </w:rPr>
      </w:pPr>
      <w:r w:rsidRPr="00EC1B78">
        <w:rPr>
          <w:color w:val="000000"/>
          <w:sz w:val="20"/>
          <w:szCs w:val="20"/>
        </w:rPr>
        <w:t>*) Zamawiający nie przyznawał punktów, ponieważ oferta została odrzucona</w:t>
      </w:r>
    </w:p>
    <w:p w:rsidR="004949D3" w:rsidRPr="00EC1B78" w:rsidRDefault="004949D3" w:rsidP="004949D3">
      <w:pPr>
        <w:ind w:firstLine="709"/>
        <w:jc w:val="both"/>
        <w:rPr>
          <w:color w:val="000000"/>
          <w:sz w:val="20"/>
          <w:szCs w:val="20"/>
        </w:rPr>
      </w:pPr>
    </w:p>
    <w:p w:rsidR="00F960D7" w:rsidRDefault="00F960D7" w:rsidP="004949D3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7C53" w:rsidRDefault="009B7C53">
      <w:r>
        <w:separator/>
      </w:r>
    </w:p>
  </w:endnote>
  <w:endnote w:type="continuationSeparator" w:id="0">
    <w:p w:rsidR="009B7C53" w:rsidRDefault="009B7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7C53" w:rsidRDefault="009B7C53">
      <w:r>
        <w:separator/>
      </w:r>
    </w:p>
  </w:footnote>
  <w:footnote w:type="continuationSeparator" w:id="0">
    <w:p w:rsidR="009B7C53" w:rsidRDefault="009B7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C53"/>
    <w:rsid w:val="00005838"/>
    <w:rsid w:val="00022322"/>
    <w:rsid w:val="00042497"/>
    <w:rsid w:val="000C1E6F"/>
    <w:rsid w:val="000E4E56"/>
    <w:rsid w:val="00151780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949D3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7C53"/>
    <w:rsid w:val="009F0E5C"/>
    <w:rsid w:val="00A029B8"/>
    <w:rsid w:val="00A17CDB"/>
    <w:rsid w:val="00A96070"/>
    <w:rsid w:val="00AA02AC"/>
    <w:rsid w:val="00B32D12"/>
    <w:rsid w:val="00B464D3"/>
    <w:rsid w:val="00B8185B"/>
    <w:rsid w:val="00BD2174"/>
    <w:rsid w:val="00BD4845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EA2BDC-A973-47C2-9BC4-F0E996E16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5178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2023-12-06T11:29:00Z</cp:lastPrinted>
  <dcterms:created xsi:type="dcterms:W3CDTF">2023-12-06T10:59:00Z</dcterms:created>
  <dcterms:modified xsi:type="dcterms:W3CDTF">2023-12-06T11:29:00Z</dcterms:modified>
</cp:coreProperties>
</file>