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A30BB7" w14:textId="77777777" w:rsidR="008644D5" w:rsidRPr="00515AFA" w:rsidRDefault="008644D5" w:rsidP="008644D5">
      <w:pPr>
        <w:jc w:val="right"/>
        <w:rPr>
          <w:b/>
          <w:sz w:val="22"/>
          <w:szCs w:val="22"/>
          <w:lang w:val="pl-PL"/>
        </w:rPr>
      </w:pPr>
      <w:r w:rsidRPr="00515AFA">
        <w:rPr>
          <w:b/>
          <w:sz w:val="22"/>
          <w:szCs w:val="22"/>
          <w:lang w:val="pl-PL"/>
        </w:rPr>
        <w:t>Załącznik nr 3</w:t>
      </w:r>
    </w:p>
    <w:p w14:paraId="010553C9" w14:textId="77777777" w:rsidR="008644D5" w:rsidRPr="00515AFA" w:rsidRDefault="008644D5" w:rsidP="008644D5">
      <w:pPr>
        <w:jc w:val="right"/>
        <w:rPr>
          <w:b/>
          <w:sz w:val="22"/>
          <w:szCs w:val="22"/>
          <w:lang w:val="pl-PL"/>
        </w:rPr>
      </w:pPr>
    </w:p>
    <w:p w14:paraId="446BF380" w14:textId="77777777" w:rsidR="008644D5" w:rsidRPr="00515AFA" w:rsidRDefault="008644D5" w:rsidP="008644D5">
      <w:pPr>
        <w:jc w:val="center"/>
        <w:rPr>
          <w:b/>
          <w:sz w:val="22"/>
          <w:szCs w:val="22"/>
          <w:lang w:val="pl-PL"/>
        </w:rPr>
      </w:pPr>
      <w:r w:rsidRPr="00515AFA">
        <w:rPr>
          <w:b/>
          <w:sz w:val="22"/>
          <w:szCs w:val="22"/>
          <w:lang w:val="pl-PL"/>
        </w:rPr>
        <w:t>WZÓR UMOWY</w:t>
      </w:r>
    </w:p>
    <w:p w14:paraId="7C695927" w14:textId="77777777" w:rsidR="008644D5" w:rsidRPr="00515AFA" w:rsidRDefault="008644D5" w:rsidP="008644D5">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08E28CC" w14:textId="77777777" w:rsidR="008644D5" w:rsidRPr="00515AFA" w:rsidRDefault="008644D5" w:rsidP="008644D5">
      <w:pPr>
        <w:jc w:val="center"/>
        <w:rPr>
          <w:b/>
          <w:sz w:val="22"/>
          <w:szCs w:val="22"/>
          <w:lang w:val="pl-PL"/>
        </w:rPr>
      </w:pPr>
    </w:p>
    <w:p w14:paraId="18C00F3A" w14:textId="0BC48FD0" w:rsidR="008644D5" w:rsidRPr="00515AFA" w:rsidRDefault="008644D5" w:rsidP="008644D5">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708</w:t>
      </w:r>
      <w:r w:rsidRPr="005140A1">
        <w:rPr>
          <w:sz w:val="22"/>
          <w:szCs w:val="22"/>
          <w:lang w:val="pl-PL"/>
        </w:rPr>
        <w:t>/23</w:t>
      </w:r>
      <w:r w:rsidRPr="00515AFA">
        <w:rPr>
          <w:sz w:val="22"/>
          <w:szCs w:val="22"/>
          <w:lang w:val="pl-PL"/>
        </w:rPr>
        <w:t xml:space="preserve"> pomiędzy:</w:t>
      </w:r>
    </w:p>
    <w:p w14:paraId="1B14D3F4" w14:textId="77777777" w:rsidR="008644D5" w:rsidRPr="00515AFA" w:rsidRDefault="008644D5" w:rsidP="008644D5">
      <w:pPr>
        <w:pStyle w:val="Tekstpodstawowywcity"/>
        <w:spacing w:after="0"/>
        <w:ind w:left="0"/>
        <w:jc w:val="both"/>
        <w:rPr>
          <w:sz w:val="22"/>
          <w:szCs w:val="22"/>
          <w:lang w:val="pl-PL"/>
        </w:rPr>
      </w:pPr>
    </w:p>
    <w:p w14:paraId="0913EDBE"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C944B0B"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400FC79A"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8693A49" w14:textId="77777777" w:rsidR="008644D5" w:rsidRPr="00515AFA" w:rsidRDefault="008644D5" w:rsidP="008644D5">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37EDC61B"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7D5CD81"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039A395"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5E455D2D"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6145D38"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7648E6F6"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5D15F5B"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2C4406CB"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570D5466"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56BBDBF" w14:textId="779EDA06" w:rsidR="008644D5" w:rsidRPr="00515AFA" w:rsidRDefault="008644D5" w:rsidP="008644D5">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sz w:val="22"/>
          <w:szCs w:val="22"/>
          <w:lang w:val="pl-PL"/>
        </w:rPr>
        <w:t>spektrometru</w:t>
      </w:r>
      <w:r w:rsidRPr="00E10F44">
        <w:rPr>
          <w:b/>
          <w:sz w:val="22"/>
          <w:szCs w:val="22"/>
          <w:lang w:val="pl-PL"/>
        </w:rPr>
        <w:t xml:space="preserve"> na potrzeby</w:t>
      </w:r>
      <w:r>
        <w:rPr>
          <w:b/>
          <w:sz w:val="22"/>
          <w:szCs w:val="22"/>
          <w:lang w:val="pl-PL"/>
        </w:rPr>
        <w:t xml:space="preserve"> Laboratorium Dydaktycznego</w:t>
      </w:r>
      <w:r w:rsidRPr="00E10F44">
        <w:rPr>
          <w:b/>
          <w:sz w:val="22"/>
          <w:szCs w:val="22"/>
          <w:lang w:val="pl-PL"/>
        </w:rPr>
        <w:t xml:space="preserve"> WMN</w:t>
      </w:r>
    </w:p>
    <w:p w14:paraId="015B296C" w14:textId="77777777" w:rsidR="008644D5" w:rsidRPr="00515AFA" w:rsidRDefault="008644D5" w:rsidP="008644D5">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2150D054"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454F3EB" w14:textId="69590D57" w:rsidR="008644D5" w:rsidRPr="00515AFA" w:rsidRDefault="008644D5" w:rsidP="008644D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Sprzedawca zobowiązuje się dostarczyć</w:t>
      </w:r>
      <w:r>
        <w:rPr>
          <w:rFonts w:ascii="Times New Roman" w:hAnsi="Times New Roman"/>
          <w:sz w:val="22"/>
          <w:szCs w:val="22"/>
        </w:rPr>
        <w:t>, zamontować i dokonać pierwszego uruchomienia</w:t>
      </w:r>
      <w:r w:rsidRPr="00515AFA">
        <w:rPr>
          <w:rFonts w:ascii="Times New Roman" w:hAnsi="Times New Roman"/>
          <w:sz w:val="22"/>
          <w:szCs w:val="22"/>
        </w:rPr>
        <w:t xml:space="preserve">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podpisania niniejszej umowy</w:t>
      </w:r>
      <w:r w:rsidRPr="00515AFA">
        <w:rPr>
          <w:rFonts w:ascii="Times New Roman" w:hAnsi="Times New Roman"/>
          <w:sz w:val="22"/>
          <w:szCs w:val="22"/>
        </w:rPr>
        <w:t xml:space="preserve"> do siedziby Kupującego.</w:t>
      </w:r>
    </w:p>
    <w:p w14:paraId="3A1E55B3" w14:textId="77777777" w:rsidR="008644D5" w:rsidRDefault="008644D5" w:rsidP="008644D5">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8CA959F" w14:textId="6BDA887A" w:rsidR="008644D5" w:rsidRPr="005B52B5" w:rsidRDefault="008644D5" w:rsidP="008644D5">
      <w:pPr>
        <w:pStyle w:val="Tekstpodstawowy"/>
        <w:numPr>
          <w:ilvl w:val="0"/>
          <w:numId w:val="29"/>
        </w:numPr>
        <w:tabs>
          <w:tab w:val="num" w:pos="0"/>
        </w:tabs>
        <w:spacing w:line="240" w:lineRule="auto"/>
        <w:ind w:left="360" w:right="-47"/>
        <w:jc w:val="both"/>
        <w:rPr>
          <w:rFonts w:ascii="Times New Roman" w:hAnsi="Times New Roman"/>
          <w:sz w:val="22"/>
          <w:szCs w:val="22"/>
        </w:rPr>
      </w:pPr>
      <w:r w:rsidRPr="005B52B5">
        <w:rPr>
          <w:rFonts w:ascii="Times New Roman" w:hAnsi="Times New Roman"/>
        </w:rPr>
        <w:t xml:space="preserve">Dodatkowo Sprzedawca zobowiązuje się (bez prawa do odrębnego wynagrodzenia)  do przeprowadzenia szkolenia (do </w:t>
      </w:r>
      <w:r>
        <w:rPr>
          <w:rFonts w:ascii="Times New Roman" w:hAnsi="Times New Roman"/>
        </w:rPr>
        <w:t>5</w:t>
      </w:r>
      <w:r w:rsidRPr="005B52B5">
        <w:rPr>
          <w:rFonts w:ascii="Times New Roman" w:hAnsi="Times New Roman"/>
        </w:rPr>
        <w:t xml:space="preserve"> osób) w zakresie obsługi urządzenia</w:t>
      </w:r>
      <w:r>
        <w:rPr>
          <w:rFonts w:ascii="Times New Roman" w:hAnsi="Times New Roman"/>
        </w:rPr>
        <w:t xml:space="preserve"> i interpretacji wyników</w:t>
      </w:r>
      <w:r w:rsidRPr="005B52B5">
        <w:rPr>
          <w:rFonts w:ascii="Times New Roman" w:hAnsi="Times New Roman"/>
        </w:rPr>
        <w:t xml:space="preserve">, prowadzone w siedzibie użytkownika, w wymiarze co najmniej jednego dnia roboczego. </w:t>
      </w:r>
    </w:p>
    <w:p w14:paraId="4EDAD1F9" w14:textId="77777777" w:rsidR="008644D5" w:rsidRDefault="008644D5" w:rsidP="008644D5">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4CD6A957" w14:textId="07B3D7E1" w:rsidR="00582900" w:rsidRPr="00515AFA" w:rsidRDefault="00582900" w:rsidP="008644D5">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 wsparcia technicznego w języku polskim przez kres minimum 12 miesięcy.</w:t>
      </w:r>
    </w:p>
    <w:p w14:paraId="536F12DE"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733ADBB" w14:textId="77777777" w:rsidR="008644D5" w:rsidRPr="00515AFA" w:rsidRDefault="008644D5" w:rsidP="008644D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49CCC07" w14:textId="77777777" w:rsidR="008644D5" w:rsidRPr="00515AFA" w:rsidRDefault="008644D5" w:rsidP="008644D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E4C145D" w14:textId="77777777" w:rsidR="008644D5" w:rsidRPr="005B52B5" w:rsidRDefault="008644D5" w:rsidP="008644D5">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65D7082D" w14:textId="77777777" w:rsidR="008644D5" w:rsidRPr="00515AFA" w:rsidRDefault="008644D5" w:rsidP="008644D5">
      <w:pPr>
        <w:pStyle w:val="Tekstpodstawowy"/>
        <w:spacing w:line="240" w:lineRule="auto"/>
        <w:ind w:left="340" w:right="-47"/>
        <w:jc w:val="both"/>
        <w:rPr>
          <w:rFonts w:ascii="Times New Roman" w:hAnsi="Times New Roman"/>
          <w:i/>
          <w:sz w:val="22"/>
          <w:szCs w:val="22"/>
        </w:rPr>
      </w:pPr>
    </w:p>
    <w:p w14:paraId="05619745" w14:textId="77777777" w:rsidR="008644D5" w:rsidRPr="00515AFA" w:rsidRDefault="008644D5" w:rsidP="008644D5">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BF4E9AB" w14:textId="77777777" w:rsidR="008644D5" w:rsidRPr="00515AFA" w:rsidRDefault="008644D5" w:rsidP="008644D5">
      <w:pPr>
        <w:pStyle w:val="Tekstpodstawowy"/>
        <w:spacing w:line="240" w:lineRule="auto"/>
        <w:ind w:right="-47"/>
        <w:jc w:val="center"/>
        <w:rPr>
          <w:rFonts w:ascii="Times New Roman" w:hAnsi="Times New Roman"/>
          <w:b/>
          <w:sz w:val="22"/>
          <w:szCs w:val="22"/>
        </w:rPr>
      </w:pPr>
    </w:p>
    <w:p w14:paraId="4DB4F00E"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16A2600" w14:textId="77777777" w:rsidR="008644D5" w:rsidRDefault="008644D5" w:rsidP="008644D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0408A77" w14:textId="77777777" w:rsidR="008644D5" w:rsidRPr="00515AFA" w:rsidRDefault="008644D5" w:rsidP="008644D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70CE779" w14:textId="77777777" w:rsidR="008644D5" w:rsidRPr="00515AFA" w:rsidRDefault="008644D5" w:rsidP="008644D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518EA8B" w14:textId="77777777" w:rsidR="008644D5" w:rsidRPr="00515AFA" w:rsidRDefault="008644D5" w:rsidP="008644D5">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7EAAB51" w14:textId="77777777" w:rsidR="008644D5" w:rsidRPr="00515AFA" w:rsidRDefault="008644D5" w:rsidP="008644D5">
      <w:pPr>
        <w:pStyle w:val="Tekstpodstawowy"/>
        <w:spacing w:line="240" w:lineRule="auto"/>
        <w:ind w:right="-47"/>
        <w:jc w:val="center"/>
        <w:rPr>
          <w:rFonts w:ascii="Times New Roman" w:hAnsi="Times New Roman"/>
          <w:b/>
          <w:sz w:val="22"/>
          <w:szCs w:val="22"/>
        </w:rPr>
      </w:pPr>
    </w:p>
    <w:p w14:paraId="10BB0D95"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7304C7B8"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196EDFB2"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D888143" w14:textId="77777777" w:rsidR="008644D5" w:rsidRPr="00515AFA" w:rsidRDefault="008644D5" w:rsidP="008644D5">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08D3B9C4" w14:textId="77777777" w:rsidR="008644D5" w:rsidRPr="00515AFA" w:rsidRDefault="008644D5" w:rsidP="008644D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D8A4030" w14:textId="77777777" w:rsidR="008644D5" w:rsidRPr="00515AFA" w:rsidRDefault="008644D5" w:rsidP="008644D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7BCD3CD0" w14:textId="77777777" w:rsidR="008644D5" w:rsidRPr="00515AFA" w:rsidRDefault="008644D5" w:rsidP="008644D5">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0BA2ED6E"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47B3DCD" w14:textId="77777777" w:rsidR="008644D5" w:rsidRPr="00515AFA" w:rsidRDefault="008644D5" w:rsidP="008644D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6FE94BA" w14:textId="77777777" w:rsidR="008644D5" w:rsidRPr="00515AFA" w:rsidRDefault="008644D5" w:rsidP="008644D5">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F9C6056"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D28A8FE"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BE80BE2"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101CE7B9" w14:textId="77777777" w:rsidR="008644D5" w:rsidRPr="00515AFA" w:rsidRDefault="008644D5" w:rsidP="008644D5">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3FF2592F" w14:textId="77777777" w:rsidR="008644D5" w:rsidRPr="00515AFA" w:rsidRDefault="008644D5" w:rsidP="008644D5">
      <w:pPr>
        <w:pStyle w:val="Tekstpodstawowy"/>
        <w:ind w:right="-47"/>
        <w:jc w:val="center"/>
        <w:rPr>
          <w:rFonts w:ascii="Times New Roman" w:hAnsi="Times New Roman"/>
          <w:b/>
          <w:sz w:val="22"/>
          <w:szCs w:val="22"/>
        </w:rPr>
      </w:pPr>
    </w:p>
    <w:p w14:paraId="4F5423A9" w14:textId="77777777" w:rsidR="008644D5" w:rsidRPr="00515AFA" w:rsidRDefault="008644D5" w:rsidP="008644D5">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9E8DE16" w14:textId="77777777" w:rsidR="008644D5" w:rsidRPr="00515AFA" w:rsidRDefault="008644D5" w:rsidP="008644D5">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59CEE13" w14:textId="77777777" w:rsidR="008644D5" w:rsidRPr="00515AFA" w:rsidRDefault="008644D5" w:rsidP="008644D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106620F4" w14:textId="77777777" w:rsidR="008644D5" w:rsidRPr="00515AFA" w:rsidRDefault="008644D5" w:rsidP="008644D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90AE025" w14:textId="77777777" w:rsidR="008644D5" w:rsidRPr="00515AFA" w:rsidRDefault="008644D5" w:rsidP="008644D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w:t>
      </w:r>
      <w:r w:rsidRPr="00515AFA">
        <w:rPr>
          <w:color w:val="000000"/>
          <w:sz w:val="22"/>
          <w:szCs w:val="22"/>
          <w:lang w:val="pl-PL"/>
        </w:rPr>
        <w:lastRenderedPageBreak/>
        <w:t xml:space="preserve">ryzyko wszelkich kroków prawnych i strat z tym związanych, jak również związanych z naruszeniem przepisów ustawy o prawie autorskim i prawach pokrewnych (Dz.U. 2017 poz. 880 ze zm.). </w:t>
      </w:r>
    </w:p>
    <w:p w14:paraId="7145CB6C" w14:textId="77777777" w:rsidR="008644D5" w:rsidRPr="00515AFA" w:rsidRDefault="008644D5" w:rsidP="008644D5">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D99E23A" w14:textId="77777777" w:rsidR="008644D5" w:rsidRPr="00515AFA" w:rsidRDefault="008644D5" w:rsidP="008644D5">
      <w:pPr>
        <w:rPr>
          <w:color w:val="00000A"/>
          <w:sz w:val="22"/>
          <w:szCs w:val="22"/>
          <w:lang w:val="pl-PL"/>
        </w:rPr>
      </w:pPr>
    </w:p>
    <w:p w14:paraId="33888571" w14:textId="77777777" w:rsidR="008644D5" w:rsidRPr="00515AFA" w:rsidRDefault="008644D5" w:rsidP="008644D5">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77406A3"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92F52BC" w14:textId="77777777" w:rsidR="008644D5" w:rsidRPr="00515AFA" w:rsidRDefault="008644D5" w:rsidP="008644D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785E6FE" w14:textId="77777777" w:rsidR="008644D5" w:rsidRPr="00515AFA" w:rsidRDefault="008644D5" w:rsidP="008644D5">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6FB58F1" w14:textId="77777777" w:rsidR="008644D5" w:rsidRPr="00515AFA" w:rsidRDefault="008644D5" w:rsidP="008644D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38FF801" w14:textId="77777777" w:rsidR="008644D5" w:rsidRPr="00515AFA" w:rsidRDefault="008644D5" w:rsidP="008644D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52A3221" w14:textId="77777777" w:rsidR="008644D5" w:rsidRPr="00515AFA" w:rsidRDefault="008644D5" w:rsidP="008644D5">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5ED1E7D0"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5B70FDF"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AE8BAC6"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D5212D2"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0A8FAC6" w14:textId="77777777" w:rsidR="008644D5" w:rsidRPr="00515AFA" w:rsidRDefault="008644D5" w:rsidP="008644D5">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DA95AC4" w14:textId="77777777" w:rsidR="008644D5" w:rsidRPr="00515AFA" w:rsidRDefault="008644D5" w:rsidP="008644D5">
      <w:pPr>
        <w:ind w:left="720"/>
        <w:jc w:val="both"/>
        <w:rPr>
          <w:color w:val="00000A"/>
          <w:sz w:val="22"/>
          <w:szCs w:val="22"/>
          <w:lang w:val="pl-PL"/>
        </w:rPr>
      </w:pPr>
    </w:p>
    <w:p w14:paraId="450BED11" w14:textId="77777777" w:rsidR="008644D5" w:rsidRPr="00515AFA" w:rsidRDefault="008644D5" w:rsidP="008644D5">
      <w:pPr>
        <w:ind w:left="170"/>
        <w:jc w:val="both"/>
        <w:rPr>
          <w:color w:val="00000A"/>
          <w:sz w:val="22"/>
          <w:szCs w:val="22"/>
          <w:lang w:val="pl-PL"/>
        </w:rPr>
      </w:pPr>
    </w:p>
    <w:p w14:paraId="7592732C"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0E596290"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1626E04B"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6CBAB2A2"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7DE208C5"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7603242C" w14:textId="77777777" w:rsidR="008644D5" w:rsidRDefault="008644D5" w:rsidP="008644D5">
      <w:pPr>
        <w:pStyle w:val="Tekstpodstawowy"/>
        <w:spacing w:line="240" w:lineRule="auto"/>
        <w:ind w:left="360" w:right="-47"/>
        <w:jc w:val="center"/>
        <w:rPr>
          <w:rFonts w:ascii="Times New Roman" w:hAnsi="Times New Roman"/>
          <w:b/>
          <w:sz w:val="22"/>
          <w:szCs w:val="22"/>
        </w:rPr>
      </w:pPr>
    </w:p>
    <w:p w14:paraId="6C7756A4" w14:textId="6377624E" w:rsidR="008644D5" w:rsidRPr="00515AFA" w:rsidRDefault="008644D5" w:rsidP="008644D5">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3943B0AA" w14:textId="77777777" w:rsidR="008644D5" w:rsidRPr="00515AFA" w:rsidRDefault="008644D5" w:rsidP="008644D5">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4DD3090" w14:textId="77777777" w:rsidR="008644D5" w:rsidRPr="00515AFA" w:rsidRDefault="008644D5" w:rsidP="008644D5">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49CF71A"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4C084C5"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18B28217"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3355E09" w14:textId="77777777" w:rsidR="008644D5" w:rsidRPr="00515AFA" w:rsidRDefault="008644D5" w:rsidP="008644D5">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01654329"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4CE1EBD"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27DFDE6" w14:textId="718FA404" w:rsidR="008644D5" w:rsidRPr="008644D5" w:rsidRDefault="008644D5" w:rsidP="008644D5">
      <w:pPr>
        <w:numPr>
          <w:ilvl w:val="1"/>
          <w:numId w:val="35"/>
        </w:numPr>
        <w:jc w:val="both"/>
        <w:rPr>
          <w:bCs/>
          <w:sz w:val="22"/>
          <w:szCs w:val="22"/>
          <w:lang w:val="pl-PL" w:eastAsia="en-US"/>
        </w:rPr>
      </w:pPr>
      <w:r w:rsidRPr="008644D5">
        <w:rPr>
          <w:bCs/>
          <w:sz w:val="22"/>
          <w:szCs w:val="22"/>
          <w:lang w:val="pl-PL" w:eastAsia="en-US"/>
        </w:rPr>
        <w:t>Czas reakcji na zgłoszenie usterki nie może być dłuższy niż 24 godziny od momentu zgłoszenia, czas naprawy nie dłuższy niż 7 dni roboczych od momentu zgłoszenia.</w:t>
      </w:r>
    </w:p>
    <w:p w14:paraId="0682193E"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80F0F97"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04D5EE8F"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E2DA5E3" w14:textId="77777777" w:rsidR="008644D5" w:rsidRPr="00515AFA" w:rsidRDefault="008644D5" w:rsidP="008644D5">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841C94F" w14:textId="77777777" w:rsidR="008644D5" w:rsidRPr="00515AFA" w:rsidRDefault="008644D5" w:rsidP="008644D5">
      <w:pPr>
        <w:ind w:left="567"/>
        <w:jc w:val="both"/>
        <w:rPr>
          <w:bCs/>
          <w:sz w:val="22"/>
          <w:szCs w:val="22"/>
          <w:lang w:val="pl-PL" w:eastAsia="en-US"/>
        </w:rPr>
      </w:pPr>
    </w:p>
    <w:p w14:paraId="6ED4BF5A"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2BDCFDC"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DC27F9"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6F681CD" w14:textId="77777777" w:rsidR="008644D5" w:rsidRPr="00515AFA" w:rsidRDefault="008644D5" w:rsidP="008644D5">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9DE8989" w14:textId="77777777" w:rsidR="008644D5" w:rsidRPr="00515AFA" w:rsidRDefault="008644D5" w:rsidP="008644D5">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94F348C" w14:textId="77777777" w:rsidR="008644D5" w:rsidRPr="00515AFA" w:rsidRDefault="008644D5" w:rsidP="008644D5">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E9FA84B" w14:textId="77777777" w:rsidR="008644D5" w:rsidRPr="00515AFA" w:rsidRDefault="008644D5" w:rsidP="008644D5">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E07F906" w14:textId="77777777" w:rsidR="008644D5" w:rsidRPr="00515AFA" w:rsidRDefault="008644D5" w:rsidP="008644D5">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2E9225D" w14:textId="77777777" w:rsidR="008644D5" w:rsidRPr="00515AFA" w:rsidRDefault="008644D5" w:rsidP="008644D5">
      <w:pPr>
        <w:pStyle w:val="Tekstpodstawowy"/>
        <w:spacing w:line="240" w:lineRule="auto"/>
        <w:ind w:right="-47"/>
        <w:rPr>
          <w:rFonts w:ascii="Times New Roman" w:hAnsi="Times New Roman"/>
          <w:b/>
          <w:sz w:val="22"/>
          <w:szCs w:val="22"/>
        </w:rPr>
      </w:pPr>
    </w:p>
    <w:p w14:paraId="34D812B1"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6051E006"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00C2A36" w14:textId="77777777" w:rsidR="008644D5" w:rsidRPr="00515AFA" w:rsidRDefault="008644D5" w:rsidP="008644D5">
      <w:pPr>
        <w:pStyle w:val="Tekstpodstawowy"/>
        <w:spacing w:line="240" w:lineRule="auto"/>
        <w:ind w:right="-47"/>
        <w:jc w:val="both"/>
        <w:rPr>
          <w:rFonts w:ascii="Times New Roman" w:hAnsi="Times New Roman"/>
          <w:sz w:val="22"/>
          <w:szCs w:val="22"/>
        </w:rPr>
      </w:pPr>
    </w:p>
    <w:p w14:paraId="2DBC1FE7" w14:textId="77777777" w:rsidR="008644D5" w:rsidRPr="00515AFA" w:rsidRDefault="008644D5" w:rsidP="008644D5">
      <w:pPr>
        <w:spacing w:line="240" w:lineRule="atLeast"/>
        <w:ind w:right="-47"/>
        <w:jc w:val="center"/>
        <w:rPr>
          <w:b/>
          <w:sz w:val="22"/>
          <w:szCs w:val="22"/>
        </w:rPr>
      </w:pPr>
      <w:r w:rsidRPr="00515AFA">
        <w:rPr>
          <w:b/>
          <w:sz w:val="22"/>
          <w:szCs w:val="22"/>
        </w:rPr>
        <w:t>§ 10</w:t>
      </w:r>
    </w:p>
    <w:p w14:paraId="2520A2EF" w14:textId="77777777" w:rsidR="008644D5" w:rsidRPr="00515AFA" w:rsidRDefault="008644D5" w:rsidP="008644D5">
      <w:pPr>
        <w:spacing w:line="240" w:lineRule="atLeast"/>
        <w:ind w:right="-47"/>
        <w:rPr>
          <w:sz w:val="22"/>
          <w:szCs w:val="22"/>
          <w:lang w:val="pl-PL"/>
        </w:rPr>
      </w:pPr>
    </w:p>
    <w:p w14:paraId="70175F45" w14:textId="77777777" w:rsidR="008644D5" w:rsidRPr="00515AFA" w:rsidRDefault="008644D5" w:rsidP="008644D5">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BAEDFF6" w14:textId="77777777" w:rsidR="008644D5" w:rsidRPr="00515AFA" w:rsidRDefault="008644D5" w:rsidP="008644D5">
      <w:pPr>
        <w:tabs>
          <w:tab w:val="left" w:pos="367"/>
        </w:tabs>
        <w:spacing w:line="276" w:lineRule="auto"/>
        <w:ind w:left="360" w:right="60"/>
        <w:contextualSpacing/>
        <w:jc w:val="both"/>
        <w:rPr>
          <w:rFonts w:eastAsia="Calibri"/>
          <w:sz w:val="22"/>
          <w:szCs w:val="22"/>
          <w:lang w:val="pl-PL" w:eastAsia="en-US"/>
        </w:rPr>
      </w:pPr>
    </w:p>
    <w:p w14:paraId="0ED2D0FD" w14:textId="77777777" w:rsidR="008644D5" w:rsidRPr="00515AFA" w:rsidRDefault="008644D5" w:rsidP="008644D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8A82D9C" w14:textId="77777777" w:rsidR="008644D5" w:rsidRPr="00515AFA" w:rsidRDefault="008644D5" w:rsidP="008644D5">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6EAA03F" w14:textId="77777777" w:rsidR="008644D5" w:rsidRPr="00515AFA" w:rsidRDefault="008644D5" w:rsidP="008644D5">
      <w:pPr>
        <w:tabs>
          <w:tab w:val="left" w:pos="387"/>
        </w:tabs>
        <w:spacing w:line="276" w:lineRule="auto"/>
        <w:ind w:left="720" w:right="60"/>
        <w:contextualSpacing/>
        <w:jc w:val="both"/>
        <w:rPr>
          <w:rFonts w:eastAsia="Calibri"/>
          <w:sz w:val="22"/>
          <w:szCs w:val="22"/>
          <w:lang w:val="pl-PL" w:eastAsia="en-US"/>
        </w:rPr>
      </w:pPr>
    </w:p>
    <w:p w14:paraId="22128447" w14:textId="77777777" w:rsidR="008644D5" w:rsidRPr="00515AFA" w:rsidRDefault="008644D5" w:rsidP="008644D5">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3B696725" w14:textId="77777777" w:rsidR="008644D5" w:rsidRPr="00515AFA" w:rsidRDefault="008644D5" w:rsidP="008644D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5A6B7A1" w14:textId="77777777" w:rsidR="008644D5" w:rsidRPr="00515AFA" w:rsidRDefault="008644D5" w:rsidP="008644D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7DF7660" w14:textId="77777777" w:rsidR="008644D5" w:rsidRPr="00515AFA" w:rsidRDefault="008644D5" w:rsidP="008644D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2CD2760" w14:textId="77777777" w:rsidR="008644D5" w:rsidRPr="00515AFA" w:rsidRDefault="008644D5" w:rsidP="008644D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36C7A4C" w14:textId="77777777" w:rsidR="008644D5" w:rsidRPr="00515AFA" w:rsidRDefault="008644D5" w:rsidP="008644D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39C8915" w14:textId="77777777" w:rsidR="008644D5" w:rsidRPr="00515AFA" w:rsidRDefault="008644D5" w:rsidP="008644D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7743AB70" w14:textId="77777777" w:rsidR="008644D5" w:rsidRPr="00515AFA" w:rsidRDefault="008644D5" w:rsidP="008644D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A14EC75" w14:textId="77777777" w:rsidR="008644D5" w:rsidRPr="00515AFA" w:rsidRDefault="008644D5" w:rsidP="008644D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FC03F9D" w14:textId="77777777" w:rsidR="008644D5" w:rsidRPr="00515AFA" w:rsidRDefault="008644D5" w:rsidP="008644D5">
      <w:pPr>
        <w:pStyle w:val="Standard"/>
        <w:widowControl w:val="0"/>
        <w:spacing w:after="0"/>
        <w:jc w:val="both"/>
        <w:rPr>
          <w:rFonts w:ascii="Times New Roman" w:eastAsia="Lucida Sans Unicode" w:hAnsi="Times New Roman" w:cs="Times New Roman"/>
          <w:lang w:eastAsia="ar-SA"/>
        </w:rPr>
      </w:pPr>
    </w:p>
    <w:p w14:paraId="5D552E4B" w14:textId="77777777" w:rsidR="008644D5" w:rsidRPr="00515AFA" w:rsidRDefault="008644D5" w:rsidP="008644D5">
      <w:pPr>
        <w:tabs>
          <w:tab w:val="left" w:pos="387"/>
        </w:tabs>
        <w:spacing w:line="276" w:lineRule="auto"/>
        <w:ind w:left="720" w:right="60"/>
        <w:contextualSpacing/>
        <w:jc w:val="both"/>
        <w:rPr>
          <w:rFonts w:eastAsia="Calibri"/>
          <w:sz w:val="22"/>
          <w:szCs w:val="22"/>
          <w:lang w:val="pl-PL" w:eastAsia="en-US"/>
        </w:rPr>
      </w:pPr>
    </w:p>
    <w:p w14:paraId="27DDDF4B" w14:textId="77777777" w:rsidR="008644D5" w:rsidRPr="00515AFA" w:rsidRDefault="008644D5" w:rsidP="008644D5">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05CC173E" w14:textId="77777777" w:rsidR="008644D5" w:rsidRPr="00515AFA" w:rsidRDefault="008644D5" w:rsidP="008644D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1A45495" w14:textId="77777777" w:rsidR="008644D5" w:rsidRPr="00515AFA" w:rsidRDefault="008644D5" w:rsidP="008644D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184D8E4E" w14:textId="77777777" w:rsidR="008644D5" w:rsidRPr="00515AFA" w:rsidRDefault="008644D5" w:rsidP="008644D5">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2590653" w14:textId="77777777" w:rsidR="008644D5" w:rsidRPr="00515AFA" w:rsidRDefault="008644D5" w:rsidP="008644D5">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5C548823" w14:textId="77777777" w:rsidR="008644D5" w:rsidRPr="00515AFA" w:rsidRDefault="008644D5" w:rsidP="008644D5">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1F79130" w14:textId="77777777" w:rsidR="008644D5" w:rsidRPr="00515AFA" w:rsidRDefault="008644D5" w:rsidP="008644D5">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0189BC8D" w14:textId="77777777" w:rsidR="008644D5" w:rsidRPr="00515AFA" w:rsidRDefault="008644D5" w:rsidP="008644D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C132619" w14:textId="77777777" w:rsidR="008644D5" w:rsidRPr="00515AFA" w:rsidRDefault="008644D5" w:rsidP="008644D5">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25A93B64" w14:textId="77777777" w:rsidR="008644D5" w:rsidRPr="00515AFA" w:rsidRDefault="008644D5" w:rsidP="008644D5">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6858340B" w14:textId="77777777" w:rsidR="008644D5" w:rsidRPr="00515AFA" w:rsidRDefault="008644D5" w:rsidP="008644D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AD181D9" w14:textId="77777777" w:rsidR="008644D5" w:rsidRPr="00515AFA" w:rsidRDefault="008644D5" w:rsidP="008644D5">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726F1694" w14:textId="77777777" w:rsidR="008644D5" w:rsidRPr="00515AFA" w:rsidRDefault="008644D5" w:rsidP="008644D5">
      <w:pPr>
        <w:widowControl w:val="0"/>
        <w:suppressAutoHyphens/>
        <w:autoSpaceDN w:val="0"/>
        <w:ind w:left="360"/>
        <w:jc w:val="center"/>
        <w:textAlignment w:val="baseline"/>
        <w:rPr>
          <w:rFonts w:eastAsia="SimSun"/>
          <w:b/>
          <w:bCs/>
          <w:color w:val="000000"/>
          <w:kern w:val="2"/>
          <w:sz w:val="22"/>
          <w:szCs w:val="22"/>
          <w:lang w:val="pl-PL"/>
        </w:rPr>
      </w:pPr>
    </w:p>
    <w:p w14:paraId="2AC2272D" w14:textId="77777777" w:rsidR="008644D5" w:rsidRPr="00515AFA" w:rsidRDefault="008644D5" w:rsidP="008644D5">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7565A31D" w14:textId="77777777" w:rsidR="008644D5" w:rsidRPr="00515AFA" w:rsidRDefault="008644D5" w:rsidP="008644D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72F9176" w14:textId="77777777" w:rsidR="008644D5" w:rsidRPr="00515AFA" w:rsidRDefault="008644D5" w:rsidP="008644D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6EC3482" w14:textId="77777777" w:rsidR="008644D5" w:rsidRPr="00515AFA" w:rsidRDefault="008644D5" w:rsidP="008644D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EA7347F" w14:textId="77777777" w:rsidR="008644D5" w:rsidRPr="00515AFA" w:rsidRDefault="008644D5" w:rsidP="008644D5">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F95BABD"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E29ACE5" w14:textId="77777777" w:rsidR="008644D5" w:rsidRPr="00515AFA" w:rsidRDefault="008644D5" w:rsidP="008644D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DA8490" w14:textId="77777777" w:rsidR="008644D5" w:rsidRPr="00515AFA" w:rsidRDefault="008644D5" w:rsidP="008644D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D1C6B12" w14:textId="77777777" w:rsidR="008644D5" w:rsidRPr="00515AFA" w:rsidRDefault="008644D5" w:rsidP="008644D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6445474" w14:textId="77777777" w:rsidR="008644D5" w:rsidRPr="00515AFA" w:rsidRDefault="008644D5" w:rsidP="008644D5">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668A17D" w14:textId="77777777" w:rsidR="008644D5" w:rsidRPr="00515AFA" w:rsidRDefault="008644D5" w:rsidP="008644D5">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707E67D" w14:textId="77777777" w:rsidR="008644D5" w:rsidRPr="00515AFA" w:rsidRDefault="008644D5" w:rsidP="008644D5">
      <w:pPr>
        <w:pStyle w:val="Tekstpodstawowy"/>
        <w:spacing w:line="240" w:lineRule="auto"/>
        <w:ind w:right="-47"/>
        <w:jc w:val="center"/>
        <w:rPr>
          <w:rFonts w:ascii="Times New Roman" w:hAnsi="Times New Roman"/>
          <w:b/>
          <w:sz w:val="22"/>
          <w:szCs w:val="22"/>
        </w:rPr>
      </w:pPr>
    </w:p>
    <w:p w14:paraId="05223E74" w14:textId="77777777" w:rsidR="008644D5" w:rsidRPr="00515AFA" w:rsidRDefault="008644D5" w:rsidP="008644D5">
      <w:pPr>
        <w:pStyle w:val="Tekstpodstawowy"/>
        <w:spacing w:line="240" w:lineRule="auto"/>
        <w:ind w:right="-47"/>
        <w:jc w:val="center"/>
        <w:rPr>
          <w:rFonts w:ascii="Times New Roman" w:hAnsi="Times New Roman"/>
          <w:b/>
          <w:sz w:val="22"/>
          <w:szCs w:val="22"/>
        </w:rPr>
      </w:pPr>
    </w:p>
    <w:p w14:paraId="0DC29121"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C46602C" w14:textId="77777777" w:rsidR="008644D5" w:rsidRPr="00515AFA" w:rsidRDefault="008644D5" w:rsidP="008644D5">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2E4793D" w14:textId="77777777" w:rsidR="008644D5" w:rsidRPr="00515AFA" w:rsidRDefault="008644D5" w:rsidP="008644D5">
      <w:pPr>
        <w:jc w:val="center"/>
        <w:rPr>
          <w:b/>
          <w:sz w:val="22"/>
          <w:szCs w:val="22"/>
          <w:lang w:val="pl-PL"/>
        </w:rPr>
      </w:pPr>
    </w:p>
    <w:p w14:paraId="020BD961" w14:textId="77777777" w:rsidR="008644D5" w:rsidRPr="00515AFA" w:rsidRDefault="008644D5" w:rsidP="008644D5">
      <w:pPr>
        <w:jc w:val="center"/>
        <w:rPr>
          <w:b/>
          <w:sz w:val="22"/>
          <w:szCs w:val="22"/>
          <w:lang w:val="pl-PL"/>
        </w:rPr>
      </w:pPr>
      <w:r w:rsidRPr="00515AFA">
        <w:rPr>
          <w:b/>
          <w:sz w:val="22"/>
          <w:szCs w:val="22"/>
          <w:lang w:val="pl-PL"/>
        </w:rPr>
        <w:t>§16</w:t>
      </w:r>
    </w:p>
    <w:p w14:paraId="1B9F04E7"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3E8BE145"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174DEC43"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36D71CD" w14:textId="77777777" w:rsidR="008644D5" w:rsidRPr="00515AFA" w:rsidRDefault="008644D5" w:rsidP="008644D5">
      <w:pPr>
        <w:pStyle w:val="Tekstpodstawowy"/>
        <w:spacing w:line="240" w:lineRule="auto"/>
        <w:ind w:right="-47"/>
        <w:jc w:val="center"/>
        <w:rPr>
          <w:rFonts w:ascii="Times New Roman" w:hAnsi="Times New Roman"/>
          <w:b/>
          <w:sz w:val="22"/>
          <w:szCs w:val="22"/>
        </w:rPr>
      </w:pPr>
    </w:p>
    <w:p w14:paraId="38B38670"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5A393CAB" w14:textId="77777777" w:rsidR="008644D5" w:rsidRPr="00515AFA" w:rsidRDefault="008644D5" w:rsidP="008644D5">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0D95EFC" w14:textId="77777777" w:rsidR="008644D5" w:rsidRPr="00515AFA" w:rsidRDefault="008644D5" w:rsidP="008644D5">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lastRenderedPageBreak/>
        <w:t>Wszelkie załączniki stanowią integralną część niniejszej umowy.</w:t>
      </w:r>
    </w:p>
    <w:p w14:paraId="0E1DD4D9" w14:textId="77777777" w:rsidR="008644D5" w:rsidRPr="00515AFA" w:rsidRDefault="008644D5" w:rsidP="008644D5">
      <w:pPr>
        <w:pStyle w:val="Tekstpodstawowy"/>
        <w:spacing w:line="240" w:lineRule="auto"/>
        <w:ind w:right="-47"/>
        <w:jc w:val="both"/>
        <w:rPr>
          <w:rFonts w:ascii="Times New Roman" w:hAnsi="Times New Roman"/>
          <w:sz w:val="22"/>
          <w:szCs w:val="22"/>
        </w:rPr>
      </w:pPr>
    </w:p>
    <w:p w14:paraId="297B4081" w14:textId="77777777" w:rsidR="008644D5" w:rsidRPr="00515AFA" w:rsidRDefault="008644D5" w:rsidP="008644D5">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78666D20" w14:textId="77777777" w:rsidR="008644D5" w:rsidRPr="00515AFA" w:rsidRDefault="008644D5" w:rsidP="008644D5">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0C7563C8" w14:textId="77777777" w:rsidR="008644D5" w:rsidRPr="00515AFA" w:rsidRDefault="008644D5" w:rsidP="008644D5">
      <w:pPr>
        <w:pStyle w:val="Tekstpodstawowy2"/>
        <w:spacing w:line="240" w:lineRule="auto"/>
        <w:ind w:right="-47"/>
        <w:rPr>
          <w:sz w:val="22"/>
          <w:szCs w:val="22"/>
        </w:rPr>
      </w:pPr>
    </w:p>
    <w:p w14:paraId="0E81AC94" w14:textId="77777777" w:rsidR="008644D5" w:rsidRPr="00515AFA" w:rsidRDefault="008644D5" w:rsidP="008644D5">
      <w:pPr>
        <w:pStyle w:val="Tekstpodstawowy2"/>
        <w:spacing w:line="240" w:lineRule="auto"/>
        <w:ind w:right="-47"/>
        <w:rPr>
          <w:sz w:val="22"/>
          <w:szCs w:val="22"/>
        </w:rPr>
      </w:pPr>
    </w:p>
    <w:p w14:paraId="1FC650BB" w14:textId="77777777" w:rsidR="008644D5" w:rsidRPr="00515AFA" w:rsidRDefault="008644D5" w:rsidP="008644D5">
      <w:pPr>
        <w:pStyle w:val="Tekstpodstawowy2"/>
        <w:spacing w:line="240" w:lineRule="auto"/>
        <w:ind w:right="-47"/>
        <w:rPr>
          <w:b/>
          <w:sz w:val="22"/>
          <w:szCs w:val="22"/>
        </w:rPr>
      </w:pPr>
      <w:r w:rsidRPr="00515AFA">
        <w:rPr>
          <w:b/>
          <w:sz w:val="22"/>
          <w:szCs w:val="22"/>
        </w:rPr>
        <w:t xml:space="preserve">         Za Sprzedawcę                                                                  Za Kupującego</w:t>
      </w:r>
    </w:p>
    <w:p w14:paraId="1613DACC" w14:textId="77777777" w:rsidR="008644D5" w:rsidRPr="00515AFA" w:rsidRDefault="008644D5" w:rsidP="008644D5">
      <w:pPr>
        <w:rPr>
          <w:sz w:val="22"/>
          <w:szCs w:val="22"/>
          <w:lang w:val="pl-PL"/>
        </w:rPr>
      </w:pPr>
    </w:p>
    <w:p w14:paraId="12BD74D1" w14:textId="77777777" w:rsidR="008644D5" w:rsidRPr="00515AFA" w:rsidRDefault="008644D5" w:rsidP="008644D5">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9372BF4"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49DE1B2"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57E82A07"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00A12983"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41C22755"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506BD02E"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531E5405"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4D8A1F74"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46E58499"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6E1CCB27"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61AA94BF"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p>
    <w:p w14:paraId="68194DB5"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DC70F4B"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8A2715C" w14:textId="77777777" w:rsidR="008644D5" w:rsidRPr="00515AFA" w:rsidRDefault="008644D5" w:rsidP="008644D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AE3AA58" w14:textId="77777777" w:rsidR="008644D5" w:rsidRPr="00515AFA" w:rsidRDefault="008644D5" w:rsidP="008644D5">
      <w:pPr>
        <w:widowControl w:val="0"/>
        <w:autoSpaceDE w:val="0"/>
        <w:autoSpaceDN w:val="0"/>
        <w:jc w:val="right"/>
        <w:textAlignment w:val="baseline"/>
        <w:rPr>
          <w:sz w:val="22"/>
          <w:szCs w:val="22"/>
          <w:lang w:val="pl-PL"/>
        </w:rPr>
      </w:pPr>
    </w:p>
    <w:p w14:paraId="2B0AB63B" w14:textId="77777777" w:rsidR="008644D5" w:rsidRDefault="008644D5" w:rsidP="008644D5">
      <w:pPr>
        <w:widowControl w:val="0"/>
        <w:autoSpaceDE w:val="0"/>
        <w:autoSpaceDN w:val="0"/>
        <w:jc w:val="right"/>
        <w:textAlignment w:val="baseline"/>
        <w:rPr>
          <w:sz w:val="22"/>
          <w:szCs w:val="22"/>
          <w:lang w:val="pl-PL"/>
        </w:rPr>
      </w:pPr>
    </w:p>
    <w:p w14:paraId="54FDBB1E" w14:textId="77777777" w:rsidR="008644D5" w:rsidRDefault="008644D5" w:rsidP="008644D5">
      <w:pPr>
        <w:widowControl w:val="0"/>
        <w:autoSpaceDE w:val="0"/>
        <w:autoSpaceDN w:val="0"/>
        <w:jc w:val="right"/>
        <w:textAlignment w:val="baseline"/>
        <w:rPr>
          <w:sz w:val="22"/>
          <w:szCs w:val="22"/>
          <w:lang w:val="pl-PL"/>
        </w:rPr>
      </w:pPr>
    </w:p>
    <w:p w14:paraId="250044E4" w14:textId="77777777" w:rsidR="008644D5" w:rsidRDefault="008644D5" w:rsidP="008644D5">
      <w:pPr>
        <w:widowControl w:val="0"/>
        <w:autoSpaceDE w:val="0"/>
        <w:autoSpaceDN w:val="0"/>
        <w:jc w:val="right"/>
        <w:textAlignment w:val="baseline"/>
        <w:rPr>
          <w:sz w:val="22"/>
          <w:szCs w:val="22"/>
          <w:lang w:val="pl-PL"/>
        </w:rPr>
      </w:pPr>
    </w:p>
    <w:p w14:paraId="165FB440" w14:textId="77777777" w:rsidR="008644D5" w:rsidRDefault="008644D5" w:rsidP="008644D5">
      <w:pPr>
        <w:widowControl w:val="0"/>
        <w:autoSpaceDE w:val="0"/>
        <w:autoSpaceDN w:val="0"/>
        <w:jc w:val="right"/>
        <w:textAlignment w:val="baseline"/>
        <w:rPr>
          <w:sz w:val="22"/>
          <w:szCs w:val="22"/>
          <w:lang w:val="pl-PL"/>
        </w:rPr>
      </w:pPr>
    </w:p>
    <w:p w14:paraId="7092B16C" w14:textId="77777777" w:rsidR="008644D5" w:rsidRDefault="008644D5" w:rsidP="008644D5">
      <w:pPr>
        <w:widowControl w:val="0"/>
        <w:autoSpaceDE w:val="0"/>
        <w:autoSpaceDN w:val="0"/>
        <w:jc w:val="right"/>
        <w:textAlignment w:val="baseline"/>
        <w:rPr>
          <w:sz w:val="22"/>
          <w:szCs w:val="22"/>
          <w:lang w:val="pl-PL"/>
        </w:rPr>
      </w:pPr>
    </w:p>
    <w:p w14:paraId="46AD6296" w14:textId="77777777" w:rsidR="008644D5" w:rsidRDefault="008644D5" w:rsidP="008644D5">
      <w:pPr>
        <w:widowControl w:val="0"/>
        <w:autoSpaceDE w:val="0"/>
        <w:autoSpaceDN w:val="0"/>
        <w:jc w:val="right"/>
        <w:textAlignment w:val="baseline"/>
        <w:rPr>
          <w:sz w:val="22"/>
          <w:szCs w:val="22"/>
          <w:lang w:val="pl-PL"/>
        </w:rPr>
      </w:pPr>
    </w:p>
    <w:p w14:paraId="04ABF321" w14:textId="77777777" w:rsidR="008644D5" w:rsidRDefault="008644D5" w:rsidP="008644D5">
      <w:pPr>
        <w:widowControl w:val="0"/>
        <w:autoSpaceDE w:val="0"/>
        <w:autoSpaceDN w:val="0"/>
        <w:jc w:val="right"/>
        <w:textAlignment w:val="baseline"/>
        <w:rPr>
          <w:sz w:val="22"/>
          <w:szCs w:val="22"/>
          <w:lang w:val="pl-PL"/>
        </w:rPr>
      </w:pPr>
    </w:p>
    <w:p w14:paraId="539AFC46" w14:textId="77777777" w:rsidR="008644D5" w:rsidRDefault="008644D5" w:rsidP="008644D5">
      <w:pPr>
        <w:widowControl w:val="0"/>
        <w:autoSpaceDE w:val="0"/>
        <w:autoSpaceDN w:val="0"/>
        <w:jc w:val="right"/>
        <w:textAlignment w:val="baseline"/>
        <w:rPr>
          <w:sz w:val="22"/>
          <w:szCs w:val="22"/>
          <w:lang w:val="pl-PL"/>
        </w:rPr>
      </w:pPr>
    </w:p>
    <w:p w14:paraId="7BCCE79C" w14:textId="77777777" w:rsidR="008644D5" w:rsidRDefault="008644D5" w:rsidP="008644D5">
      <w:pPr>
        <w:widowControl w:val="0"/>
        <w:autoSpaceDE w:val="0"/>
        <w:autoSpaceDN w:val="0"/>
        <w:jc w:val="right"/>
        <w:textAlignment w:val="baseline"/>
        <w:rPr>
          <w:sz w:val="22"/>
          <w:szCs w:val="22"/>
          <w:lang w:val="pl-PL"/>
        </w:rPr>
      </w:pPr>
    </w:p>
    <w:p w14:paraId="7EDE583C" w14:textId="77777777" w:rsidR="008644D5" w:rsidRDefault="008644D5" w:rsidP="008644D5">
      <w:pPr>
        <w:widowControl w:val="0"/>
        <w:autoSpaceDE w:val="0"/>
        <w:autoSpaceDN w:val="0"/>
        <w:jc w:val="right"/>
        <w:textAlignment w:val="baseline"/>
        <w:rPr>
          <w:sz w:val="22"/>
          <w:szCs w:val="22"/>
          <w:lang w:val="pl-PL"/>
        </w:rPr>
      </w:pPr>
    </w:p>
    <w:p w14:paraId="32EBECB6" w14:textId="77777777" w:rsidR="008644D5" w:rsidRDefault="008644D5" w:rsidP="008644D5">
      <w:pPr>
        <w:widowControl w:val="0"/>
        <w:autoSpaceDE w:val="0"/>
        <w:autoSpaceDN w:val="0"/>
        <w:jc w:val="right"/>
        <w:textAlignment w:val="baseline"/>
        <w:rPr>
          <w:sz w:val="22"/>
          <w:szCs w:val="22"/>
          <w:lang w:val="pl-PL"/>
        </w:rPr>
      </w:pPr>
    </w:p>
    <w:p w14:paraId="1FE4BFC9" w14:textId="77777777" w:rsidR="008644D5" w:rsidRDefault="008644D5" w:rsidP="008644D5">
      <w:pPr>
        <w:widowControl w:val="0"/>
        <w:autoSpaceDE w:val="0"/>
        <w:autoSpaceDN w:val="0"/>
        <w:jc w:val="right"/>
        <w:textAlignment w:val="baseline"/>
        <w:rPr>
          <w:sz w:val="22"/>
          <w:szCs w:val="22"/>
          <w:lang w:val="pl-PL"/>
        </w:rPr>
      </w:pPr>
    </w:p>
    <w:p w14:paraId="259E484E" w14:textId="77777777" w:rsidR="008644D5" w:rsidRDefault="008644D5" w:rsidP="008644D5">
      <w:pPr>
        <w:widowControl w:val="0"/>
        <w:autoSpaceDE w:val="0"/>
        <w:autoSpaceDN w:val="0"/>
        <w:jc w:val="right"/>
        <w:textAlignment w:val="baseline"/>
        <w:rPr>
          <w:sz w:val="22"/>
          <w:szCs w:val="22"/>
          <w:lang w:val="pl-PL"/>
        </w:rPr>
      </w:pPr>
    </w:p>
    <w:p w14:paraId="44489A59" w14:textId="77777777" w:rsidR="008644D5" w:rsidRDefault="008644D5" w:rsidP="008644D5">
      <w:pPr>
        <w:widowControl w:val="0"/>
        <w:autoSpaceDE w:val="0"/>
        <w:autoSpaceDN w:val="0"/>
        <w:jc w:val="right"/>
        <w:textAlignment w:val="baseline"/>
        <w:rPr>
          <w:sz w:val="22"/>
          <w:szCs w:val="22"/>
          <w:lang w:val="pl-PL"/>
        </w:rPr>
      </w:pPr>
    </w:p>
    <w:p w14:paraId="30562325" w14:textId="77777777" w:rsidR="008644D5" w:rsidRDefault="008644D5" w:rsidP="008644D5">
      <w:pPr>
        <w:widowControl w:val="0"/>
        <w:autoSpaceDE w:val="0"/>
        <w:autoSpaceDN w:val="0"/>
        <w:jc w:val="right"/>
        <w:textAlignment w:val="baseline"/>
        <w:rPr>
          <w:sz w:val="22"/>
          <w:szCs w:val="22"/>
          <w:lang w:val="pl-PL"/>
        </w:rPr>
      </w:pPr>
    </w:p>
    <w:p w14:paraId="738F21F9" w14:textId="77777777" w:rsidR="008644D5" w:rsidRDefault="008644D5" w:rsidP="008644D5">
      <w:pPr>
        <w:widowControl w:val="0"/>
        <w:autoSpaceDE w:val="0"/>
        <w:autoSpaceDN w:val="0"/>
        <w:jc w:val="right"/>
        <w:textAlignment w:val="baseline"/>
        <w:rPr>
          <w:sz w:val="22"/>
          <w:szCs w:val="22"/>
          <w:lang w:val="pl-PL"/>
        </w:rPr>
      </w:pPr>
    </w:p>
    <w:p w14:paraId="55173E00" w14:textId="77777777" w:rsidR="008644D5" w:rsidRDefault="008644D5" w:rsidP="008644D5">
      <w:pPr>
        <w:widowControl w:val="0"/>
        <w:autoSpaceDE w:val="0"/>
        <w:autoSpaceDN w:val="0"/>
        <w:jc w:val="right"/>
        <w:textAlignment w:val="baseline"/>
        <w:rPr>
          <w:sz w:val="22"/>
          <w:szCs w:val="22"/>
          <w:lang w:val="pl-PL"/>
        </w:rPr>
      </w:pPr>
    </w:p>
    <w:p w14:paraId="77B2593E" w14:textId="77777777" w:rsidR="008644D5" w:rsidRDefault="008644D5" w:rsidP="008644D5">
      <w:pPr>
        <w:widowControl w:val="0"/>
        <w:autoSpaceDE w:val="0"/>
        <w:autoSpaceDN w:val="0"/>
        <w:jc w:val="right"/>
        <w:textAlignment w:val="baseline"/>
        <w:rPr>
          <w:sz w:val="22"/>
          <w:szCs w:val="22"/>
          <w:lang w:val="pl-PL"/>
        </w:rPr>
      </w:pPr>
    </w:p>
    <w:p w14:paraId="10169829" w14:textId="77777777" w:rsidR="008644D5" w:rsidRDefault="008644D5" w:rsidP="008644D5">
      <w:pPr>
        <w:widowControl w:val="0"/>
        <w:autoSpaceDE w:val="0"/>
        <w:autoSpaceDN w:val="0"/>
        <w:jc w:val="right"/>
        <w:textAlignment w:val="baseline"/>
        <w:rPr>
          <w:sz w:val="22"/>
          <w:szCs w:val="22"/>
          <w:lang w:val="pl-PL"/>
        </w:rPr>
      </w:pPr>
    </w:p>
    <w:p w14:paraId="4DD82174" w14:textId="77777777" w:rsidR="008644D5" w:rsidRDefault="008644D5" w:rsidP="008644D5">
      <w:pPr>
        <w:widowControl w:val="0"/>
        <w:autoSpaceDE w:val="0"/>
        <w:autoSpaceDN w:val="0"/>
        <w:jc w:val="right"/>
        <w:textAlignment w:val="baseline"/>
        <w:rPr>
          <w:sz w:val="22"/>
          <w:szCs w:val="22"/>
          <w:lang w:val="pl-PL"/>
        </w:rPr>
      </w:pPr>
    </w:p>
    <w:p w14:paraId="778840B2" w14:textId="77777777" w:rsidR="008644D5" w:rsidRDefault="008644D5" w:rsidP="008644D5">
      <w:pPr>
        <w:widowControl w:val="0"/>
        <w:autoSpaceDE w:val="0"/>
        <w:autoSpaceDN w:val="0"/>
        <w:jc w:val="right"/>
        <w:textAlignment w:val="baseline"/>
        <w:rPr>
          <w:sz w:val="22"/>
          <w:szCs w:val="22"/>
          <w:lang w:val="pl-PL"/>
        </w:rPr>
      </w:pPr>
    </w:p>
    <w:p w14:paraId="4126D989" w14:textId="77777777" w:rsidR="008644D5" w:rsidRDefault="008644D5" w:rsidP="008644D5">
      <w:pPr>
        <w:widowControl w:val="0"/>
        <w:autoSpaceDE w:val="0"/>
        <w:autoSpaceDN w:val="0"/>
        <w:jc w:val="right"/>
        <w:textAlignment w:val="baseline"/>
        <w:rPr>
          <w:sz w:val="22"/>
          <w:szCs w:val="22"/>
          <w:lang w:val="pl-PL"/>
        </w:rPr>
      </w:pPr>
    </w:p>
    <w:p w14:paraId="0A7433C4" w14:textId="77777777" w:rsidR="008644D5" w:rsidRDefault="008644D5" w:rsidP="008644D5">
      <w:pPr>
        <w:widowControl w:val="0"/>
        <w:autoSpaceDE w:val="0"/>
        <w:autoSpaceDN w:val="0"/>
        <w:jc w:val="right"/>
        <w:textAlignment w:val="baseline"/>
        <w:rPr>
          <w:sz w:val="22"/>
          <w:szCs w:val="22"/>
          <w:lang w:val="pl-PL"/>
        </w:rPr>
      </w:pPr>
    </w:p>
    <w:p w14:paraId="26F29543" w14:textId="77777777" w:rsidR="008644D5" w:rsidRDefault="008644D5" w:rsidP="008644D5">
      <w:pPr>
        <w:widowControl w:val="0"/>
        <w:autoSpaceDE w:val="0"/>
        <w:autoSpaceDN w:val="0"/>
        <w:jc w:val="right"/>
        <w:textAlignment w:val="baseline"/>
        <w:rPr>
          <w:sz w:val="22"/>
          <w:szCs w:val="22"/>
          <w:lang w:val="pl-PL"/>
        </w:rPr>
      </w:pPr>
    </w:p>
    <w:p w14:paraId="4354E183" w14:textId="77777777" w:rsidR="008644D5" w:rsidRDefault="008644D5" w:rsidP="008644D5">
      <w:pPr>
        <w:widowControl w:val="0"/>
        <w:autoSpaceDE w:val="0"/>
        <w:autoSpaceDN w:val="0"/>
        <w:jc w:val="right"/>
        <w:textAlignment w:val="baseline"/>
        <w:rPr>
          <w:sz w:val="22"/>
          <w:szCs w:val="22"/>
          <w:lang w:val="pl-PL"/>
        </w:rPr>
      </w:pPr>
    </w:p>
    <w:p w14:paraId="059CD84D" w14:textId="77777777" w:rsidR="008644D5" w:rsidRDefault="008644D5" w:rsidP="008644D5">
      <w:pPr>
        <w:widowControl w:val="0"/>
        <w:autoSpaceDE w:val="0"/>
        <w:autoSpaceDN w:val="0"/>
        <w:jc w:val="right"/>
        <w:textAlignment w:val="baseline"/>
        <w:rPr>
          <w:sz w:val="22"/>
          <w:szCs w:val="22"/>
          <w:lang w:val="pl-PL"/>
        </w:rPr>
      </w:pPr>
    </w:p>
    <w:p w14:paraId="654A88F6" w14:textId="77777777" w:rsidR="008644D5" w:rsidRDefault="008644D5" w:rsidP="008644D5">
      <w:pPr>
        <w:widowControl w:val="0"/>
        <w:autoSpaceDE w:val="0"/>
        <w:autoSpaceDN w:val="0"/>
        <w:jc w:val="right"/>
        <w:textAlignment w:val="baseline"/>
        <w:rPr>
          <w:sz w:val="22"/>
          <w:szCs w:val="22"/>
          <w:lang w:val="pl-PL"/>
        </w:rPr>
      </w:pPr>
    </w:p>
    <w:p w14:paraId="634C4526" w14:textId="77777777" w:rsidR="008644D5" w:rsidRDefault="008644D5" w:rsidP="008644D5">
      <w:pPr>
        <w:widowControl w:val="0"/>
        <w:autoSpaceDE w:val="0"/>
        <w:autoSpaceDN w:val="0"/>
        <w:jc w:val="right"/>
        <w:textAlignment w:val="baseline"/>
        <w:rPr>
          <w:sz w:val="22"/>
          <w:szCs w:val="22"/>
          <w:lang w:val="pl-PL"/>
        </w:rPr>
      </w:pPr>
    </w:p>
    <w:p w14:paraId="745120D9" w14:textId="77777777" w:rsidR="008644D5" w:rsidRDefault="008644D5" w:rsidP="008644D5">
      <w:pPr>
        <w:widowControl w:val="0"/>
        <w:autoSpaceDE w:val="0"/>
        <w:autoSpaceDN w:val="0"/>
        <w:jc w:val="right"/>
        <w:textAlignment w:val="baseline"/>
        <w:rPr>
          <w:sz w:val="22"/>
          <w:szCs w:val="22"/>
          <w:lang w:val="pl-PL"/>
        </w:rPr>
      </w:pPr>
    </w:p>
    <w:p w14:paraId="5520645F" w14:textId="77777777" w:rsidR="008644D5" w:rsidRDefault="008644D5" w:rsidP="008644D5">
      <w:pPr>
        <w:widowControl w:val="0"/>
        <w:autoSpaceDE w:val="0"/>
        <w:autoSpaceDN w:val="0"/>
        <w:jc w:val="right"/>
        <w:textAlignment w:val="baseline"/>
        <w:rPr>
          <w:sz w:val="22"/>
          <w:szCs w:val="22"/>
          <w:lang w:val="pl-PL"/>
        </w:rPr>
      </w:pPr>
    </w:p>
    <w:p w14:paraId="55EDAB10" w14:textId="77777777" w:rsidR="008644D5" w:rsidRDefault="008644D5" w:rsidP="008644D5">
      <w:pPr>
        <w:widowControl w:val="0"/>
        <w:autoSpaceDE w:val="0"/>
        <w:autoSpaceDN w:val="0"/>
        <w:jc w:val="right"/>
        <w:textAlignment w:val="baseline"/>
        <w:rPr>
          <w:sz w:val="22"/>
          <w:szCs w:val="22"/>
          <w:lang w:val="pl-PL"/>
        </w:rPr>
      </w:pPr>
    </w:p>
    <w:p w14:paraId="2A5C44F2" w14:textId="56B76D6C" w:rsidR="008644D5" w:rsidRPr="00515AFA" w:rsidRDefault="008644D5" w:rsidP="008644D5">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30CDB009" w14:textId="77777777" w:rsidR="008644D5" w:rsidRPr="00515AFA" w:rsidRDefault="008644D5" w:rsidP="008644D5">
      <w:pPr>
        <w:widowControl w:val="0"/>
        <w:autoSpaceDE w:val="0"/>
        <w:autoSpaceDN w:val="0"/>
        <w:jc w:val="both"/>
        <w:textAlignment w:val="baseline"/>
        <w:rPr>
          <w:sz w:val="22"/>
          <w:szCs w:val="22"/>
          <w:lang w:val="pl-PL"/>
        </w:rPr>
      </w:pPr>
    </w:p>
    <w:p w14:paraId="5DE724FB" w14:textId="77777777" w:rsidR="008644D5" w:rsidRPr="00515AFA" w:rsidRDefault="008644D5" w:rsidP="008644D5">
      <w:pPr>
        <w:widowControl w:val="0"/>
        <w:autoSpaceDE w:val="0"/>
        <w:autoSpaceDN w:val="0"/>
        <w:jc w:val="both"/>
        <w:textAlignment w:val="baseline"/>
        <w:rPr>
          <w:sz w:val="22"/>
          <w:szCs w:val="22"/>
          <w:lang w:val="pl-PL"/>
        </w:rPr>
      </w:pPr>
    </w:p>
    <w:p w14:paraId="0782979D" w14:textId="77777777" w:rsidR="008644D5" w:rsidRPr="00515AFA" w:rsidRDefault="008644D5" w:rsidP="008644D5">
      <w:pPr>
        <w:widowControl w:val="0"/>
        <w:autoSpaceDE w:val="0"/>
        <w:autoSpaceDN w:val="0"/>
        <w:jc w:val="both"/>
        <w:textAlignment w:val="baseline"/>
        <w:rPr>
          <w:sz w:val="22"/>
          <w:szCs w:val="22"/>
          <w:lang w:val="pl-PL"/>
        </w:rPr>
      </w:pPr>
      <w:r w:rsidRPr="00515AFA">
        <w:rPr>
          <w:sz w:val="22"/>
          <w:szCs w:val="22"/>
          <w:lang w:val="pl-PL"/>
        </w:rPr>
        <w:t>.....................................… </w:t>
      </w:r>
    </w:p>
    <w:p w14:paraId="37FF2120" w14:textId="77777777" w:rsidR="008644D5" w:rsidRPr="00515AFA" w:rsidRDefault="008644D5" w:rsidP="008644D5">
      <w:pPr>
        <w:widowControl w:val="0"/>
        <w:autoSpaceDE w:val="0"/>
        <w:autoSpaceDN w:val="0"/>
        <w:ind w:firstLine="555"/>
        <w:textAlignment w:val="baseline"/>
        <w:rPr>
          <w:sz w:val="22"/>
          <w:szCs w:val="22"/>
          <w:lang w:val="pl-PL"/>
        </w:rPr>
      </w:pPr>
      <w:r w:rsidRPr="00515AFA">
        <w:rPr>
          <w:sz w:val="22"/>
          <w:szCs w:val="22"/>
          <w:lang w:val="pl-PL"/>
        </w:rPr>
        <w:t>Nazwa Wykonawcy</w:t>
      </w:r>
    </w:p>
    <w:p w14:paraId="51A6A037" w14:textId="77777777" w:rsidR="008644D5" w:rsidRPr="00515AFA" w:rsidRDefault="008644D5" w:rsidP="008644D5">
      <w:pPr>
        <w:widowControl w:val="0"/>
        <w:autoSpaceDE w:val="0"/>
        <w:autoSpaceDN w:val="0"/>
        <w:textAlignment w:val="baseline"/>
        <w:rPr>
          <w:sz w:val="22"/>
          <w:szCs w:val="22"/>
          <w:lang w:val="pl-PL"/>
        </w:rPr>
      </w:pPr>
    </w:p>
    <w:p w14:paraId="005D44C9" w14:textId="77777777" w:rsidR="008644D5" w:rsidRPr="00515AFA" w:rsidRDefault="008644D5" w:rsidP="008644D5">
      <w:pPr>
        <w:widowControl w:val="0"/>
        <w:autoSpaceDE w:val="0"/>
        <w:autoSpaceDN w:val="0"/>
        <w:jc w:val="both"/>
        <w:textAlignment w:val="baseline"/>
        <w:rPr>
          <w:sz w:val="22"/>
          <w:szCs w:val="22"/>
          <w:lang w:val="pl-PL"/>
        </w:rPr>
      </w:pPr>
      <w:r w:rsidRPr="00515AFA">
        <w:rPr>
          <w:sz w:val="22"/>
          <w:szCs w:val="22"/>
          <w:lang w:val="pl-PL"/>
        </w:rPr>
        <w:t>.....................................…</w:t>
      </w:r>
    </w:p>
    <w:p w14:paraId="15248E97" w14:textId="77777777" w:rsidR="008644D5" w:rsidRPr="00515AFA" w:rsidRDefault="008644D5" w:rsidP="008644D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67EF9D8" w14:textId="77777777" w:rsidR="008644D5" w:rsidRPr="00515AFA" w:rsidRDefault="008644D5" w:rsidP="008644D5">
      <w:pPr>
        <w:widowControl w:val="0"/>
        <w:autoSpaceDE w:val="0"/>
        <w:autoSpaceDN w:val="0"/>
        <w:spacing w:before="90"/>
        <w:ind w:left="115" w:right="110"/>
        <w:jc w:val="both"/>
        <w:outlineLvl w:val="0"/>
        <w:rPr>
          <w:rFonts w:eastAsia="Verdana"/>
          <w:b/>
          <w:bCs/>
          <w:sz w:val="22"/>
          <w:szCs w:val="22"/>
          <w:lang w:val="pl-PL" w:eastAsia="en-US"/>
        </w:rPr>
      </w:pPr>
    </w:p>
    <w:p w14:paraId="4043A426" w14:textId="77777777" w:rsidR="008644D5" w:rsidRPr="00515AFA" w:rsidRDefault="008644D5" w:rsidP="008644D5">
      <w:pPr>
        <w:widowControl w:val="0"/>
        <w:autoSpaceDE w:val="0"/>
        <w:autoSpaceDN w:val="0"/>
        <w:spacing w:before="90"/>
        <w:ind w:right="110"/>
        <w:jc w:val="both"/>
        <w:outlineLvl w:val="0"/>
        <w:rPr>
          <w:rFonts w:eastAsia="Verdana"/>
          <w:b/>
          <w:bCs/>
          <w:sz w:val="22"/>
          <w:szCs w:val="22"/>
          <w:lang w:val="pl-PL" w:eastAsia="en-US"/>
        </w:rPr>
      </w:pPr>
    </w:p>
    <w:p w14:paraId="7DFD1932" w14:textId="77777777" w:rsidR="008644D5" w:rsidRPr="00515AFA" w:rsidRDefault="008644D5" w:rsidP="008644D5">
      <w:pPr>
        <w:widowControl w:val="0"/>
        <w:autoSpaceDE w:val="0"/>
        <w:autoSpaceDN w:val="0"/>
        <w:jc w:val="center"/>
        <w:textAlignment w:val="baseline"/>
        <w:rPr>
          <w:b/>
          <w:bCs/>
          <w:sz w:val="22"/>
          <w:szCs w:val="22"/>
          <w:lang w:val="pl-PL"/>
        </w:rPr>
      </w:pPr>
    </w:p>
    <w:p w14:paraId="71BC99BC" w14:textId="77777777" w:rsidR="008644D5" w:rsidRPr="00515AFA" w:rsidRDefault="008644D5" w:rsidP="008644D5">
      <w:pPr>
        <w:widowControl w:val="0"/>
        <w:autoSpaceDE w:val="0"/>
        <w:autoSpaceDN w:val="0"/>
        <w:jc w:val="center"/>
        <w:textAlignment w:val="baseline"/>
        <w:rPr>
          <w:b/>
          <w:bCs/>
          <w:sz w:val="22"/>
          <w:szCs w:val="22"/>
          <w:lang w:val="pl-PL"/>
        </w:rPr>
      </w:pPr>
    </w:p>
    <w:p w14:paraId="6B62A3D3" w14:textId="77777777" w:rsidR="008644D5" w:rsidRPr="00515AFA" w:rsidRDefault="008644D5" w:rsidP="008644D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4233D076" w14:textId="77777777" w:rsidR="008644D5" w:rsidRPr="00515AFA" w:rsidRDefault="008644D5" w:rsidP="008644D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8D10D9E" w14:textId="77777777" w:rsidR="008644D5" w:rsidRPr="00515AFA" w:rsidRDefault="008644D5" w:rsidP="008644D5">
      <w:pPr>
        <w:widowControl w:val="0"/>
        <w:autoSpaceDE w:val="0"/>
        <w:autoSpaceDN w:val="0"/>
        <w:jc w:val="center"/>
        <w:textAlignment w:val="baseline"/>
        <w:rPr>
          <w:b/>
          <w:bCs/>
          <w:sz w:val="22"/>
          <w:szCs w:val="22"/>
          <w:lang w:val="pl-PL"/>
        </w:rPr>
      </w:pPr>
    </w:p>
    <w:p w14:paraId="67043C90" w14:textId="77777777" w:rsidR="008644D5" w:rsidRPr="00515AFA" w:rsidRDefault="008644D5" w:rsidP="008644D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8945C2C" w14:textId="77777777" w:rsidR="008644D5" w:rsidRPr="00515AFA" w:rsidRDefault="008644D5" w:rsidP="008644D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EA0C120" w14:textId="77777777" w:rsidR="008644D5" w:rsidRPr="00515AFA" w:rsidRDefault="008644D5" w:rsidP="008644D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581DCADB" w14:textId="77777777" w:rsidR="008644D5" w:rsidRPr="00515AFA" w:rsidRDefault="008644D5" w:rsidP="008644D5">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9FC126C" w14:textId="77777777" w:rsidR="008644D5" w:rsidRPr="00515AFA" w:rsidRDefault="008644D5" w:rsidP="008644D5">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65B6B10" w14:textId="77777777" w:rsidR="008644D5" w:rsidRPr="00515AFA" w:rsidRDefault="008644D5" w:rsidP="008644D5">
      <w:pPr>
        <w:spacing w:after="200" w:line="276" w:lineRule="auto"/>
        <w:ind w:left="780"/>
        <w:contextualSpacing/>
        <w:textAlignment w:val="baseline"/>
        <w:rPr>
          <w:sz w:val="22"/>
          <w:szCs w:val="22"/>
          <w:lang w:val="pl-PL"/>
        </w:rPr>
      </w:pPr>
    </w:p>
    <w:p w14:paraId="1C2716A3" w14:textId="77777777" w:rsidR="008644D5" w:rsidRPr="00515AFA" w:rsidRDefault="008644D5" w:rsidP="008644D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29C2C2E" w14:textId="77777777" w:rsidR="008644D5" w:rsidRPr="00515AFA" w:rsidRDefault="008644D5" w:rsidP="008644D5">
      <w:pPr>
        <w:widowControl w:val="0"/>
        <w:autoSpaceDE w:val="0"/>
        <w:autoSpaceDN w:val="0"/>
        <w:spacing w:before="90"/>
        <w:ind w:right="110"/>
        <w:jc w:val="both"/>
        <w:outlineLvl w:val="0"/>
        <w:rPr>
          <w:rFonts w:eastAsia="Verdana"/>
          <w:b/>
          <w:bCs/>
          <w:sz w:val="22"/>
          <w:szCs w:val="22"/>
          <w:lang w:val="pl-PL" w:eastAsia="en-US"/>
        </w:rPr>
      </w:pPr>
    </w:p>
    <w:p w14:paraId="5C57A6B1" w14:textId="77777777" w:rsidR="008644D5" w:rsidRPr="00515AFA" w:rsidRDefault="008644D5" w:rsidP="008644D5">
      <w:pPr>
        <w:widowControl w:val="0"/>
        <w:autoSpaceDE w:val="0"/>
        <w:autoSpaceDN w:val="0"/>
        <w:spacing w:before="90"/>
        <w:ind w:right="110"/>
        <w:jc w:val="both"/>
        <w:outlineLvl w:val="0"/>
        <w:rPr>
          <w:rFonts w:eastAsia="Verdana"/>
          <w:b/>
          <w:bCs/>
          <w:sz w:val="22"/>
          <w:szCs w:val="22"/>
          <w:lang w:val="pl-PL" w:eastAsia="en-US"/>
        </w:rPr>
      </w:pPr>
    </w:p>
    <w:p w14:paraId="29A2C72B" w14:textId="77777777" w:rsidR="008644D5" w:rsidRPr="00515AFA" w:rsidRDefault="008644D5" w:rsidP="008644D5">
      <w:pPr>
        <w:widowControl w:val="0"/>
        <w:autoSpaceDE w:val="0"/>
        <w:autoSpaceDN w:val="0"/>
        <w:spacing w:before="90"/>
        <w:ind w:right="110"/>
        <w:jc w:val="both"/>
        <w:outlineLvl w:val="0"/>
        <w:rPr>
          <w:rFonts w:eastAsia="Verdana"/>
          <w:b/>
          <w:bCs/>
          <w:sz w:val="22"/>
          <w:szCs w:val="22"/>
          <w:lang w:val="pl-PL" w:eastAsia="en-US"/>
        </w:rPr>
      </w:pPr>
    </w:p>
    <w:p w14:paraId="64BF818E" w14:textId="77777777" w:rsidR="008644D5" w:rsidRPr="00515AFA" w:rsidRDefault="008644D5" w:rsidP="008644D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644D5" w:rsidRPr="00582900" w14:paraId="6E8DF355" w14:textId="77777777" w:rsidTr="00E46399">
        <w:tc>
          <w:tcPr>
            <w:tcW w:w="4105" w:type="dxa"/>
            <w:hideMark/>
          </w:tcPr>
          <w:p w14:paraId="21DA02A0" w14:textId="77777777" w:rsidR="008644D5" w:rsidRPr="00515AFA" w:rsidRDefault="008644D5" w:rsidP="00E46399">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3A36607" w14:textId="77777777" w:rsidR="008644D5" w:rsidRPr="00515AFA" w:rsidRDefault="008644D5" w:rsidP="00E4639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56BCE715" w14:textId="77777777" w:rsidR="008644D5" w:rsidRPr="00515AFA" w:rsidRDefault="008644D5" w:rsidP="008644D5">
      <w:pPr>
        <w:spacing w:line="360" w:lineRule="auto"/>
        <w:jc w:val="both"/>
        <w:rPr>
          <w:rFonts w:eastAsia="Calibri"/>
          <w:color w:val="222A35"/>
          <w:sz w:val="22"/>
          <w:szCs w:val="22"/>
          <w:lang w:val="pl-PL" w:eastAsia="x-none"/>
        </w:rPr>
      </w:pPr>
    </w:p>
    <w:p w14:paraId="27F9FD5A" w14:textId="77777777" w:rsidR="008644D5" w:rsidRPr="00124EFC" w:rsidRDefault="008644D5" w:rsidP="008644D5">
      <w:pPr>
        <w:rPr>
          <w:lang w:val="pl-PL"/>
        </w:rPr>
      </w:pPr>
    </w:p>
    <w:p w14:paraId="024AAE22" w14:textId="77777777" w:rsidR="00496551" w:rsidRPr="008644D5" w:rsidRDefault="00496551" w:rsidP="006D6D90">
      <w:pPr>
        <w:rPr>
          <w:lang w:val="pl-PL"/>
        </w:rPr>
      </w:pPr>
    </w:p>
    <w:sectPr w:rsidR="00496551" w:rsidRPr="008644D5">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A45BB" w14:textId="77777777" w:rsidR="006C6F7E" w:rsidRDefault="006C6F7E">
      <w:r>
        <w:separator/>
      </w:r>
    </w:p>
  </w:endnote>
  <w:endnote w:type="continuationSeparator" w:id="0">
    <w:p w14:paraId="465327F8" w14:textId="77777777" w:rsidR="006C6F7E" w:rsidRDefault="006C6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89CB1" w14:textId="77777777" w:rsidR="008644D5" w:rsidRDefault="008644D5">
    <w:pPr>
      <w:pStyle w:val="Stopka"/>
      <w:jc w:val="right"/>
    </w:pPr>
    <w:r>
      <w:fldChar w:fldCharType="begin"/>
    </w:r>
    <w:r>
      <w:instrText>PAGE   \* MERGEFORMAT</w:instrText>
    </w:r>
    <w:r>
      <w:fldChar w:fldCharType="separate"/>
    </w:r>
    <w:r>
      <w:rPr>
        <w:lang w:val="pl-PL"/>
      </w:rPr>
      <w:t>2</w:t>
    </w:r>
    <w:r>
      <w:fldChar w:fldCharType="end"/>
    </w:r>
  </w:p>
  <w:p w14:paraId="3BD8269B" w14:textId="77777777" w:rsidR="002F2497" w:rsidRDefault="002F24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0B34F" w14:textId="77777777" w:rsidR="006C6F7E" w:rsidRDefault="006C6F7E">
      <w:r>
        <w:separator/>
      </w:r>
    </w:p>
  </w:footnote>
  <w:footnote w:type="continuationSeparator" w:id="0">
    <w:p w14:paraId="7218D5A2" w14:textId="77777777" w:rsidR="006C6F7E" w:rsidRDefault="006C6F7E">
      <w:r>
        <w:continuationSeparator/>
      </w:r>
    </w:p>
  </w:footnote>
  <w:footnote w:id="1">
    <w:p w14:paraId="3C792EAD" w14:textId="77777777" w:rsidR="008644D5" w:rsidRDefault="008644D5" w:rsidP="008644D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000798B" w14:textId="77777777" w:rsidR="008644D5" w:rsidRDefault="008644D5" w:rsidP="008644D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D43830A" w14:textId="77777777" w:rsidR="008644D5" w:rsidRDefault="008644D5" w:rsidP="008644D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0703A8" w14:textId="77777777" w:rsidR="008644D5" w:rsidRDefault="008644D5" w:rsidP="008644D5">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224029A" w14:textId="77777777" w:rsidR="008644D5" w:rsidRDefault="008644D5" w:rsidP="008644D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A8474C2" w14:textId="77777777" w:rsidR="008644D5" w:rsidRDefault="008644D5" w:rsidP="008644D5">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68013C5" w14:textId="77777777" w:rsidR="008644D5" w:rsidRDefault="008644D5" w:rsidP="008644D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A831626" w14:textId="77777777" w:rsidR="008644D5" w:rsidRDefault="008644D5" w:rsidP="008644D5">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F5A8BE" w14:textId="77777777" w:rsidR="008644D5" w:rsidRDefault="008644D5" w:rsidP="008644D5">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8573B18" w14:textId="77777777" w:rsidR="008644D5" w:rsidRDefault="008644D5" w:rsidP="008644D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582D8CA" w14:textId="77777777" w:rsidR="008644D5" w:rsidRDefault="008644D5" w:rsidP="008644D5">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C3ABC0" w14:textId="77777777" w:rsidR="008644D5" w:rsidRDefault="008644D5" w:rsidP="008644D5">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8A0D3F1" w14:textId="77777777" w:rsidR="008644D5" w:rsidRDefault="008644D5" w:rsidP="008644D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CEFB3AC" w14:textId="77777777" w:rsidR="008644D5" w:rsidRDefault="008644D5" w:rsidP="008644D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2CC8F47" w14:textId="77777777" w:rsidR="008644D5" w:rsidRDefault="008644D5" w:rsidP="008644D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CA13656" w14:textId="77777777" w:rsidR="008644D5" w:rsidRDefault="008644D5" w:rsidP="008644D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FAE6D24" w14:textId="77777777" w:rsidR="008644D5" w:rsidRDefault="008644D5" w:rsidP="008644D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9DDE35" w14:textId="77777777" w:rsidR="008644D5" w:rsidRDefault="008644D5" w:rsidP="008644D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062992E" w14:textId="77777777" w:rsidR="008644D5" w:rsidRDefault="008644D5" w:rsidP="008644D5">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9B5259" w14:textId="77777777" w:rsidR="008644D5" w:rsidRDefault="008644D5" w:rsidP="008644D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B31BF6" w14:textId="77777777" w:rsidR="008644D5" w:rsidRDefault="008644D5" w:rsidP="008644D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4A17A" w14:textId="77777777" w:rsidR="008644D5" w:rsidRDefault="008644D5" w:rsidP="008644D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BF3C1ED" w14:textId="77777777" w:rsidR="008644D5" w:rsidRDefault="008644D5" w:rsidP="008644D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1637D8F" w14:textId="77777777" w:rsidR="008644D5" w:rsidRDefault="008644D5" w:rsidP="008644D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D4B656" w14:textId="77777777" w:rsidR="008644D5" w:rsidRDefault="008644D5" w:rsidP="008644D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B63BD7D" w14:textId="77777777" w:rsidR="008644D5" w:rsidRDefault="008644D5" w:rsidP="008644D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C691962" w14:textId="77777777" w:rsidR="008644D5" w:rsidRDefault="008644D5" w:rsidP="008644D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FFAE8D" w14:textId="77777777" w:rsidR="008644D5" w:rsidRDefault="008644D5" w:rsidP="008644D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9D82AEB" w14:textId="77777777" w:rsidR="008644D5" w:rsidRDefault="008644D5" w:rsidP="008644D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F34F17" w14:textId="77777777" w:rsidR="008644D5" w:rsidRDefault="008644D5" w:rsidP="008644D5">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07014082">
    <w:abstractNumId w:val="19"/>
  </w:num>
  <w:num w:numId="2" w16cid:durableId="145420813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87535042">
    <w:abstractNumId w:val="29"/>
  </w:num>
  <w:num w:numId="4" w16cid:durableId="2028941957">
    <w:abstractNumId w:val="11"/>
  </w:num>
  <w:num w:numId="5" w16cid:durableId="1627470548">
    <w:abstractNumId w:val="30"/>
  </w:num>
  <w:num w:numId="6" w16cid:durableId="468598558">
    <w:abstractNumId w:val="32"/>
  </w:num>
  <w:num w:numId="7" w16cid:durableId="562836948">
    <w:abstractNumId w:val="35"/>
  </w:num>
  <w:num w:numId="8" w16cid:durableId="999889173">
    <w:abstractNumId w:val="25"/>
  </w:num>
  <w:num w:numId="9" w16cid:durableId="1693411892">
    <w:abstractNumId w:val="39"/>
  </w:num>
  <w:num w:numId="10" w16cid:durableId="688289410">
    <w:abstractNumId w:val="27"/>
  </w:num>
  <w:num w:numId="11" w16cid:durableId="976179178">
    <w:abstractNumId w:val="6"/>
  </w:num>
  <w:num w:numId="12" w16cid:durableId="2000647543">
    <w:abstractNumId w:val="10"/>
  </w:num>
  <w:num w:numId="13" w16cid:durableId="899483611">
    <w:abstractNumId w:val="14"/>
  </w:num>
  <w:num w:numId="14" w16cid:durableId="99111894">
    <w:abstractNumId w:val="40"/>
  </w:num>
  <w:num w:numId="15" w16cid:durableId="61219136">
    <w:abstractNumId w:val="13"/>
  </w:num>
  <w:num w:numId="16" w16cid:durableId="1372147948">
    <w:abstractNumId w:val="9"/>
  </w:num>
  <w:num w:numId="17" w16cid:durableId="1124420585">
    <w:abstractNumId w:val="37"/>
  </w:num>
  <w:num w:numId="18" w16cid:durableId="1749618446">
    <w:abstractNumId w:val="28"/>
  </w:num>
  <w:num w:numId="19" w16cid:durableId="1150948872">
    <w:abstractNumId w:val="23"/>
  </w:num>
  <w:num w:numId="20" w16cid:durableId="1441028159">
    <w:abstractNumId w:val="26"/>
  </w:num>
  <w:num w:numId="21" w16cid:durableId="748618722">
    <w:abstractNumId w:val="20"/>
  </w:num>
  <w:num w:numId="22" w16cid:durableId="830020183">
    <w:abstractNumId w:val="0"/>
  </w:num>
  <w:num w:numId="23" w16cid:durableId="710228529">
    <w:abstractNumId w:val="38"/>
  </w:num>
  <w:num w:numId="24" w16cid:durableId="1013150085">
    <w:abstractNumId w:val="18"/>
  </w:num>
  <w:num w:numId="25" w16cid:durableId="1437142835">
    <w:abstractNumId w:val="3"/>
  </w:num>
  <w:num w:numId="26" w16cid:durableId="1535773200">
    <w:abstractNumId w:val="31"/>
  </w:num>
  <w:num w:numId="27" w16cid:durableId="10397477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254621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5052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19011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0380490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9029669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350936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637521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372991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969013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33607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721459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964411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00484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46110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11387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599369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16283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4301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583947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848043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876387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6F7E"/>
    <w:rsid w:val="000033EA"/>
    <w:rsid w:val="0002467C"/>
    <w:rsid w:val="00040A7A"/>
    <w:rsid w:val="0007315E"/>
    <w:rsid w:val="000936CA"/>
    <w:rsid w:val="00097182"/>
    <w:rsid w:val="000B1A00"/>
    <w:rsid w:val="000C0F66"/>
    <w:rsid w:val="001764D4"/>
    <w:rsid w:val="001F341B"/>
    <w:rsid w:val="002430FD"/>
    <w:rsid w:val="002657A6"/>
    <w:rsid w:val="00267340"/>
    <w:rsid w:val="00275C59"/>
    <w:rsid w:val="002F2497"/>
    <w:rsid w:val="00337165"/>
    <w:rsid w:val="003974EB"/>
    <w:rsid w:val="003C6167"/>
    <w:rsid w:val="003F1749"/>
    <w:rsid w:val="00496551"/>
    <w:rsid w:val="004A692C"/>
    <w:rsid w:val="004C4EC3"/>
    <w:rsid w:val="0050219D"/>
    <w:rsid w:val="00512FD2"/>
    <w:rsid w:val="00523F87"/>
    <w:rsid w:val="00582900"/>
    <w:rsid w:val="00593CEB"/>
    <w:rsid w:val="005C6D38"/>
    <w:rsid w:val="005D2104"/>
    <w:rsid w:val="00614C95"/>
    <w:rsid w:val="00660027"/>
    <w:rsid w:val="0069339E"/>
    <w:rsid w:val="006C6F7E"/>
    <w:rsid w:val="006D6D90"/>
    <w:rsid w:val="006F51B5"/>
    <w:rsid w:val="006F7905"/>
    <w:rsid w:val="00714F51"/>
    <w:rsid w:val="00731F6E"/>
    <w:rsid w:val="007A2EF1"/>
    <w:rsid w:val="007B00D4"/>
    <w:rsid w:val="007D703B"/>
    <w:rsid w:val="00800261"/>
    <w:rsid w:val="00841B63"/>
    <w:rsid w:val="008644D5"/>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DFE45"/>
  <w15:chartTrackingRefBased/>
  <w15:docId w15:val="{DD427B30-3256-41B3-9BC6-C2F776C59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44D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644D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3360</Words>
  <Characters>22491</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2023-11-28T14:08:00Z</cp:lastPrinted>
  <dcterms:created xsi:type="dcterms:W3CDTF">2023-11-28T14:13:00Z</dcterms:created>
  <dcterms:modified xsi:type="dcterms:W3CDTF">2023-12-04T12:33:00Z</dcterms:modified>
</cp:coreProperties>
</file>