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7CB53" w14:textId="03F8EDC0" w:rsidR="008F5051" w:rsidRPr="002A16E2" w:rsidRDefault="008F5051" w:rsidP="008F505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46FFC7B" w14:textId="77777777" w:rsidR="008F5051" w:rsidRPr="002A16E2" w:rsidRDefault="008F5051" w:rsidP="008F505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735BF8A" w14:textId="77777777" w:rsidR="008F5051" w:rsidRPr="002A16E2" w:rsidRDefault="008F5051" w:rsidP="008F505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4020E90" w14:textId="77777777" w:rsidR="008F5051" w:rsidRPr="002A16E2" w:rsidRDefault="008F5051" w:rsidP="008F505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DF586D9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F431930" w14:textId="77777777" w:rsidR="008F5051" w:rsidRPr="00FA50AF" w:rsidRDefault="008F5051" w:rsidP="008F505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C29FE90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2178FAA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CEF2CD3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9759BD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F5AA59D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3905EEA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495F98C" w14:textId="77777777" w:rsidR="008F5051" w:rsidRPr="002A16E2" w:rsidRDefault="008F5051" w:rsidP="008F505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932EBA" w14:textId="77777777" w:rsidR="008F5051" w:rsidRPr="002A16E2" w:rsidRDefault="008F5051" w:rsidP="008F5051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1745842" w14:textId="77777777" w:rsidR="008F5051" w:rsidRPr="002A16E2" w:rsidRDefault="008F5051" w:rsidP="008F505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76AA8C7" w14:textId="77777777" w:rsidR="008F5051" w:rsidRPr="002A16E2" w:rsidRDefault="008F5051" w:rsidP="008F505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1D9BB1A" w14:textId="77777777" w:rsidR="008F5051" w:rsidRPr="002A16E2" w:rsidRDefault="008F5051" w:rsidP="008F505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8EBA200" w14:textId="77777777" w:rsidR="008F5051" w:rsidRPr="002A16E2" w:rsidRDefault="008F5051" w:rsidP="008F505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2B28D66" w14:textId="77777777" w:rsidR="008F5051" w:rsidRPr="002A16E2" w:rsidRDefault="008F5051" w:rsidP="008F5051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6E77320" w14:textId="77777777" w:rsidR="008F5051" w:rsidRPr="002A16E2" w:rsidRDefault="008F5051" w:rsidP="008F5051">
      <w:pPr>
        <w:ind w:firstLine="3969"/>
        <w:rPr>
          <w:b/>
          <w:sz w:val="22"/>
          <w:szCs w:val="22"/>
        </w:rPr>
      </w:pPr>
    </w:p>
    <w:p w14:paraId="183849C6" w14:textId="5BDB37CF" w:rsidR="008F5051" w:rsidRPr="00191807" w:rsidRDefault="008F5051" w:rsidP="008F5051"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191807">
        <w:rPr>
          <w:b/>
          <w:bCs/>
          <w:sz w:val="22"/>
          <w:szCs w:val="22"/>
        </w:rPr>
        <w:t xml:space="preserve">Dostawa </w:t>
      </w:r>
      <w:r>
        <w:rPr>
          <w:b/>
          <w:bCs/>
          <w:sz w:val="22"/>
          <w:szCs w:val="22"/>
        </w:rPr>
        <w:t>spektrometru</w:t>
      </w:r>
      <w:r w:rsidRPr="00191807">
        <w:rPr>
          <w:b/>
          <w:bCs/>
          <w:sz w:val="22"/>
          <w:szCs w:val="22"/>
        </w:rPr>
        <w:t xml:space="preserve"> na potrzeby</w:t>
      </w:r>
      <w:r>
        <w:rPr>
          <w:b/>
          <w:bCs/>
          <w:sz w:val="22"/>
          <w:szCs w:val="22"/>
        </w:rPr>
        <w:t xml:space="preserve"> Laboratorium Dydaktycznego</w:t>
      </w:r>
      <w:r w:rsidRPr="00191807">
        <w:rPr>
          <w:b/>
          <w:bCs/>
          <w:sz w:val="22"/>
          <w:szCs w:val="22"/>
        </w:rPr>
        <w:t xml:space="preserve"> WMN</w:t>
      </w:r>
      <w:r>
        <w:t xml:space="preserve">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708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272FEC8" w14:textId="77777777" w:rsidR="008F5051" w:rsidRDefault="008F5051" w:rsidP="008F5051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0A50DEE" w14:textId="77777777" w:rsidR="008F5051" w:rsidRDefault="008F5051" w:rsidP="008F5051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6714440B" w14:textId="77777777" w:rsidR="008F5051" w:rsidRPr="00483084" w:rsidRDefault="008F5051" w:rsidP="008F505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0F833902" w14:textId="77777777" w:rsidR="008F5051" w:rsidRPr="00483084" w:rsidRDefault="008F5051" w:rsidP="008F505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82EC17E" w14:textId="77777777" w:rsidR="008F5051" w:rsidRPr="00483084" w:rsidRDefault="008F5051" w:rsidP="008F505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74C1C85A" w14:textId="77777777" w:rsidR="008F5051" w:rsidRPr="00483084" w:rsidRDefault="008F5051" w:rsidP="008F505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9300CC5" w14:textId="77777777" w:rsidR="008F5051" w:rsidRPr="00483084" w:rsidRDefault="008F5051" w:rsidP="008F505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366C6F2" w14:textId="77777777" w:rsidR="008F5051" w:rsidRPr="00483084" w:rsidRDefault="008F5051" w:rsidP="008F505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8EB028A" w14:textId="77777777" w:rsidR="008F5051" w:rsidRPr="00483084" w:rsidRDefault="008F5051" w:rsidP="008F5051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5ACD2CB1" w14:textId="77777777" w:rsidR="008F5051" w:rsidRPr="00483084" w:rsidRDefault="008F5051" w:rsidP="008F5051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5B4C13E0" w14:textId="0C592BC9" w:rsidR="008F5051" w:rsidRPr="002A16E2" w:rsidRDefault="008F5051" w:rsidP="008F505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………………… dni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  <w:r>
        <w:rPr>
          <w:b/>
          <w:bCs/>
          <w:sz w:val="22"/>
          <w:szCs w:val="22"/>
        </w:rPr>
        <w:t>.</w:t>
      </w:r>
      <w:r w:rsidRPr="00191807">
        <w:rPr>
          <w:sz w:val="22"/>
          <w:szCs w:val="22"/>
          <w:highlight w:val="yellow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0A36D31" w14:textId="77777777" w:rsidR="008F5051" w:rsidRDefault="008F5051" w:rsidP="008F505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8A0AB18" w14:textId="77777777" w:rsidR="008F5051" w:rsidRPr="002A16E2" w:rsidRDefault="008F5051" w:rsidP="008F505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6D09DB1" w14:textId="77777777" w:rsidR="008F5051" w:rsidRPr="002A16E2" w:rsidRDefault="008F5051" w:rsidP="008F505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3E97AC" w14:textId="77777777" w:rsidR="008F5051" w:rsidRPr="002A16E2" w:rsidRDefault="008F5051" w:rsidP="008F5051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84D6B70" w14:textId="77777777" w:rsidR="008F5051" w:rsidRPr="002A16E2" w:rsidRDefault="008F5051" w:rsidP="008F505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5D1F8C3D" w14:textId="77777777" w:rsidR="008F5051" w:rsidRDefault="008F5051" w:rsidP="008F505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E53F739" w14:textId="77777777" w:rsidR="008F5051" w:rsidRDefault="008F5051" w:rsidP="008F5051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462ACAE" w14:textId="77777777" w:rsidR="008F5051" w:rsidRPr="002A16E2" w:rsidRDefault="008F5051" w:rsidP="008F505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87629A" w14:textId="77777777" w:rsidR="008F5051" w:rsidRPr="002A16E2" w:rsidRDefault="008F5051" w:rsidP="008F505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DEB483" w14:textId="77777777" w:rsidR="008F5051" w:rsidRPr="002A16E2" w:rsidRDefault="008F5051" w:rsidP="008F505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C00E7D" w14:textId="77777777" w:rsidR="008F5051" w:rsidRPr="002A16E2" w:rsidRDefault="008F5051" w:rsidP="008F505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F5051" w:rsidRPr="002A16E2" w14:paraId="71538E74" w14:textId="77777777" w:rsidTr="00E463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87F7F" w14:textId="77777777" w:rsidR="008F5051" w:rsidRPr="002A16E2" w:rsidRDefault="008F5051" w:rsidP="00E463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FD373" w14:textId="77777777" w:rsidR="008F5051" w:rsidRPr="002A16E2" w:rsidRDefault="008F5051" w:rsidP="00E463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39FB1FA" w14:textId="77777777" w:rsidR="008F5051" w:rsidRPr="002A16E2" w:rsidRDefault="008F5051" w:rsidP="00E463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B9D70" w14:textId="77777777" w:rsidR="008F5051" w:rsidRPr="002A16E2" w:rsidRDefault="008F5051" w:rsidP="00E463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F5051" w:rsidRPr="002A16E2" w14:paraId="7CCD1185" w14:textId="77777777" w:rsidTr="00E463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CDDE5" w14:textId="77777777" w:rsidR="008F5051" w:rsidRPr="002A16E2" w:rsidRDefault="008F5051" w:rsidP="00E4639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96772" w14:textId="77777777" w:rsidR="008F5051" w:rsidRPr="002A16E2" w:rsidRDefault="008F5051" w:rsidP="00E4639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23E4F" w14:textId="77777777" w:rsidR="008F5051" w:rsidRPr="002A16E2" w:rsidRDefault="008F5051" w:rsidP="00E4639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F5051" w:rsidRPr="002A16E2" w14:paraId="50AFC33A" w14:textId="77777777" w:rsidTr="00E4639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61DB1" w14:textId="77777777" w:rsidR="008F5051" w:rsidRPr="002A16E2" w:rsidRDefault="008F5051" w:rsidP="00E4639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DEB3C" w14:textId="77777777" w:rsidR="008F5051" w:rsidRPr="002A16E2" w:rsidRDefault="008F5051" w:rsidP="00E4639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65821" w14:textId="77777777" w:rsidR="008F5051" w:rsidRPr="002A16E2" w:rsidRDefault="008F5051" w:rsidP="00E4639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1E16EBA" w14:textId="77777777" w:rsidR="008F5051" w:rsidRDefault="008F5051" w:rsidP="008F50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40618334" w14:textId="77777777" w:rsidR="008F5051" w:rsidRDefault="008F5051" w:rsidP="008F50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77F32D1E" w14:textId="77777777" w:rsidR="008F5051" w:rsidRDefault="008F5051" w:rsidP="008F5051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4716D6D4" w14:textId="77777777" w:rsidR="008F5051" w:rsidRDefault="008F5051" w:rsidP="008F5051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523C5177" w14:textId="77777777" w:rsidR="008F5051" w:rsidRDefault="008F5051" w:rsidP="008F5051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6F0E22E3" w14:textId="77777777" w:rsidR="008F5051" w:rsidRPr="002A16E2" w:rsidRDefault="008F5051" w:rsidP="008F505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C5D4472" w14:textId="77777777" w:rsidR="008F5051" w:rsidRPr="002A16E2" w:rsidRDefault="008F5051" w:rsidP="008F505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1178521" w14:textId="77777777" w:rsidR="008F5051" w:rsidRPr="002A16E2" w:rsidRDefault="008F5051" w:rsidP="008F505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E5B3A47" w14:textId="77777777" w:rsidR="008F5051" w:rsidRPr="002A16E2" w:rsidRDefault="008F5051" w:rsidP="008F505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CD76FDC" w14:textId="77777777" w:rsidR="008F5051" w:rsidRPr="002A16E2" w:rsidRDefault="008F5051" w:rsidP="008F505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FEB425B" w14:textId="77777777" w:rsidR="008F5051" w:rsidRPr="002A16E2" w:rsidRDefault="008F5051" w:rsidP="008F5051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5D8B94" w14:textId="77777777" w:rsidR="008F5051" w:rsidRPr="002A16E2" w:rsidRDefault="008F5051" w:rsidP="008F505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2C0839C" w14:textId="77777777" w:rsidR="008F5051" w:rsidRPr="002A16E2" w:rsidRDefault="008F5051" w:rsidP="008F50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E85BF28" w14:textId="77777777" w:rsidR="008F5051" w:rsidRPr="002A16E2" w:rsidRDefault="008F5051" w:rsidP="008F50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32D96B8" w14:textId="4C144235" w:rsidR="00FE545C" w:rsidRPr="00A827C4" w:rsidRDefault="008F5051" w:rsidP="008F5051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A827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33BCF" w14:textId="77777777" w:rsidR="004F71C4" w:rsidRDefault="004F71C4">
      <w:r>
        <w:separator/>
      </w:r>
    </w:p>
  </w:endnote>
  <w:endnote w:type="continuationSeparator" w:id="0">
    <w:p w14:paraId="5A362B22" w14:textId="77777777" w:rsidR="004F71C4" w:rsidRDefault="004F7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5A529" w14:textId="77777777" w:rsidR="00056409" w:rsidRDefault="00056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E10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C5D0" w14:textId="77777777" w:rsidR="00056409" w:rsidRDefault="00056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59AA8" w14:textId="77777777" w:rsidR="004F71C4" w:rsidRDefault="004F71C4">
      <w:r>
        <w:separator/>
      </w:r>
    </w:p>
  </w:footnote>
  <w:footnote w:type="continuationSeparator" w:id="0">
    <w:p w14:paraId="7D47CBD4" w14:textId="77777777" w:rsidR="004F71C4" w:rsidRDefault="004F71C4">
      <w:r>
        <w:continuationSeparator/>
      </w:r>
    </w:p>
  </w:footnote>
  <w:footnote w:id="1">
    <w:p w14:paraId="176E94C9" w14:textId="77777777" w:rsidR="008F5051" w:rsidRDefault="008F5051" w:rsidP="008F505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084EA08A" w14:textId="77777777" w:rsidR="008F5051" w:rsidRDefault="008F5051" w:rsidP="008F5051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01FD" w14:textId="77777777" w:rsidR="00056409" w:rsidRDefault="00056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576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A4968" w14:textId="77777777" w:rsidR="00056409" w:rsidRDefault="00056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24320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5790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7661890">
    <w:abstractNumId w:val="0"/>
  </w:num>
  <w:num w:numId="4" w16cid:durableId="1562980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1C4"/>
    <w:rsid w:val="00012286"/>
    <w:rsid w:val="0005640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71C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5051"/>
    <w:rsid w:val="00970FE4"/>
    <w:rsid w:val="00A0022B"/>
    <w:rsid w:val="00A346FE"/>
    <w:rsid w:val="00A47B4D"/>
    <w:rsid w:val="00A827C4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0FF7F6"/>
  <w15:chartTrackingRefBased/>
  <w15:docId w15:val="{7B778588-9246-437F-B226-73D7ACE43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05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564</Words>
  <Characters>4869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2023-11-28T13:56:00Z</cp:lastPrinted>
  <dcterms:created xsi:type="dcterms:W3CDTF">2023-11-28T13:56:00Z</dcterms:created>
  <dcterms:modified xsi:type="dcterms:W3CDTF">2023-11-28T13:56:00Z</dcterms:modified>
</cp:coreProperties>
</file>