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826C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826C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826C4">
        <w:rPr>
          <w:sz w:val="22"/>
          <w:szCs w:val="22"/>
        </w:rPr>
        <w:t>2023-12-05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5826C4" w:rsidRPr="005826C4" w:rsidRDefault="005826C4" w:rsidP="00FB7F50">
      <w:pPr>
        <w:spacing w:after="40"/>
        <w:rPr>
          <w:b/>
          <w:bCs/>
          <w:sz w:val="22"/>
          <w:szCs w:val="22"/>
        </w:rPr>
      </w:pPr>
      <w:r w:rsidRPr="005826C4">
        <w:rPr>
          <w:b/>
          <w:bCs/>
          <w:sz w:val="22"/>
          <w:szCs w:val="22"/>
        </w:rPr>
        <w:t>Akademia Górniczo - Hutnicza</w:t>
      </w:r>
    </w:p>
    <w:p w:rsidR="005826C4" w:rsidRPr="005826C4" w:rsidRDefault="005826C4" w:rsidP="00FB7F50">
      <w:pPr>
        <w:spacing w:after="40"/>
        <w:rPr>
          <w:b/>
          <w:bCs/>
          <w:sz w:val="22"/>
          <w:szCs w:val="22"/>
        </w:rPr>
      </w:pPr>
      <w:r w:rsidRPr="005826C4">
        <w:rPr>
          <w:b/>
          <w:bCs/>
          <w:sz w:val="22"/>
          <w:szCs w:val="22"/>
        </w:rPr>
        <w:t>im. Stanisława Staszica w Krakowie</w:t>
      </w:r>
    </w:p>
    <w:p w:rsidR="00FB7F50" w:rsidRPr="002245BE" w:rsidRDefault="005826C4" w:rsidP="00FB7F50">
      <w:pPr>
        <w:spacing w:after="40"/>
        <w:rPr>
          <w:b/>
          <w:bCs/>
          <w:sz w:val="22"/>
          <w:szCs w:val="22"/>
        </w:rPr>
      </w:pPr>
      <w:r w:rsidRPr="005826C4">
        <w:rPr>
          <w:b/>
          <w:bCs/>
          <w:sz w:val="22"/>
          <w:szCs w:val="22"/>
        </w:rPr>
        <w:t>Dział Zamówień Publicznych</w:t>
      </w:r>
    </w:p>
    <w:p w:rsidR="00FB7F50" w:rsidRPr="002245BE" w:rsidRDefault="005826C4" w:rsidP="00FB7F50">
      <w:pPr>
        <w:rPr>
          <w:sz w:val="22"/>
          <w:szCs w:val="22"/>
        </w:rPr>
      </w:pPr>
      <w:r w:rsidRPr="005826C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826C4">
        <w:rPr>
          <w:sz w:val="22"/>
          <w:szCs w:val="22"/>
        </w:rPr>
        <w:t>30</w:t>
      </w:r>
    </w:p>
    <w:p w:rsidR="00FB7F50" w:rsidRPr="002245BE" w:rsidRDefault="005826C4" w:rsidP="00FB7F50">
      <w:pPr>
        <w:rPr>
          <w:sz w:val="22"/>
          <w:szCs w:val="22"/>
        </w:rPr>
      </w:pPr>
      <w:r w:rsidRPr="005826C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826C4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826C4" w:rsidRPr="00607F9B" w:rsidTr="002F53FE">
        <w:trPr>
          <w:trHeight w:val="638"/>
        </w:trPr>
        <w:tc>
          <w:tcPr>
            <w:tcW w:w="959" w:type="dxa"/>
            <w:shd w:val="clear" w:color="auto" w:fill="auto"/>
          </w:tcPr>
          <w:p w:rsidR="005826C4" w:rsidRPr="00607F9B" w:rsidRDefault="005826C4" w:rsidP="002F53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826C4" w:rsidRPr="00607F9B" w:rsidRDefault="005826C4" w:rsidP="002F53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826C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826C4">
              <w:rPr>
                <w:b/>
                <w:bCs/>
                <w:sz w:val="22"/>
                <w:szCs w:val="22"/>
              </w:rPr>
              <w:t xml:space="preserve">Dostawa i montaż wyposażenia meblowego do pokoi 120, 120a, 121, 122 w pawilonie B2 </w:t>
            </w:r>
            <w:proofErr w:type="spellStart"/>
            <w:r w:rsidRPr="005826C4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5826C4">
              <w:rPr>
                <w:b/>
                <w:bCs/>
                <w:sz w:val="22"/>
                <w:szCs w:val="22"/>
              </w:rPr>
              <w:t xml:space="preserve"> - KC-zp.272-570/23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826C4">
              <w:rPr>
                <w:b/>
                <w:sz w:val="22"/>
                <w:szCs w:val="22"/>
              </w:rPr>
              <w:t>KC-zp.272-570/23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826C4" w:rsidTr="002F53FE">
        <w:trPr>
          <w:cantSplit/>
        </w:trPr>
        <w:tc>
          <w:tcPr>
            <w:tcW w:w="10150" w:type="dxa"/>
          </w:tcPr>
          <w:p w:rsidR="005826C4" w:rsidRPr="00D26ED6" w:rsidRDefault="005826C4" w:rsidP="002F53F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5826C4">
              <w:rPr>
                <w:b/>
                <w:sz w:val="22"/>
                <w:szCs w:val="22"/>
              </w:rPr>
              <w:t>Starpol</w:t>
            </w:r>
            <w:proofErr w:type="spellEnd"/>
            <w:r w:rsidRPr="005826C4">
              <w:rPr>
                <w:b/>
                <w:sz w:val="22"/>
                <w:szCs w:val="22"/>
              </w:rPr>
              <w:t xml:space="preserve"> Meble Agnieszka </w:t>
            </w:r>
            <w:proofErr w:type="spellStart"/>
            <w:r w:rsidRPr="005826C4">
              <w:rPr>
                <w:b/>
                <w:sz w:val="22"/>
                <w:szCs w:val="22"/>
              </w:rPr>
              <w:t>Kliczkowska</w:t>
            </w:r>
            <w:proofErr w:type="spellEnd"/>
          </w:p>
          <w:p w:rsidR="005826C4" w:rsidRPr="009F0E5C" w:rsidRDefault="005826C4" w:rsidP="002F53FE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5826C4">
              <w:rPr>
                <w:bCs/>
                <w:sz w:val="22"/>
                <w:szCs w:val="22"/>
              </w:rPr>
              <w:t>Skowieszyńska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26C4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826C4" w:rsidRPr="009F0E5C" w:rsidRDefault="005826C4" w:rsidP="002F53FE">
            <w:pPr>
              <w:jc w:val="both"/>
              <w:rPr>
                <w:bCs/>
                <w:sz w:val="22"/>
                <w:szCs w:val="22"/>
              </w:rPr>
            </w:pPr>
            <w:r w:rsidRPr="005826C4">
              <w:rPr>
                <w:bCs/>
                <w:sz w:val="22"/>
                <w:szCs w:val="22"/>
              </w:rPr>
              <w:t>24-100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26C4">
              <w:rPr>
                <w:bCs/>
                <w:sz w:val="22"/>
                <w:szCs w:val="22"/>
              </w:rPr>
              <w:t>Puławy</w:t>
            </w:r>
          </w:p>
          <w:p w:rsidR="005826C4" w:rsidRPr="00D26ED6" w:rsidRDefault="005826C4" w:rsidP="002F53F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826C4">
              <w:rPr>
                <w:b/>
                <w:sz w:val="22"/>
                <w:szCs w:val="22"/>
              </w:rPr>
              <w:t>184 143.30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826C4" w:rsidRDefault="005826C4" w:rsidP="002F53F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772A17" w:rsidRDefault="00772A17" w:rsidP="00772A17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1"/>
        <w:gridCol w:w="1417"/>
        <w:gridCol w:w="2407"/>
        <w:gridCol w:w="2126"/>
      </w:tblGrid>
      <w:tr w:rsidR="00772A17" w:rsidTr="00772A17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A17" w:rsidRDefault="00772A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A17" w:rsidRDefault="00772A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A17" w:rsidRDefault="00772A1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A17" w:rsidRDefault="00772A1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A17" w:rsidRDefault="00772A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772A17" w:rsidTr="00772A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A17" w:rsidRDefault="00772A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A17" w:rsidRDefault="00772A1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Starpol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Meble Agnieszka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Kliczkowska</w:t>
            </w:r>
            <w:proofErr w:type="spellEnd"/>
          </w:p>
          <w:p w:rsidR="00772A17" w:rsidRDefault="00772A1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Skowieszyńska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24 </w:t>
            </w:r>
          </w:p>
          <w:p w:rsidR="00772A17" w:rsidRDefault="00772A1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24-100 Puławy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A17" w:rsidRDefault="00772A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A17" w:rsidRDefault="00772A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A17" w:rsidRDefault="00772A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72A17" w:rsidTr="00772A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A17" w:rsidRDefault="00772A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A17" w:rsidRDefault="00772A1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Tronus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:rsidR="00772A17" w:rsidRDefault="00772A1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Ordona 2a </w:t>
            </w:r>
          </w:p>
          <w:p w:rsidR="00772A17" w:rsidRDefault="00772A1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01-237 Warszawa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A17" w:rsidRDefault="00772A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A17" w:rsidRDefault="00772A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A17" w:rsidRDefault="00772A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</w:tr>
    </w:tbl>
    <w:p w:rsidR="00772A17" w:rsidRDefault="00772A17" w:rsidP="00772A17">
      <w:pPr>
        <w:spacing w:before="120"/>
        <w:jc w:val="both"/>
        <w:rPr>
          <w:color w:val="000000"/>
        </w:rPr>
      </w:pPr>
      <w:r>
        <w:rPr>
          <w:color w:val="000000"/>
        </w:rPr>
        <w:t>* Zamawiający nie przyznawał punktów ponieważ oferta został odrzucona.</w:t>
      </w:r>
    </w:p>
    <w:p w:rsidR="00772A17" w:rsidRDefault="00772A17" w:rsidP="00772A17">
      <w:pPr>
        <w:spacing w:before="120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  <w:bookmarkStart w:id="1" w:name="_GoBack"/>
      <w:bookmarkEnd w:id="1"/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AEA" w:rsidRDefault="00E36AEA">
      <w:r>
        <w:separator/>
      </w:r>
    </w:p>
  </w:endnote>
  <w:endnote w:type="continuationSeparator" w:id="0">
    <w:p w:rsidR="00E36AEA" w:rsidRDefault="00E36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AEA" w:rsidRDefault="00E36AEA">
      <w:r>
        <w:separator/>
      </w:r>
    </w:p>
  </w:footnote>
  <w:footnote w:type="continuationSeparator" w:id="0">
    <w:p w:rsidR="00E36AEA" w:rsidRDefault="00E36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6AEA"/>
    <w:rsid w:val="00005838"/>
    <w:rsid w:val="00022322"/>
    <w:rsid w:val="00042497"/>
    <w:rsid w:val="000C1E6F"/>
    <w:rsid w:val="000E4E56"/>
    <w:rsid w:val="001A1468"/>
    <w:rsid w:val="001B7815"/>
    <w:rsid w:val="001C31ED"/>
    <w:rsid w:val="002052B0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26C4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72A17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36AEA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1DF46A-6BCA-4E85-944E-63519BEC4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772A1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197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2023-12-05T13:37:00Z</dcterms:created>
  <dcterms:modified xsi:type="dcterms:W3CDTF">2023-12-05T13:39:00Z</dcterms:modified>
</cp:coreProperties>
</file>