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C25E93" w:rsidRDefault="007D2052" w:rsidP="00B36EDA">
      <w:pPr>
        <w:spacing w:after="600"/>
        <w:jc w:val="right"/>
        <w:rPr>
          <w:sz w:val="20"/>
          <w:szCs w:val="20"/>
        </w:rPr>
      </w:pPr>
      <w:bookmarkStart w:id="0" w:name="_Hlk53520193"/>
      <w:r w:rsidRPr="00C25E93">
        <w:rPr>
          <w:sz w:val="20"/>
          <w:szCs w:val="20"/>
        </w:rPr>
        <w:t>Niepołomice</w:t>
      </w:r>
      <w:r w:rsidR="00B36EDA" w:rsidRPr="00C25E93">
        <w:rPr>
          <w:sz w:val="20"/>
          <w:szCs w:val="20"/>
        </w:rPr>
        <w:t xml:space="preserve"> dnia: </w:t>
      </w:r>
      <w:r w:rsidR="00FD5364">
        <w:rPr>
          <w:sz w:val="20"/>
          <w:szCs w:val="20"/>
        </w:rPr>
        <w:t>2023-12-05</w:t>
      </w:r>
    </w:p>
    <w:p w:rsidR="00B36EDA" w:rsidRPr="00C25E93" w:rsidRDefault="007D2052" w:rsidP="00B36EDA">
      <w:pPr>
        <w:spacing w:line="360" w:lineRule="auto"/>
        <w:ind w:right="3969"/>
        <w:rPr>
          <w:b/>
          <w:bCs/>
          <w:sz w:val="20"/>
          <w:szCs w:val="20"/>
        </w:rPr>
      </w:pPr>
      <w:r w:rsidRPr="00C25E93">
        <w:rPr>
          <w:b/>
          <w:bCs/>
          <w:sz w:val="20"/>
          <w:szCs w:val="20"/>
        </w:rPr>
        <w:t>GMINA NIEPOŁOMICE</w:t>
      </w:r>
    </w:p>
    <w:p w:rsidR="00B36EDA" w:rsidRPr="00C25E93" w:rsidRDefault="007D2052" w:rsidP="00B36EDA">
      <w:pPr>
        <w:spacing w:line="360" w:lineRule="auto"/>
        <w:ind w:right="3969"/>
        <w:rPr>
          <w:sz w:val="20"/>
          <w:szCs w:val="20"/>
        </w:rPr>
      </w:pPr>
      <w:r w:rsidRPr="00C25E93">
        <w:rPr>
          <w:sz w:val="20"/>
          <w:szCs w:val="20"/>
        </w:rPr>
        <w:t>Pl. Zwycięstwa</w:t>
      </w:r>
      <w:r w:rsidR="00B36EDA" w:rsidRPr="00C25E93">
        <w:rPr>
          <w:sz w:val="20"/>
          <w:szCs w:val="20"/>
        </w:rPr>
        <w:t xml:space="preserve"> </w:t>
      </w:r>
      <w:r w:rsidRPr="00C25E93">
        <w:rPr>
          <w:sz w:val="20"/>
          <w:szCs w:val="20"/>
        </w:rPr>
        <w:t>13</w:t>
      </w:r>
    </w:p>
    <w:p w:rsidR="00B36EDA" w:rsidRPr="00C25E93" w:rsidRDefault="007D2052" w:rsidP="00B36EDA">
      <w:pPr>
        <w:ind w:right="3969"/>
        <w:rPr>
          <w:sz w:val="20"/>
          <w:szCs w:val="20"/>
        </w:rPr>
      </w:pPr>
      <w:r w:rsidRPr="00C25E93">
        <w:rPr>
          <w:sz w:val="20"/>
          <w:szCs w:val="20"/>
        </w:rPr>
        <w:t>32-005</w:t>
      </w:r>
      <w:r w:rsidR="00B36EDA" w:rsidRPr="00C25E93">
        <w:rPr>
          <w:sz w:val="20"/>
          <w:szCs w:val="20"/>
        </w:rPr>
        <w:t xml:space="preserve"> </w:t>
      </w:r>
      <w:r w:rsidRPr="00C25E93">
        <w:rPr>
          <w:sz w:val="20"/>
          <w:szCs w:val="20"/>
        </w:rPr>
        <w:t>Niepołomice</w:t>
      </w:r>
    </w:p>
    <w:p w:rsidR="00B36EDA" w:rsidRPr="00C25E93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C25E93" w:rsidTr="00B36EDA">
        <w:tc>
          <w:tcPr>
            <w:tcW w:w="9923" w:type="dxa"/>
            <w:shd w:val="clear" w:color="auto" w:fill="F2F2F2"/>
            <w:hideMark/>
          </w:tcPr>
          <w:p w:rsidR="00B36EDA" w:rsidRPr="00C25E93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C25E93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:rsidR="00B36EDA" w:rsidRPr="00C25E93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C25E93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B36EDA" w:rsidRPr="00C25E93" w:rsidRDefault="00B36EDA" w:rsidP="00B36EDA">
      <w:pPr>
        <w:keepNext/>
        <w:spacing w:after="240"/>
        <w:outlineLvl w:val="0"/>
        <w:rPr>
          <w:b/>
          <w:sz w:val="20"/>
          <w:szCs w:val="20"/>
        </w:rPr>
      </w:pPr>
    </w:p>
    <w:p w:rsidR="00B36EDA" w:rsidRPr="00C25E93" w:rsidRDefault="00B36EDA" w:rsidP="00B36EDA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C25E93">
        <w:rPr>
          <w:rFonts w:eastAsia="Calibri"/>
          <w:sz w:val="20"/>
          <w:szCs w:val="20"/>
          <w:lang w:eastAsia="en-US"/>
        </w:rPr>
        <w:t xml:space="preserve">Dotyczy </w:t>
      </w:r>
      <w:r w:rsidRPr="00C25E93">
        <w:rPr>
          <w:sz w:val="20"/>
          <w:szCs w:val="20"/>
        </w:rPr>
        <w:t>postępowania o udzielenie zamówienia publicznego</w:t>
      </w:r>
      <w:r w:rsidRPr="00C25E93">
        <w:rPr>
          <w:rFonts w:eastAsia="Calibri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C25E93" w:rsidTr="00B36EDA">
        <w:tc>
          <w:tcPr>
            <w:tcW w:w="2269" w:type="dxa"/>
            <w:shd w:val="clear" w:color="auto" w:fill="auto"/>
          </w:tcPr>
          <w:p w:rsidR="00B36EDA" w:rsidRPr="00C25E93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C25E93">
              <w:rPr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C25E93" w:rsidRDefault="007D2052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C25E93">
              <w:rPr>
                <w:bCs/>
                <w:sz w:val="20"/>
                <w:szCs w:val="20"/>
              </w:rPr>
              <w:t>Kompleksowe ubezpieczenie Gminy Niepołomice wraz z jednostkami organizacyjnymi</w:t>
            </w:r>
          </w:p>
        </w:tc>
      </w:tr>
      <w:tr w:rsidR="007D2052" w:rsidRPr="00C25E93" w:rsidTr="00DC2055">
        <w:tc>
          <w:tcPr>
            <w:tcW w:w="2269" w:type="dxa"/>
            <w:shd w:val="clear" w:color="auto" w:fill="auto"/>
          </w:tcPr>
          <w:p w:rsidR="007D2052" w:rsidRPr="00C25E93" w:rsidRDefault="007D2052" w:rsidP="00DC205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C25E93">
              <w:rPr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7D2052" w:rsidRPr="00C25E93" w:rsidRDefault="007D2052" w:rsidP="00DC205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C25E93">
              <w:rPr>
                <w:bCs/>
                <w:sz w:val="20"/>
                <w:szCs w:val="20"/>
              </w:rPr>
              <w:t>ZP.271.26.2023</w:t>
            </w:r>
          </w:p>
        </w:tc>
      </w:tr>
    </w:tbl>
    <w:p w:rsidR="00B36EDA" w:rsidRPr="00C25E93" w:rsidRDefault="00B36EDA" w:rsidP="00B36EDA">
      <w:pPr>
        <w:tabs>
          <w:tab w:val="left" w:pos="708"/>
          <w:tab w:val="center" w:pos="4536"/>
          <w:tab w:val="right" w:pos="9072"/>
        </w:tabs>
        <w:rPr>
          <w:sz w:val="20"/>
          <w:szCs w:val="20"/>
        </w:rPr>
      </w:pPr>
    </w:p>
    <w:p w:rsidR="00B36EDA" w:rsidRPr="00C25E93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  <w:sz w:val="20"/>
          <w:szCs w:val="20"/>
        </w:rPr>
      </w:pPr>
      <w:r w:rsidRPr="00C25E93">
        <w:rPr>
          <w:sz w:val="20"/>
          <w:szCs w:val="20"/>
        </w:rPr>
        <w:t xml:space="preserve">Zamawiający, </w:t>
      </w:r>
      <w:r w:rsidR="007D2052" w:rsidRPr="00C25E93">
        <w:rPr>
          <w:b/>
          <w:sz w:val="20"/>
          <w:szCs w:val="20"/>
        </w:rPr>
        <w:t>GMINA NIEPOŁOMICE</w:t>
      </w:r>
      <w:r w:rsidRPr="00C25E93">
        <w:rPr>
          <w:sz w:val="20"/>
          <w:szCs w:val="20"/>
        </w:rPr>
        <w:t xml:space="preserve">, działając na podstawie art. 253 ust. 1 pkt. 1 i ust. 2 ustawy z dnia 11 września 2019r. Prawo zamówień publicznych </w:t>
      </w:r>
      <w:r w:rsidR="007D2052" w:rsidRPr="00C25E93">
        <w:rPr>
          <w:sz w:val="20"/>
          <w:szCs w:val="20"/>
        </w:rPr>
        <w:t>(</w:t>
      </w:r>
      <w:proofErr w:type="spellStart"/>
      <w:r w:rsidR="007D2052" w:rsidRPr="00C25E93">
        <w:rPr>
          <w:sz w:val="20"/>
          <w:szCs w:val="20"/>
        </w:rPr>
        <w:t>t.j</w:t>
      </w:r>
      <w:proofErr w:type="spellEnd"/>
      <w:r w:rsidR="007D2052" w:rsidRPr="00C25E93">
        <w:rPr>
          <w:sz w:val="20"/>
          <w:szCs w:val="20"/>
        </w:rPr>
        <w:t>. Dz. U. z 2023r. poz. 1605)</w:t>
      </w:r>
      <w:r w:rsidRPr="00C25E93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7D2052" w:rsidRPr="00C25E93" w:rsidTr="007D205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052" w:rsidRPr="00C25E93" w:rsidRDefault="007D2052" w:rsidP="00DC2055">
            <w:pPr>
              <w:jc w:val="both"/>
              <w:rPr>
                <w:sz w:val="20"/>
                <w:szCs w:val="20"/>
              </w:rPr>
            </w:pPr>
            <w:r w:rsidRPr="00C25E93">
              <w:rPr>
                <w:b/>
                <w:bCs/>
                <w:sz w:val="20"/>
                <w:szCs w:val="20"/>
              </w:rPr>
              <w:t>Część nr 1</w:t>
            </w:r>
            <w:r w:rsidRPr="00C25E93">
              <w:rPr>
                <w:sz w:val="20"/>
                <w:szCs w:val="20"/>
              </w:rPr>
              <w:t>: Ubezpieczenie OC przedsiębiorstw, Mienia i sprzętu elektronicznego od wszystkich ryzyk</w:t>
            </w:r>
          </w:p>
          <w:p w:rsidR="007D2052" w:rsidRPr="00C25E93" w:rsidRDefault="007D2052" w:rsidP="00DC2055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C25E93">
              <w:rPr>
                <w:b/>
                <w:sz w:val="20"/>
                <w:szCs w:val="20"/>
              </w:rPr>
              <w:t>WIENER TOWARZYSTWO UBEZPIECZEŃ SPÓŁKA AKCYJNA VIENNA INSURANCE GROUP</w:t>
            </w:r>
          </w:p>
          <w:p w:rsidR="007D2052" w:rsidRPr="00C25E93" w:rsidRDefault="00C25E93" w:rsidP="00DC2055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7D2052" w:rsidRPr="00C25E93">
              <w:rPr>
                <w:bCs/>
                <w:sz w:val="20"/>
                <w:szCs w:val="20"/>
              </w:rPr>
              <w:t xml:space="preserve">Wołoska 22A </w:t>
            </w:r>
          </w:p>
          <w:p w:rsidR="007D2052" w:rsidRPr="00C25E93" w:rsidRDefault="007D2052" w:rsidP="00DC2055">
            <w:pPr>
              <w:jc w:val="both"/>
              <w:rPr>
                <w:bCs/>
                <w:sz w:val="20"/>
                <w:szCs w:val="20"/>
              </w:rPr>
            </w:pPr>
            <w:r w:rsidRPr="00C25E93">
              <w:rPr>
                <w:bCs/>
                <w:sz w:val="20"/>
                <w:szCs w:val="20"/>
              </w:rPr>
              <w:t>32-003 Podłęże</w:t>
            </w:r>
          </w:p>
          <w:p w:rsidR="007D2052" w:rsidRPr="00C25E93" w:rsidRDefault="007D2052" w:rsidP="00DC2055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C25E93">
              <w:rPr>
                <w:sz w:val="20"/>
                <w:szCs w:val="20"/>
              </w:rPr>
              <w:t xml:space="preserve">za cenę wykonania przedmiotu zamówienia w wysokości </w:t>
            </w:r>
            <w:r w:rsidRPr="00C25E93">
              <w:rPr>
                <w:b/>
                <w:sz w:val="20"/>
                <w:szCs w:val="20"/>
              </w:rPr>
              <w:t>458 082.00 zł</w:t>
            </w:r>
            <w:r w:rsidRPr="00C25E93">
              <w:rPr>
                <w:sz w:val="20"/>
                <w:szCs w:val="20"/>
              </w:rPr>
              <w:t xml:space="preserve"> </w:t>
            </w:r>
            <w:r w:rsidRPr="00C25E93">
              <w:rPr>
                <w:b/>
                <w:bCs/>
                <w:sz w:val="20"/>
                <w:szCs w:val="20"/>
              </w:rPr>
              <w:t>brutto</w:t>
            </w:r>
            <w:r w:rsidRPr="00C25E93">
              <w:rPr>
                <w:bCs/>
                <w:sz w:val="20"/>
                <w:szCs w:val="20"/>
              </w:rPr>
              <w:t>.</w:t>
            </w:r>
          </w:p>
          <w:p w:rsidR="007D2052" w:rsidRPr="00C25E93" w:rsidRDefault="007D2052" w:rsidP="00DC2055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C25E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25E93">
              <w:rPr>
                <w:color w:val="000000"/>
                <w:sz w:val="20"/>
                <w:szCs w:val="20"/>
              </w:rPr>
              <w:t>:</w:t>
            </w:r>
          </w:p>
          <w:p w:rsidR="007D2052" w:rsidRPr="00C25E93" w:rsidRDefault="007D2052" w:rsidP="00DC2055">
            <w:pPr>
              <w:pStyle w:val="Nagwek"/>
              <w:tabs>
                <w:tab w:val="left" w:pos="708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C25E93">
              <w:rPr>
                <w:sz w:val="20"/>
                <w:szCs w:val="20"/>
              </w:rPr>
              <w:t>Została złożona jedna oferta. Oferta spełnia warunki postawione przez zamawiającego, a opisane w SWZ i ogłoszeniu o zamówieniu.</w:t>
            </w:r>
          </w:p>
        </w:tc>
      </w:tr>
      <w:tr w:rsidR="007D2052" w:rsidRPr="00C25E93" w:rsidTr="007D205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052" w:rsidRPr="00C25E93" w:rsidRDefault="007D2052" w:rsidP="00DC2055">
            <w:pPr>
              <w:jc w:val="both"/>
              <w:rPr>
                <w:sz w:val="20"/>
                <w:szCs w:val="20"/>
              </w:rPr>
            </w:pPr>
            <w:r w:rsidRPr="00C25E93">
              <w:rPr>
                <w:b/>
                <w:bCs/>
                <w:sz w:val="20"/>
                <w:szCs w:val="20"/>
              </w:rPr>
              <w:t>Część nr 2</w:t>
            </w:r>
            <w:r w:rsidRPr="00C25E93">
              <w:rPr>
                <w:sz w:val="20"/>
                <w:szCs w:val="20"/>
              </w:rPr>
              <w:t>: Ubezpieczenie komunikacyjne</w:t>
            </w:r>
          </w:p>
          <w:p w:rsidR="007D2052" w:rsidRPr="00C25E93" w:rsidRDefault="007D2052" w:rsidP="00DC2055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C25E93">
              <w:rPr>
                <w:b/>
                <w:sz w:val="20"/>
                <w:szCs w:val="20"/>
              </w:rPr>
              <w:t>TUZ Towarzystwo Ubezpieczeń Wzajemnych</w:t>
            </w:r>
          </w:p>
          <w:p w:rsidR="007D2052" w:rsidRPr="00C25E93" w:rsidRDefault="00C25E93" w:rsidP="00DC2055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7D2052" w:rsidRPr="00C25E93">
              <w:rPr>
                <w:bCs/>
                <w:sz w:val="20"/>
                <w:szCs w:val="20"/>
              </w:rPr>
              <w:t xml:space="preserve">Domaniewska 41 </w:t>
            </w:r>
          </w:p>
          <w:p w:rsidR="007D2052" w:rsidRPr="00C25E93" w:rsidRDefault="007D2052" w:rsidP="00DC2055">
            <w:pPr>
              <w:jc w:val="both"/>
              <w:rPr>
                <w:bCs/>
                <w:sz w:val="20"/>
                <w:szCs w:val="20"/>
              </w:rPr>
            </w:pPr>
            <w:r w:rsidRPr="00C25E93">
              <w:rPr>
                <w:bCs/>
                <w:sz w:val="20"/>
                <w:szCs w:val="20"/>
              </w:rPr>
              <w:t>02-672 Warszawa</w:t>
            </w:r>
          </w:p>
          <w:p w:rsidR="007D2052" w:rsidRPr="00C25E93" w:rsidRDefault="007D2052" w:rsidP="00DC2055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C25E93">
              <w:rPr>
                <w:sz w:val="20"/>
                <w:szCs w:val="20"/>
              </w:rPr>
              <w:t xml:space="preserve">za cenę wykonania przedmiotu zamówienia w wysokości </w:t>
            </w:r>
            <w:r w:rsidRPr="00C25E93">
              <w:rPr>
                <w:b/>
                <w:sz w:val="20"/>
                <w:szCs w:val="20"/>
              </w:rPr>
              <w:t>106 608.00 zł</w:t>
            </w:r>
            <w:r w:rsidRPr="00C25E93">
              <w:rPr>
                <w:sz w:val="20"/>
                <w:szCs w:val="20"/>
              </w:rPr>
              <w:t xml:space="preserve"> </w:t>
            </w:r>
            <w:r w:rsidRPr="00C25E93">
              <w:rPr>
                <w:b/>
                <w:bCs/>
                <w:sz w:val="20"/>
                <w:szCs w:val="20"/>
              </w:rPr>
              <w:t>brutto</w:t>
            </w:r>
            <w:r w:rsidRPr="00C25E93">
              <w:rPr>
                <w:bCs/>
                <w:sz w:val="20"/>
                <w:szCs w:val="20"/>
              </w:rPr>
              <w:t>.</w:t>
            </w:r>
          </w:p>
          <w:p w:rsidR="007D2052" w:rsidRPr="00C25E93" w:rsidRDefault="007D2052" w:rsidP="00DC2055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C25E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25E93">
              <w:rPr>
                <w:color w:val="000000"/>
                <w:sz w:val="20"/>
                <w:szCs w:val="20"/>
              </w:rPr>
              <w:t>:</w:t>
            </w:r>
          </w:p>
          <w:p w:rsidR="007D2052" w:rsidRPr="00C25E93" w:rsidRDefault="007D2052" w:rsidP="00DC2055">
            <w:pPr>
              <w:pStyle w:val="Nagwek"/>
              <w:tabs>
                <w:tab w:val="left" w:pos="708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C25E93">
              <w:rPr>
                <w:sz w:val="20"/>
                <w:szCs w:val="20"/>
              </w:rPr>
              <w:t xml:space="preserve">Oferta uzyskała najwyższą </w:t>
            </w:r>
            <w:r w:rsidR="00C25E93" w:rsidRPr="00C25E93">
              <w:rPr>
                <w:sz w:val="20"/>
                <w:szCs w:val="20"/>
              </w:rPr>
              <w:t>ilość</w:t>
            </w:r>
            <w:r w:rsidRPr="00C25E93">
              <w:rPr>
                <w:sz w:val="20"/>
                <w:szCs w:val="20"/>
              </w:rPr>
              <w:t xml:space="preserve"> punktów przy </w:t>
            </w:r>
            <w:r w:rsidR="00C25E93" w:rsidRPr="00C25E93">
              <w:rPr>
                <w:sz w:val="20"/>
                <w:szCs w:val="20"/>
              </w:rPr>
              <w:t>uwzględnieniu</w:t>
            </w:r>
            <w:r w:rsidRPr="00C25E93">
              <w:rPr>
                <w:sz w:val="20"/>
                <w:szCs w:val="20"/>
              </w:rPr>
              <w:t xml:space="preserve"> kryterium ceny i kryterium poza cenowego</w:t>
            </w:r>
          </w:p>
        </w:tc>
      </w:tr>
      <w:tr w:rsidR="007D2052" w:rsidRPr="00C25E93" w:rsidTr="007D205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052" w:rsidRPr="00C25E93" w:rsidRDefault="007D2052" w:rsidP="00C25E93">
            <w:pPr>
              <w:jc w:val="both"/>
              <w:rPr>
                <w:sz w:val="20"/>
                <w:szCs w:val="20"/>
              </w:rPr>
            </w:pPr>
            <w:r w:rsidRPr="00C25E93">
              <w:rPr>
                <w:b/>
                <w:bCs/>
                <w:sz w:val="20"/>
                <w:szCs w:val="20"/>
              </w:rPr>
              <w:t>Część nr 3</w:t>
            </w:r>
            <w:r w:rsidRPr="00C25E93">
              <w:rPr>
                <w:sz w:val="20"/>
                <w:szCs w:val="20"/>
              </w:rPr>
              <w:t>: Ubezpieczenie następstw nieszczęśliwych wypadków członków Ochotniczych Straży Pożarnych</w:t>
            </w:r>
          </w:p>
          <w:p w:rsidR="007D2052" w:rsidRPr="00C25E93" w:rsidRDefault="007D2052" w:rsidP="00C25E93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C25E93">
              <w:rPr>
                <w:b/>
                <w:sz w:val="20"/>
                <w:szCs w:val="20"/>
              </w:rPr>
              <w:t>InterRisk Towarzystwo Ubezpieczeń  S.A. VIG</w:t>
            </w:r>
          </w:p>
          <w:p w:rsidR="007D2052" w:rsidRPr="00C25E93" w:rsidRDefault="007D2052" w:rsidP="00C25E93">
            <w:pPr>
              <w:jc w:val="both"/>
              <w:rPr>
                <w:bCs/>
                <w:sz w:val="20"/>
                <w:szCs w:val="20"/>
              </w:rPr>
            </w:pPr>
            <w:r w:rsidRPr="00C25E93">
              <w:rPr>
                <w:bCs/>
                <w:sz w:val="20"/>
                <w:szCs w:val="20"/>
              </w:rPr>
              <w:t xml:space="preserve">NOAKOWSKIEGO 22 </w:t>
            </w:r>
          </w:p>
          <w:p w:rsidR="007D2052" w:rsidRPr="00C25E93" w:rsidRDefault="007D2052" w:rsidP="00C25E93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C25E93">
              <w:rPr>
                <w:bCs/>
                <w:sz w:val="20"/>
                <w:szCs w:val="20"/>
              </w:rPr>
              <w:t>00-668 Warszawa</w:t>
            </w:r>
          </w:p>
          <w:p w:rsidR="007D2052" w:rsidRPr="00C25E93" w:rsidRDefault="007D2052" w:rsidP="00C25E93">
            <w:pPr>
              <w:jc w:val="both"/>
              <w:rPr>
                <w:bCs/>
                <w:sz w:val="20"/>
                <w:szCs w:val="20"/>
              </w:rPr>
            </w:pPr>
            <w:r w:rsidRPr="00C25E93">
              <w:rPr>
                <w:sz w:val="20"/>
                <w:szCs w:val="20"/>
              </w:rPr>
              <w:t xml:space="preserve">za cenę wykonania przedmiotu zamówienia w wysokości </w:t>
            </w:r>
            <w:r w:rsidRPr="00C25E93">
              <w:rPr>
                <w:b/>
                <w:sz w:val="20"/>
                <w:szCs w:val="20"/>
              </w:rPr>
              <w:t>65 070.00 zł</w:t>
            </w:r>
            <w:r w:rsidRPr="00C25E93">
              <w:rPr>
                <w:sz w:val="20"/>
                <w:szCs w:val="20"/>
              </w:rPr>
              <w:t xml:space="preserve"> </w:t>
            </w:r>
            <w:r w:rsidRPr="00C25E93">
              <w:rPr>
                <w:b/>
                <w:bCs/>
                <w:sz w:val="20"/>
                <w:szCs w:val="20"/>
              </w:rPr>
              <w:t>brutto</w:t>
            </w:r>
            <w:r w:rsidRPr="00C25E93">
              <w:rPr>
                <w:bCs/>
                <w:sz w:val="20"/>
                <w:szCs w:val="20"/>
              </w:rPr>
              <w:t>.</w:t>
            </w:r>
          </w:p>
          <w:p w:rsidR="007D2052" w:rsidRPr="00C25E93" w:rsidRDefault="007D2052" w:rsidP="00C25E93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C25E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25E93">
              <w:rPr>
                <w:color w:val="000000"/>
                <w:sz w:val="20"/>
                <w:szCs w:val="20"/>
              </w:rPr>
              <w:t>:</w:t>
            </w:r>
          </w:p>
          <w:p w:rsidR="007D2052" w:rsidRPr="00C25E93" w:rsidRDefault="007D2052" w:rsidP="00C25E93">
            <w:pPr>
              <w:pStyle w:val="Nagwek"/>
              <w:tabs>
                <w:tab w:val="left" w:pos="708"/>
              </w:tabs>
              <w:spacing w:after="60"/>
              <w:jc w:val="both"/>
              <w:rPr>
                <w:sz w:val="20"/>
                <w:szCs w:val="20"/>
              </w:rPr>
            </w:pPr>
            <w:r w:rsidRPr="00C25E93">
              <w:rPr>
                <w:sz w:val="20"/>
                <w:szCs w:val="20"/>
              </w:rPr>
              <w:t>Została złożona jedna oferta. Oferta spełnia warunki postawione przez zamawiającego, a opisane w SWZ i ogłoszeniu o zamówieniu.</w:t>
            </w:r>
          </w:p>
        </w:tc>
      </w:tr>
    </w:tbl>
    <w:p w:rsidR="00B36EDA" w:rsidRPr="00C25E93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0"/>
          <w:szCs w:val="20"/>
        </w:rPr>
      </w:pPr>
      <w:r w:rsidRPr="00C25E93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C25E93">
        <w:rPr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C25E93" w:rsidTr="007D205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C25E93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C25E93">
              <w:rPr>
                <w:bCs/>
                <w:sz w:val="20"/>
                <w:szCs w:val="20"/>
              </w:rPr>
              <w:lastRenderedPageBreak/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C25E93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C25E93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C25E93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C25E93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C25E93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C25E93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7D2052" w:rsidRPr="00C25E93" w:rsidTr="007D205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052" w:rsidRPr="00C25E93" w:rsidRDefault="007D2052" w:rsidP="00DC20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25E93">
              <w:rPr>
                <w:sz w:val="20"/>
                <w:szCs w:val="20"/>
              </w:rPr>
              <w:t>1 - Ubezpieczenie OC przedsiębiorstw, Mienia i sprzętu elektronicznego od wszystkich ryzyk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052" w:rsidRPr="00C25E93" w:rsidRDefault="007D2052" w:rsidP="00DC205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C25E93">
              <w:rPr>
                <w:b/>
                <w:bCs/>
                <w:sz w:val="20"/>
                <w:szCs w:val="20"/>
              </w:rPr>
              <w:t>WIENER TOWARZYSTWO UBEZPIECZEŃ SPÓŁKA AKCYJNA VIENNA INSURANCE GROUP</w:t>
            </w:r>
          </w:p>
          <w:p w:rsidR="007D2052" w:rsidRPr="00C25E93" w:rsidRDefault="00C25E93" w:rsidP="00DC205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D2052" w:rsidRPr="00C25E93">
              <w:rPr>
                <w:sz w:val="20"/>
                <w:szCs w:val="20"/>
              </w:rPr>
              <w:t>Wołoska 22A</w:t>
            </w:r>
          </w:p>
          <w:p w:rsidR="007D2052" w:rsidRPr="00C25E93" w:rsidRDefault="007D2052" w:rsidP="00DC205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25E93">
              <w:rPr>
                <w:sz w:val="20"/>
                <w:szCs w:val="20"/>
              </w:rPr>
              <w:t>32-003 Podłęże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052" w:rsidRPr="00C25E93" w:rsidRDefault="007D2052" w:rsidP="00DC2055">
            <w:pPr>
              <w:spacing w:before="40" w:after="40"/>
              <w:rPr>
                <w:sz w:val="20"/>
                <w:szCs w:val="20"/>
              </w:rPr>
            </w:pPr>
            <w:r w:rsidRPr="00C25E93">
              <w:rPr>
                <w:sz w:val="20"/>
                <w:szCs w:val="20"/>
              </w:rPr>
              <w:t>1 - Cena - 90.00</w:t>
            </w:r>
          </w:p>
          <w:p w:rsidR="007D2052" w:rsidRPr="00C25E93" w:rsidRDefault="007D2052" w:rsidP="00DC20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25E93">
              <w:rPr>
                <w:sz w:val="20"/>
                <w:szCs w:val="20"/>
              </w:rPr>
              <w:t>2 - Preferowany zakres ubezpieczenia - 8.50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052" w:rsidRPr="00C25E93" w:rsidRDefault="007D2052" w:rsidP="00DC2055">
            <w:pPr>
              <w:jc w:val="center"/>
              <w:rPr>
                <w:color w:val="000000"/>
                <w:sz w:val="20"/>
                <w:szCs w:val="20"/>
              </w:rPr>
            </w:pPr>
            <w:r w:rsidRPr="00C25E93">
              <w:rPr>
                <w:sz w:val="20"/>
                <w:szCs w:val="20"/>
              </w:rPr>
              <w:t xml:space="preserve">  98,50</w:t>
            </w:r>
          </w:p>
        </w:tc>
      </w:tr>
      <w:tr w:rsidR="007D2052" w:rsidRPr="00C25E93" w:rsidTr="007D205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052" w:rsidRPr="00C25E93" w:rsidRDefault="007D2052" w:rsidP="00DC20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25E93">
              <w:rPr>
                <w:sz w:val="20"/>
                <w:szCs w:val="20"/>
              </w:rPr>
              <w:t>2 - Ubezpieczenie komunikacyjne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052" w:rsidRPr="00C25E93" w:rsidRDefault="007D2052" w:rsidP="00DC205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C25E93">
              <w:rPr>
                <w:b/>
                <w:bCs/>
                <w:sz w:val="20"/>
                <w:szCs w:val="20"/>
              </w:rPr>
              <w:t>TUZ Towarzystwo Ubezpieczeń Wzajemnych</w:t>
            </w:r>
          </w:p>
          <w:p w:rsidR="007D2052" w:rsidRPr="00C25E93" w:rsidRDefault="00C25E93" w:rsidP="00DC205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D2052" w:rsidRPr="00C25E93">
              <w:rPr>
                <w:sz w:val="20"/>
                <w:szCs w:val="20"/>
              </w:rPr>
              <w:t>Domaniewska 41</w:t>
            </w:r>
          </w:p>
          <w:p w:rsidR="007D2052" w:rsidRPr="00C25E93" w:rsidRDefault="007D2052" w:rsidP="00DC205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25E93">
              <w:rPr>
                <w:sz w:val="20"/>
                <w:szCs w:val="20"/>
              </w:rPr>
              <w:t>02-672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052" w:rsidRPr="00C25E93" w:rsidRDefault="007D2052" w:rsidP="00DC2055">
            <w:pPr>
              <w:spacing w:before="40" w:after="40"/>
              <w:rPr>
                <w:sz w:val="20"/>
                <w:szCs w:val="20"/>
              </w:rPr>
            </w:pPr>
            <w:r w:rsidRPr="00C25E93">
              <w:rPr>
                <w:sz w:val="20"/>
                <w:szCs w:val="20"/>
              </w:rPr>
              <w:t>1 - Cena - 89.28</w:t>
            </w:r>
          </w:p>
          <w:p w:rsidR="007D2052" w:rsidRPr="00C25E93" w:rsidRDefault="007D2052" w:rsidP="00DC20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25E93">
              <w:rPr>
                <w:sz w:val="20"/>
                <w:szCs w:val="20"/>
              </w:rPr>
              <w:t>2 - Preferowany zakres ubezpieczenia - 7.00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052" w:rsidRPr="00C25E93" w:rsidRDefault="007D2052" w:rsidP="00DC2055">
            <w:pPr>
              <w:jc w:val="center"/>
              <w:rPr>
                <w:color w:val="000000"/>
                <w:sz w:val="20"/>
                <w:szCs w:val="20"/>
              </w:rPr>
            </w:pPr>
            <w:r w:rsidRPr="00C25E93">
              <w:rPr>
                <w:sz w:val="20"/>
                <w:szCs w:val="20"/>
              </w:rPr>
              <w:t xml:space="preserve">  96,28</w:t>
            </w:r>
          </w:p>
        </w:tc>
      </w:tr>
      <w:tr w:rsidR="007D2052" w:rsidRPr="00C25E93" w:rsidTr="007D205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052" w:rsidRPr="00C25E93" w:rsidRDefault="007D2052" w:rsidP="00DC20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25E93">
              <w:rPr>
                <w:sz w:val="20"/>
                <w:szCs w:val="20"/>
              </w:rPr>
              <w:t>2 - Ubezpieczenie komunikacyjne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052" w:rsidRPr="00C25E93" w:rsidRDefault="007D2052" w:rsidP="00DC205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C25E93">
              <w:rPr>
                <w:b/>
                <w:bCs/>
                <w:sz w:val="20"/>
                <w:szCs w:val="20"/>
              </w:rPr>
              <w:t>Towarzystwo Ubezpieczeń Wzajemnych TUW</w:t>
            </w:r>
          </w:p>
          <w:p w:rsidR="007D2052" w:rsidRPr="00C25E93" w:rsidRDefault="00C25E93" w:rsidP="00DC205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D2052" w:rsidRPr="00C25E93">
              <w:rPr>
                <w:sz w:val="20"/>
                <w:szCs w:val="20"/>
              </w:rPr>
              <w:t>Dobrego Pasterza 122A</w:t>
            </w:r>
          </w:p>
          <w:p w:rsidR="007D2052" w:rsidRPr="00C25E93" w:rsidRDefault="007D2052" w:rsidP="00DC205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25E93">
              <w:rPr>
                <w:sz w:val="20"/>
                <w:szCs w:val="20"/>
              </w:rPr>
              <w:t>31-416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052" w:rsidRPr="00C25E93" w:rsidRDefault="007D2052" w:rsidP="00DC2055">
            <w:pPr>
              <w:spacing w:before="40" w:after="40"/>
              <w:rPr>
                <w:sz w:val="20"/>
                <w:szCs w:val="20"/>
              </w:rPr>
            </w:pPr>
            <w:r w:rsidRPr="00C25E93">
              <w:rPr>
                <w:sz w:val="20"/>
                <w:szCs w:val="20"/>
              </w:rPr>
              <w:t>1 - Cena - 90.00</w:t>
            </w:r>
          </w:p>
          <w:p w:rsidR="007D2052" w:rsidRPr="00C25E93" w:rsidRDefault="007D2052" w:rsidP="00DC20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25E93">
              <w:rPr>
                <w:sz w:val="20"/>
                <w:szCs w:val="20"/>
              </w:rPr>
              <w:t>2 - Preferowany zakres ubezpieczenia - 6.00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052" w:rsidRPr="00C25E93" w:rsidRDefault="007D2052" w:rsidP="00DC2055">
            <w:pPr>
              <w:jc w:val="center"/>
              <w:rPr>
                <w:color w:val="000000"/>
                <w:sz w:val="20"/>
                <w:szCs w:val="20"/>
              </w:rPr>
            </w:pPr>
            <w:r w:rsidRPr="00C25E93">
              <w:rPr>
                <w:sz w:val="20"/>
                <w:szCs w:val="20"/>
              </w:rPr>
              <w:t xml:space="preserve">  96,00</w:t>
            </w:r>
          </w:p>
        </w:tc>
      </w:tr>
      <w:tr w:rsidR="007D2052" w:rsidRPr="00C25E93" w:rsidTr="007D205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052" w:rsidRPr="00C25E93" w:rsidRDefault="007D2052" w:rsidP="00DC20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25E93">
              <w:rPr>
                <w:sz w:val="20"/>
                <w:szCs w:val="20"/>
              </w:rPr>
              <w:t>2 - Ubezpieczenie komunikacyjne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052" w:rsidRPr="00C25E93" w:rsidRDefault="007D2052" w:rsidP="00DC205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C25E93">
              <w:rPr>
                <w:b/>
                <w:bCs/>
                <w:sz w:val="20"/>
                <w:szCs w:val="20"/>
              </w:rPr>
              <w:t>Compensa</w:t>
            </w:r>
            <w:proofErr w:type="spellEnd"/>
            <w:r w:rsidRPr="00C25E93">
              <w:rPr>
                <w:b/>
                <w:bCs/>
                <w:sz w:val="20"/>
                <w:szCs w:val="20"/>
              </w:rPr>
              <w:t xml:space="preserve"> Towarzystwo Ubezpieczeń Spółka Akcyjna </w:t>
            </w:r>
            <w:proofErr w:type="spellStart"/>
            <w:r w:rsidRPr="00C25E93">
              <w:rPr>
                <w:b/>
                <w:bCs/>
                <w:sz w:val="20"/>
                <w:szCs w:val="20"/>
              </w:rPr>
              <w:t>Vienna</w:t>
            </w:r>
            <w:proofErr w:type="spellEnd"/>
            <w:r w:rsidRPr="00C25E93">
              <w:rPr>
                <w:b/>
                <w:bCs/>
                <w:sz w:val="20"/>
                <w:szCs w:val="20"/>
              </w:rPr>
              <w:t xml:space="preserve"> Insurance Group</w:t>
            </w:r>
          </w:p>
          <w:p w:rsidR="007D2052" w:rsidRPr="00C25E93" w:rsidRDefault="007D2052" w:rsidP="00DC2055">
            <w:pPr>
              <w:spacing w:line="276" w:lineRule="auto"/>
              <w:rPr>
                <w:sz w:val="20"/>
                <w:szCs w:val="20"/>
              </w:rPr>
            </w:pPr>
            <w:r w:rsidRPr="00C25E93">
              <w:rPr>
                <w:sz w:val="20"/>
                <w:szCs w:val="20"/>
              </w:rPr>
              <w:t>al. Jerozolimskie 162</w:t>
            </w:r>
          </w:p>
          <w:p w:rsidR="007D2052" w:rsidRPr="00C25E93" w:rsidRDefault="007D2052" w:rsidP="00DC205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25E93">
              <w:rPr>
                <w:sz w:val="20"/>
                <w:szCs w:val="20"/>
              </w:rPr>
              <w:t>02-342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052" w:rsidRPr="00C25E93" w:rsidRDefault="007D2052" w:rsidP="00DC2055">
            <w:pPr>
              <w:spacing w:before="40" w:after="40"/>
              <w:rPr>
                <w:sz w:val="20"/>
                <w:szCs w:val="20"/>
              </w:rPr>
            </w:pPr>
            <w:r w:rsidRPr="00C25E93">
              <w:rPr>
                <w:sz w:val="20"/>
                <w:szCs w:val="20"/>
              </w:rPr>
              <w:t>1 - Cena - 82.54</w:t>
            </w:r>
          </w:p>
          <w:p w:rsidR="007D2052" w:rsidRPr="00C25E93" w:rsidRDefault="007D2052" w:rsidP="00DC20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25E93">
              <w:rPr>
                <w:sz w:val="20"/>
                <w:szCs w:val="20"/>
              </w:rPr>
              <w:t>2 - Preferowany zakres ubezpieczenia - 1.50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052" w:rsidRPr="00C25E93" w:rsidRDefault="007D2052" w:rsidP="00DC2055">
            <w:pPr>
              <w:jc w:val="center"/>
              <w:rPr>
                <w:color w:val="000000"/>
                <w:sz w:val="20"/>
                <w:szCs w:val="20"/>
              </w:rPr>
            </w:pPr>
            <w:r w:rsidRPr="00C25E93">
              <w:rPr>
                <w:sz w:val="20"/>
                <w:szCs w:val="20"/>
              </w:rPr>
              <w:t xml:space="preserve">  84,04</w:t>
            </w:r>
          </w:p>
        </w:tc>
      </w:tr>
      <w:tr w:rsidR="007D2052" w:rsidRPr="00C25E93" w:rsidTr="007D205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052" w:rsidRPr="00C25E93" w:rsidRDefault="007D2052" w:rsidP="00DC20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25E93">
              <w:rPr>
                <w:sz w:val="20"/>
                <w:szCs w:val="20"/>
              </w:rPr>
              <w:t>3 - Ubezpieczenie następstw nieszczęśliwych wypadków członków Ochotniczych Straży Pożarnych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052" w:rsidRPr="00C25E93" w:rsidRDefault="007D2052" w:rsidP="00DC205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C25E93">
              <w:rPr>
                <w:b/>
                <w:bCs/>
                <w:sz w:val="20"/>
                <w:szCs w:val="20"/>
              </w:rPr>
              <w:t>InterRisk Towarzystwo Ubezpieczeń  S.A. VIG</w:t>
            </w:r>
          </w:p>
          <w:p w:rsidR="007D2052" w:rsidRPr="00C25E93" w:rsidRDefault="00C25E93" w:rsidP="00DC205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D2052" w:rsidRPr="00C25E93">
              <w:rPr>
                <w:sz w:val="20"/>
                <w:szCs w:val="20"/>
              </w:rPr>
              <w:t>NOAKOWSKIEGO 22</w:t>
            </w:r>
          </w:p>
          <w:p w:rsidR="007D2052" w:rsidRPr="00C25E93" w:rsidRDefault="007D2052" w:rsidP="00DC205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25E93">
              <w:rPr>
                <w:sz w:val="20"/>
                <w:szCs w:val="20"/>
              </w:rPr>
              <w:t>00-668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052" w:rsidRPr="00C25E93" w:rsidRDefault="007D2052" w:rsidP="00DC2055">
            <w:pPr>
              <w:spacing w:before="40" w:after="40"/>
              <w:rPr>
                <w:sz w:val="20"/>
                <w:szCs w:val="20"/>
              </w:rPr>
            </w:pPr>
            <w:r w:rsidRPr="00C25E93">
              <w:rPr>
                <w:sz w:val="20"/>
                <w:szCs w:val="20"/>
              </w:rPr>
              <w:t>1 - Cena - 90.00</w:t>
            </w:r>
          </w:p>
          <w:p w:rsidR="007D2052" w:rsidRPr="00C25E93" w:rsidRDefault="007D2052" w:rsidP="00DC20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25E93">
              <w:rPr>
                <w:sz w:val="20"/>
                <w:szCs w:val="20"/>
              </w:rPr>
              <w:t>2 - Preferowany zakres ubezpieczenia - 7.50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052" w:rsidRPr="00C25E93" w:rsidRDefault="007D2052" w:rsidP="00DC2055">
            <w:pPr>
              <w:jc w:val="center"/>
              <w:rPr>
                <w:color w:val="000000"/>
                <w:sz w:val="20"/>
                <w:szCs w:val="20"/>
              </w:rPr>
            </w:pPr>
            <w:r w:rsidRPr="00C25E93">
              <w:rPr>
                <w:sz w:val="20"/>
                <w:szCs w:val="20"/>
              </w:rPr>
              <w:t xml:space="preserve">  97,50</w:t>
            </w:r>
          </w:p>
        </w:tc>
      </w:tr>
      <w:bookmarkEnd w:id="0"/>
    </w:tbl>
    <w:p w:rsidR="008642B3" w:rsidRPr="00C25E93" w:rsidRDefault="008642B3" w:rsidP="00B36EDA">
      <w:pPr>
        <w:ind w:right="-425"/>
        <w:jc w:val="right"/>
        <w:rPr>
          <w:sz w:val="20"/>
          <w:szCs w:val="20"/>
          <w:vertAlign w:val="superscript"/>
        </w:rPr>
      </w:pPr>
    </w:p>
    <w:sectPr w:rsidR="008642B3" w:rsidRPr="00C25E9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49B4" w:rsidRDefault="009F49B4">
      <w:r>
        <w:separator/>
      </w:r>
    </w:p>
  </w:endnote>
  <w:endnote w:type="continuationSeparator" w:id="0">
    <w:p w:rsidR="009F49B4" w:rsidRDefault="009F49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49B4" w:rsidRDefault="009F49B4">
      <w:r>
        <w:separator/>
      </w:r>
    </w:p>
  </w:footnote>
  <w:footnote w:type="continuationSeparator" w:id="0">
    <w:p w:rsidR="009F49B4" w:rsidRDefault="009F49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2052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D2052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9F49B4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25E93"/>
    <w:rsid w:val="00C278A9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D5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278A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278A9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278A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278A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278A9"/>
  </w:style>
  <w:style w:type="paragraph" w:styleId="Tekstpodstawowy">
    <w:name w:val="Body Text"/>
    <w:basedOn w:val="Normalny"/>
    <w:rsid w:val="00C278A9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408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2023-12-05T11:07:00Z</dcterms:created>
  <dcterms:modified xsi:type="dcterms:W3CDTF">2023-12-05T11:07:00Z</dcterms:modified>
</cp:coreProperties>
</file>