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335F4" w14:textId="2C236F9F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A78FE">
        <w:rPr>
          <w:rFonts w:ascii="Arial" w:hAnsi="Arial" w:cs="Arial"/>
          <w:bCs/>
          <w:i w:val="0"/>
          <w:szCs w:val="24"/>
        </w:rPr>
        <w:t>8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9B9BE96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5D15E61" w14:textId="77777777" w:rsidR="000946FC" w:rsidRPr="000946FC" w:rsidRDefault="000946FC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0946FC">
        <w:rPr>
          <w:rFonts w:ascii="Arial" w:hAnsi="Arial" w:cs="Arial"/>
        </w:rPr>
        <w:t xml:space="preserve">Szpital Miejski Specjalistyczny </w:t>
      </w:r>
    </w:p>
    <w:p w14:paraId="1C1E7992" w14:textId="77777777" w:rsidR="006676AE" w:rsidRPr="0012157F" w:rsidRDefault="000946FC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0946FC">
        <w:rPr>
          <w:rFonts w:ascii="Arial" w:hAnsi="Arial" w:cs="Arial"/>
        </w:rPr>
        <w:t>im. Gabriela Narutowicza w Krakowie</w:t>
      </w:r>
    </w:p>
    <w:p w14:paraId="582A90B5" w14:textId="77777777" w:rsidR="006676AE" w:rsidRPr="0012157F" w:rsidRDefault="000946F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946FC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0946FC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73FE5235" w14:textId="77777777" w:rsidR="00F90CD1" w:rsidRDefault="000946F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946FC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0946FC">
        <w:rPr>
          <w:rFonts w:ascii="Arial" w:hAnsi="Arial" w:cs="Arial"/>
        </w:rPr>
        <w:t>Kraków</w:t>
      </w:r>
    </w:p>
    <w:p w14:paraId="7EA4AF04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EDB1EB9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73652D6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A1494FD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2A47F10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BAB316C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193E750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21D8AD5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263CBA5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46FC" w:rsidRPr="0012157F" w14:paraId="19FD0039" w14:textId="77777777" w:rsidTr="00A70E3A">
        <w:tc>
          <w:tcPr>
            <w:tcW w:w="9104" w:type="dxa"/>
            <w:shd w:val="clear" w:color="auto" w:fill="D9D9D9"/>
          </w:tcPr>
          <w:p w14:paraId="29885C1C" w14:textId="77777777" w:rsidR="000946FC" w:rsidRPr="0012157F" w:rsidRDefault="000946FC" w:rsidP="00A70E3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F427430" w14:textId="77777777" w:rsidR="000946FC" w:rsidRPr="00094F76" w:rsidRDefault="000946FC" w:rsidP="00A70E3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946FC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370435B" w14:textId="77777777" w:rsidR="000946FC" w:rsidRPr="0017574D" w:rsidRDefault="000946FC" w:rsidP="00A70E3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4D4E5E1" w14:textId="77777777" w:rsidR="000946FC" w:rsidRDefault="000946FC" w:rsidP="00A70E3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683D130" w14:textId="77777777" w:rsidR="000946FC" w:rsidRPr="002C3302" w:rsidRDefault="000946FC" w:rsidP="00A70E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E3FC2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9E0C008" w14:textId="77777777" w:rsidR="00E50194" w:rsidRDefault="000946F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946FC">
        <w:rPr>
          <w:rFonts w:ascii="Arial" w:hAnsi="Arial" w:cs="Arial"/>
          <w:b/>
          <w:sz w:val="24"/>
          <w:szCs w:val="24"/>
        </w:rPr>
        <w:t>Zakup i dostawa wyrobów medycznych dla Apteki Szpitala III</w:t>
      </w:r>
    </w:p>
    <w:p w14:paraId="4E33C27B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946FC" w:rsidRPr="000946FC">
        <w:rPr>
          <w:rFonts w:ascii="Arial" w:hAnsi="Arial" w:cs="Arial"/>
          <w:b/>
          <w:sz w:val="24"/>
          <w:szCs w:val="24"/>
        </w:rPr>
        <w:t>ZP/50/2023</w:t>
      </w:r>
    </w:p>
    <w:p w14:paraId="32B8BEC7" w14:textId="77777777" w:rsidR="000946FC" w:rsidRPr="000946FC" w:rsidRDefault="005434B3" w:rsidP="00552625">
      <w:pPr>
        <w:spacing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946FC" w:rsidRPr="000946FC">
        <w:rPr>
          <w:rFonts w:ascii="Arial" w:hAnsi="Arial" w:cs="Arial"/>
          <w:b/>
          <w:sz w:val="24"/>
          <w:szCs w:val="24"/>
        </w:rPr>
        <w:t xml:space="preserve">Szpital Miejski Specjalistyczny </w:t>
      </w:r>
    </w:p>
    <w:p w14:paraId="747BA6D1" w14:textId="77777777" w:rsidR="004115BC" w:rsidRDefault="000946FC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0946FC">
        <w:rPr>
          <w:rFonts w:ascii="Arial" w:hAnsi="Arial" w:cs="Arial"/>
          <w:b/>
          <w:sz w:val="24"/>
          <w:szCs w:val="24"/>
        </w:rPr>
        <w:t>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6BB878D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34C0E28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7C7D785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8A3CBA2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EC7AFD1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DB08D9D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19358BB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363DB07E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77A89069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8B906A8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D410DE9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3BF63F0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0699BD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5E8B9284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B80B9E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467C41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BDB11B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E4314AF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E7D65CD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FA5D8" w14:textId="77777777" w:rsidR="00D93564" w:rsidRDefault="00D93564" w:rsidP="0038231F">
      <w:pPr>
        <w:spacing w:after="0" w:line="240" w:lineRule="auto"/>
      </w:pPr>
      <w:r>
        <w:separator/>
      </w:r>
    </w:p>
  </w:endnote>
  <w:endnote w:type="continuationSeparator" w:id="0">
    <w:p w14:paraId="626CAD80" w14:textId="77777777" w:rsidR="00D93564" w:rsidRDefault="00D935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1952A" w14:textId="77777777" w:rsidR="000946FC" w:rsidRDefault="000946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ADE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D20804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83A62" w14:textId="77777777" w:rsidR="000946FC" w:rsidRDefault="000946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A9442" w14:textId="77777777" w:rsidR="00D93564" w:rsidRDefault="00D93564" w:rsidP="0038231F">
      <w:pPr>
        <w:spacing w:after="0" w:line="240" w:lineRule="auto"/>
      </w:pPr>
      <w:r>
        <w:separator/>
      </w:r>
    </w:p>
  </w:footnote>
  <w:footnote w:type="continuationSeparator" w:id="0">
    <w:p w14:paraId="73868657" w14:textId="77777777" w:rsidR="00D93564" w:rsidRDefault="00D935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671F1" w14:textId="77777777" w:rsidR="000946FC" w:rsidRDefault="000946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8D41B" w14:textId="77777777" w:rsidR="000946FC" w:rsidRDefault="000946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84B8F" w14:textId="77777777" w:rsidR="000946FC" w:rsidRDefault="000946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7565557">
    <w:abstractNumId w:val="12"/>
  </w:num>
  <w:num w:numId="2" w16cid:durableId="1696154059">
    <w:abstractNumId w:val="0"/>
  </w:num>
  <w:num w:numId="3" w16cid:durableId="1472553927">
    <w:abstractNumId w:val="11"/>
  </w:num>
  <w:num w:numId="4" w16cid:durableId="300698457">
    <w:abstractNumId w:val="16"/>
  </w:num>
  <w:num w:numId="5" w16cid:durableId="1783106587">
    <w:abstractNumId w:val="13"/>
  </w:num>
  <w:num w:numId="6" w16cid:durableId="369844359">
    <w:abstractNumId w:val="10"/>
  </w:num>
  <w:num w:numId="7" w16cid:durableId="2029484258">
    <w:abstractNumId w:val="1"/>
  </w:num>
  <w:num w:numId="8" w16cid:durableId="979575611">
    <w:abstractNumId w:val="6"/>
  </w:num>
  <w:num w:numId="9" w16cid:durableId="1376276913">
    <w:abstractNumId w:val="4"/>
  </w:num>
  <w:num w:numId="10" w16cid:durableId="761338442">
    <w:abstractNumId w:val="7"/>
  </w:num>
  <w:num w:numId="11" w16cid:durableId="1312177969">
    <w:abstractNumId w:val="5"/>
  </w:num>
  <w:num w:numId="12" w16cid:durableId="1979257320">
    <w:abstractNumId w:val="9"/>
  </w:num>
  <w:num w:numId="13" w16cid:durableId="815494988">
    <w:abstractNumId w:val="3"/>
  </w:num>
  <w:num w:numId="14" w16cid:durableId="1786924695">
    <w:abstractNumId w:val="2"/>
  </w:num>
  <w:num w:numId="15" w16cid:durableId="846210833">
    <w:abstractNumId w:val="15"/>
  </w:num>
  <w:num w:numId="16" w16cid:durableId="1868135413">
    <w:abstractNumId w:val="8"/>
  </w:num>
  <w:num w:numId="17" w16cid:durableId="12676888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56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6FC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78FE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3564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6FFD74"/>
  <w15:docId w15:val="{8FE2D6D8-45A8-481A-80A0-9B018DF60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396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2016-07-26T10:32:00Z</cp:lastPrinted>
  <dcterms:created xsi:type="dcterms:W3CDTF">2023-10-25T07:59:00Z</dcterms:created>
  <dcterms:modified xsi:type="dcterms:W3CDTF">2023-10-25T08:10:00Z</dcterms:modified>
</cp:coreProperties>
</file>