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BA58C" w14:textId="77777777" w:rsidR="00837EB0" w:rsidRPr="002245BE" w:rsidRDefault="00837EB0" w:rsidP="00837EB0">
      <w:pPr>
        <w:spacing w:after="240"/>
        <w:jc w:val="right"/>
        <w:rPr>
          <w:sz w:val="22"/>
          <w:szCs w:val="22"/>
        </w:rPr>
      </w:pPr>
      <w:bookmarkStart w:id="0" w:name="_Hlk53520193"/>
      <w:r w:rsidRPr="00D92F78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D92F78">
        <w:rPr>
          <w:sz w:val="22"/>
          <w:szCs w:val="22"/>
        </w:rPr>
        <w:t>2023-12-05</w:t>
      </w:r>
    </w:p>
    <w:p w14:paraId="5D8AF414" w14:textId="77777777" w:rsidR="00837EB0" w:rsidRPr="00D92F78" w:rsidRDefault="00837EB0" w:rsidP="00837EB0">
      <w:pPr>
        <w:spacing w:after="40"/>
        <w:rPr>
          <w:b/>
          <w:bCs/>
          <w:sz w:val="22"/>
          <w:szCs w:val="22"/>
        </w:rPr>
      </w:pPr>
      <w:r w:rsidRPr="00D92F78">
        <w:rPr>
          <w:b/>
          <w:bCs/>
          <w:sz w:val="22"/>
          <w:szCs w:val="22"/>
        </w:rPr>
        <w:t>Akademia Górniczo - Hutnicza</w:t>
      </w:r>
    </w:p>
    <w:p w14:paraId="36C285CC" w14:textId="77777777" w:rsidR="00837EB0" w:rsidRPr="00D92F78" w:rsidRDefault="00837EB0" w:rsidP="00837EB0">
      <w:pPr>
        <w:spacing w:after="40"/>
        <w:rPr>
          <w:b/>
          <w:bCs/>
          <w:sz w:val="22"/>
          <w:szCs w:val="22"/>
        </w:rPr>
      </w:pPr>
      <w:r w:rsidRPr="00D92F78">
        <w:rPr>
          <w:b/>
          <w:bCs/>
          <w:sz w:val="22"/>
          <w:szCs w:val="22"/>
        </w:rPr>
        <w:t>im. Stanisława Staszica w Krakowie</w:t>
      </w:r>
    </w:p>
    <w:p w14:paraId="5F93B77A" w14:textId="77777777" w:rsidR="00837EB0" w:rsidRPr="002245BE" w:rsidRDefault="00837EB0" w:rsidP="00837EB0">
      <w:pPr>
        <w:spacing w:after="40"/>
        <w:rPr>
          <w:b/>
          <w:bCs/>
          <w:sz w:val="22"/>
          <w:szCs w:val="22"/>
        </w:rPr>
      </w:pPr>
      <w:r w:rsidRPr="00D92F78">
        <w:rPr>
          <w:b/>
          <w:bCs/>
          <w:sz w:val="22"/>
          <w:szCs w:val="22"/>
        </w:rPr>
        <w:t>Dział Zamówień Publicznych</w:t>
      </w:r>
    </w:p>
    <w:p w14:paraId="40F2B164" w14:textId="77777777" w:rsidR="00837EB0" w:rsidRPr="002245BE" w:rsidRDefault="00837EB0" w:rsidP="00837EB0">
      <w:pPr>
        <w:rPr>
          <w:sz w:val="22"/>
          <w:szCs w:val="22"/>
        </w:rPr>
      </w:pPr>
      <w:r w:rsidRPr="00D92F78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D92F78">
        <w:rPr>
          <w:sz w:val="22"/>
          <w:szCs w:val="22"/>
        </w:rPr>
        <w:t>30</w:t>
      </w:r>
    </w:p>
    <w:p w14:paraId="398C1CA6" w14:textId="77777777" w:rsidR="00837EB0" w:rsidRPr="002245BE" w:rsidRDefault="00837EB0" w:rsidP="00837EB0">
      <w:pPr>
        <w:rPr>
          <w:sz w:val="22"/>
          <w:szCs w:val="22"/>
        </w:rPr>
      </w:pPr>
      <w:r w:rsidRPr="00D92F78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D92F78">
        <w:rPr>
          <w:sz w:val="22"/>
          <w:szCs w:val="22"/>
        </w:rPr>
        <w:t>Kraków</w:t>
      </w:r>
    </w:p>
    <w:p w14:paraId="4F33E58B" w14:textId="77777777" w:rsidR="00837EB0" w:rsidRDefault="00837EB0" w:rsidP="00837EB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D92F78">
        <w:rPr>
          <w:bCs/>
          <w:sz w:val="22"/>
          <w:szCs w:val="22"/>
        </w:rPr>
        <w:t>KC-zp.272-706/23</w:t>
      </w:r>
    </w:p>
    <w:p w14:paraId="14F9EC27" w14:textId="77777777" w:rsidR="00837EB0" w:rsidRDefault="00837EB0" w:rsidP="00837EB0">
      <w:pPr>
        <w:spacing w:line="276" w:lineRule="auto"/>
        <w:rPr>
          <w:sz w:val="22"/>
          <w:szCs w:val="22"/>
        </w:rPr>
      </w:pPr>
    </w:p>
    <w:p w14:paraId="52E541CC" w14:textId="77777777" w:rsidR="00837EB0" w:rsidRPr="00E62859" w:rsidRDefault="00837EB0" w:rsidP="00837EB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01A20B3" w14:textId="77777777" w:rsidR="00837EB0" w:rsidRPr="00C65E53" w:rsidRDefault="00837EB0" w:rsidP="00837EB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5655AF4" w14:textId="5CDCF1E3" w:rsidR="00837EB0" w:rsidRDefault="00B11088" w:rsidP="00837EB0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C5F1A01" w14:textId="77777777" w:rsidR="00837EB0" w:rsidRDefault="00837EB0" w:rsidP="00837EB0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37EB0" w:rsidRPr="00607F9B" w14:paraId="42D38B50" w14:textId="77777777" w:rsidTr="0064022F">
        <w:trPr>
          <w:trHeight w:val="638"/>
        </w:trPr>
        <w:tc>
          <w:tcPr>
            <w:tcW w:w="959" w:type="dxa"/>
            <w:shd w:val="clear" w:color="auto" w:fill="auto"/>
          </w:tcPr>
          <w:p w14:paraId="477590A0" w14:textId="77777777" w:rsidR="00837EB0" w:rsidRPr="00607F9B" w:rsidRDefault="00837EB0" w:rsidP="006402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3A120F" w14:textId="77777777" w:rsidR="00837EB0" w:rsidRPr="00607F9B" w:rsidRDefault="00837EB0" w:rsidP="006402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92F7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92F7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</w:t>
            </w:r>
            <w:r w:rsidRPr="00D92F78">
              <w:rPr>
                <w:b/>
                <w:bCs/>
                <w:sz w:val="22"/>
                <w:szCs w:val="22"/>
              </w:rPr>
              <w:t xml:space="preserve">ostawa 10 zestawów komputerowych dla </w:t>
            </w:r>
            <w:proofErr w:type="spellStart"/>
            <w:r w:rsidRPr="00D92F78">
              <w:rPr>
                <w:b/>
                <w:bCs/>
                <w:sz w:val="22"/>
                <w:szCs w:val="22"/>
              </w:rPr>
              <w:t>WEiT</w:t>
            </w:r>
            <w:proofErr w:type="spellEnd"/>
            <w:r w:rsidRPr="00D92F78">
              <w:rPr>
                <w:b/>
                <w:bCs/>
                <w:sz w:val="22"/>
                <w:szCs w:val="22"/>
              </w:rPr>
              <w:t xml:space="preserve"> - KC-zp.272-706/23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89448F0" w14:textId="77777777" w:rsidR="00837EB0" w:rsidRDefault="00837EB0" w:rsidP="00837EB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BB02F8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7EB0" w14:paraId="4D888687" w14:textId="77777777" w:rsidTr="0064022F">
        <w:trPr>
          <w:cantSplit/>
        </w:trPr>
        <w:tc>
          <w:tcPr>
            <w:tcW w:w="10150" w:type="dxa"/>
          </w:tcPr>
          <w:p w14:paraId="7BBF06F6" w14:textId="77777777" w:rsidR="00837EB0" w:rsidRPr="00D26ED6" w:rsidRDefault="00837EB0" w:rsidP="0064022F">
            <w:pPr>
              <w:jc w:val="both"/>
              <w:rPr>
                <w:b/>
                <w:sz w:val="22"/>
                <w:szCs w:val="22"/>
              </w:rPr>
            </w:pPr>
            <w:r w:rsidRPr="00D92F78">
              <w:rPr>
                <w:b/>
                <w:sz w:val="22"/>
                <w:szCs w:val="22"/>
              </w:rPr>
              <w:t>PROGRESS Systemy Komputerowe Sp. z o.o.</w:t>
            </w:r>
          </w:p>
          <w:p w14:paraId="6A7AFB28" w14:textId="77777777" w:rsidR="00837EB0" w:rsidRPr="009F0E5C" w:rsidRDefault="00837EB0" w:rsidP="0064022F">
            <w:pPr>
              <w:jc w:val="both"/>
              <w:rPr>
                <w:bCs/>
                <w:sz w:val="22"/>
                <w:szCs w:val="22"/>
              </w:rPr>
            </w:pPr>
            <w:r w:rsidRPr="00D92F78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2F78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022E09" w14:textId="77777777" w:rsidR="00837EB0" w:rsidRPr="009F0E5C" w:rsidRDefault="00837EB0" w:rsidP="0064022F">
            <w:pPr>
              <w:jc w:val="both"/>
              <w:rPr>
                <w:bCs/>
                <w:sz w:val="22"/>
                <w:szCs w:val="22"/>
              </w:rPr>
            </w:pPr>
            <w:r w:rsidRPr="00D92F78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2F78">
              <w:rPr>
                <w:bCs/>
                <w:sz w:val="22"/>
                <w:szCs w:val="22"/>
              </w:rPr>
              <w:t>Kraków</w:t>
            </w:r>
          </w:p>
          <w:p w14:paraId="6DACD673" w14:textId="77777777" w:rsidR="00837EB0" w:rsidRPr="00D26ED6" w:rsidRDefault="00837EB0" w:rsidP="0064022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ABE90C" w14:textId="77777777" w:rsidR="00837EB0" w:rsidRPr="00D26ED6" w:rsidRDefault="00837EB0" w:rsidP="0064022F">
            <w:pPr>
              <w:jc w:val="both"/>
              <w:rPr>
                <w:b/>
                <w:sz w:val="22"/>
                <w:szCs w:val="22"/>
              </w:rPr>
            </w:pPr>
            <w:r w:rsidRPr="00D92F78">
              <w:rPr>
                <w:sz w:val="22"/>
                <w:szCs w:val="22"/>
              </w:rPr>
              <w:t xml:space="preserve">dostawa 10 zestawów komputerowych dla </w:t>
            </w:r>
            <w:proofErr w:type="spellStart"/>
            <w:r w:rsidRPr="00D92F78">
              <w:rPr>
                <w:sz w:val="22"/>
                <w:szCs w:val="22"/>
              </w:rPr>
              <w:t>WEiT</w:t>
            </w:r>
            <w:proofErr w:type="spellEnd"/>
            <w:r w:rsidRPr="00D92F78">
              <w:rPr>
                <w:sz w:val="22"/>
                <w:szCs w:val="22"/>
              </w:rPr>
              <w:t xml:space="preserve"> - KC-zp.272-706/23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92F78">
              <w:rPr>
                <w:b/>
                <w:sz w:val="22"/>
                <w:szCs w:val="22"/>
              </w:rPr>
              <w:t>193 333.90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0184128" w14:textId="77777777" w:rsidR="00837EB0" w:rsidRDefault="00837EB0" w:rsidP="0064022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99DD192" w14:textId="77777777" w:rsidR="00837EB0" w:rsidRPr="00756CDA" w:rsidRDefault="00837EB0" w:rsidP="00837EB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37EB0" w:rsidRPr="008567C7" w14:paraId="5DDFCE97" w14:textId="77777777" w:rsidTr="0064022F">
        <w:trPr>
          <w:trHeight w:val="510"/>
        </w:trPr>
        <w:tc>
          <w:tcPr>
            <w:tcW w:w="595" w:type="pct"/>
            <w:vAlign w:val="center"/>
          </w:tcPr>
          <w:p w14:paraId="067D906E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A1A7CE4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53601C3" w14:textId="77777777" w:rsidR="00837EB0" w:rsidRPr="008567C7" w:rsidRDefault="00837EB0" w:rsidP="006402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3EE3B88" w14:textId="77777777" w:rsidR="00837EB0" w:rsidRPr="008567C7" w:rsidRDefault="00837EB0" w:rsidP="006402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656E91E4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37EB0" w:rsidRPr="008567C7" w14:paraId="57EDACD6" w14:textId="77777777" w:rsidTr="0064022F">
        <w:tc>
          <w:tcPr>
            <w:tcW w:w="595" w:type="pct"/>
            <w:vAlign w:val="center"/>
          </w:tcPr>
          <w:p w14:paraId="6E054CDF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C62F4EE" w14:textId="77777777" w:rsidR="00837EB0" w:rsidRDefault="00837EB0" w:rsidP="00640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PROGRESS </w:t>
            </w:r>
          </w:p>
          <w:p w14:paraId="5B5B3A48" w14:textId="77777777" w:rsidR="00837EB0" w:rsidRPr="002B6761" w:rsidRDefault="00837EB0" w:rsidP="00640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>Systemy Komputerowe Sp. z o.o.</w:t>
            </w:r>
          </w:p>
          <w:p w14:paraId="55D7C49B" w14:textId="77777777" w:rsidR="00837EB0" w:rsidRPr="008567C7" w:rsidRDefault="00837EB0" w:rsidP="00640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19E5017" w14:textId="77777777" w:rsidR="00837EB0" w:rsidRPr="001B7815" w:rsidRDefault="00837EB0" w:rsidP="00640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1735DC5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1E11920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38D89D6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37EB0" w:rsidRPr="008567C7" w14:paraId="7E9CBEDE" w14:textId="77777777" w:rsidTr="0064022F">
        <w:tc>
          <w:tcPr>
            <w:tcW w:w="595" w:type="pct"/>
            <w:vAlign w:val="center"/>
          </w:tcPr>
          <w:p w14:paraId="540C7345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7CAEFC9F" w14:textId="77777777" w:rsidR="00837EB0" w:rsidRPr="002B6761" w:rsidRDefault="00837EB0" w:rsidP="00640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>CPU ZETO Sp.  z o.o.</w:t>
            </w:r>
          </w:p>
          <w:p w14:paraId="601E68CE" w14:textId="77777777" w:rsidR="00837EB0" w:rsidRPr="008567C7" w:rsidRDefault="00837EB0" w:rsidP="00640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Wielkopolskich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A78938" w14:textId="77777777" w:rsidR="00837EB0" w:rsidRPr="001B7815" w:rsidRDefault="00837EB0" w:rsidP="00640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952" w:type="pct"/>
            <w:vAlign w:val="center"/>
          </w:tcPr>
          <w:p w14:paraId="7B47EFC6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58,66</w:t>
            </w:r>
          </w:p>
        </w:tc>
        <w:tc>
          <w:tcPr>
            <w:tcW w:w="952" w:type="pct"/>
            <w:vAlign w:val="center"/>
          </w:tcPr>
          <w:p w14:paraId="11C6753F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58C9E2C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98,66</w:t>
            </w:r>
          </w:p>
        </w:tc>
      </w:tr>
      <w:tr w:rsidR="00837EB0" w:rsidRPr="008567C7" w14:paraId="44615D9A" w14:textId="77777777" w:rsidTr="0064022F">
        <w:tc>
          <w:tcPr>
            <w:tcW w:w="595" w:type="pct"/>
            <w:vAlign w:val="center"/>
          </w:tcPr>
          <w:p w14:paraId="5E535663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3E260B07" w14:textId="77777777" w:rsidR="00837EB0" w:rsidRPr="002B6761" w:rsidRDefault="00837EB0" w:rsidP="00640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>ITness</w:t>
            </w:r>
            <w:proofErr w:type="spellEnd"/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>. Dawid Łukaszek</w:t>
            </w:r>
          </w:p>
          <w:p w14:paraId="5481D712" w14:textId="77777777" w:rsidR="00837EB0" w:rsidRPr="008567C7" w:rsidRDefault="00837EB0" w:rsidP="00640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Głowackiego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2D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24AAFA" w14:textId="77777777" w:rsidR="00837EB0" w:rsidRPr="001B7815" w:rsidRDefault="00837EB0" w:rsidP="00640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952" w:type="pct"/>
            <w:vAlign w:val="center"/>
          </w:tcPr>
          <w:p w14:paraId="5DBFFFB3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57,10</w:t>
            </w:r>
          </w:p>
        </w:tc>
        <w:tc>
          <w:tcPr>
            <w:tcW w:w="952" w:type="pct"/>
            <w:vAlign w:val="center"/>
          </w:tcPr>
          <w:p w14:paraId="29C16FCA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CEA5239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 xml:space="preserve">  97,10</w:t>
            </w:r>
          </w:p>
        </w:tc>
      </w:tr>
      <w:tr w:rsidR="00837EB0" w:rsidRPr="008567C7" w14:paraId="200E906F" w14:textId="77777777" w:rsidTr="0064022F">
        <w:tc>
          <w:tcPr>
            <w:tcW w:w="595" w:type="pct"/>
            <w:vAlign w:val="center"/>
          </w:tcPr>
          <w:p w14:paraId="6650B163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40B21801" w14:textId="77777777" w:rsidR="00837EB0" w:rsidRPr="002B6761" w:rsidRDefault="00837EB0" w:rsidP="00640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>iCOD.pl Sp. z o.o.</w:t>
            </w:r>
          </w:p>
          <w:p w14:paraId="0B4FAD91" w14:textId="77777777" w:rsidR="00837EB0" w:rsidRPr="008567C7" w:rsidRDefault="00837EB0" w:rsidP="00640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Grażyńskiego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C246EE" w14:textId="77777777" w:rsidR="00837EB0" w:rsidRPr="001B7815" w:rsidRDefault="00837EB0" w:rsidP="00640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952" w:type="pct"/>
          </w:tcPr>
          <w:p w14:paraId="5A27D53A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452BF7D3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42CF26C1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837EB0" w:rsidRPr="008567C7" w14:paraId="6AC3BC40" w14:textId="77777777" w:rsidTr="0064022F">
        <w:tc>
          <w:tcPr>
            <w:tcW w:w="595" w:type="pct"/>
            <w:vAlign w:val="center"/>
          </w:tcPr>
          <w:p w14:paraId="69C7AF63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2CA06A98" w14:textId="77777777" w:rsidR="00837EB0" w:rsidRDefault="00837EB0" w:rsidP="00640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</w:t>
            </w:r>
          </w:p>
          <w:p w14:paraId="212605D7" w14:textId="77777777" w:rsidR="00837EB0" w:rsidRPr="002B6761" w:rsidRDefault="00837EB0" w:rsidP="00640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Cezary </w:t>
            </w:r>
            <w:proofErr w:type="spellStart"/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14:paraId="4ABABA8F" w14:textId="77777777" w:rsidR="00837EB0" w:rsidRPr="008567C7" w:rsidRDefault="00837EB0" w:rsidP="00640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7893D54A" w14:textId="77777777" w:rsidR="00837EB0" w:rsidRPr="001B7815" w:rsidRDefault="00837EB0" w:rsidP="00640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952" w:type="pct"/>
          </w:tcPr>
          <w:p w14:paraId="5A6A73D0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40E9DD30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66D7401E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837EB0" w:rsidRPr="008567C7" w14:paraId="6B507441" w14:textId="77777777" w:rsidTr="0064022F">
        <w:tc>
          <w:tcPr>
            <w:tcW w:w="595" w:type="pct"/>
            <w:vAlign w:val="center"/>
          </w:tcPr>
          <w:p w14:paraId="7219DF07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658E1271" w14:textId="77777777" w:rsidR="00837EB0" w:rsidRPr="002B6761" w:rsidRDefault="00837EB0" w:rsidP="006402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Web-Profit Maciej </w:t>
            </w:r>
            <w:proofErr w:type="spellStart"/>
            <w:r w:rsidRPr="00D92F78">
              <w:rPr>
                <w:rFonts w:ascii="Times New Roman" w:hAnsi="Times New Roman" w:cs="Times New Roman"/>
                <w:b/>
                <w:sz w:val="18"/>
                <w:szCs w:val="18"/>
              </w:rPr>
              <w:t>Kuźlik</w:t>
            </w:r>
            <w:proofErr w:type="spellEnd"/>
          </w:p>
          <w:p w14:paraId="16665F7B" w14:textId="77777777" w:rsidR="00837EB0" w:rsidRPr="008567C7" w:rsidRDefault="00837EB0" w:rsidP="006402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Spokojna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69B0C5" w14:textId="77777777" w:rsidR="00837EB0" w:rsidRPr="001B7815" w:rsidRDefault="00837EB0" w:rsidP="006402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41-940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2F78">
              <w:rPr>
                <w:rFonts w:ascii="Times New Roman" w:hAnsi="Times New Roman" w:cs="Times New Roman"/>
                <w:bCs/>
                <w:sz w:val="18"/>
                <w:szCs w:val="18"/>
              </w:rPr>
              <w:t>Piekary Śląskie</w:t>
            </w:r>
          </w:p>
        </w:tc>
        <w:tc>
          <w:tcPr>
            <w:tcW w:w="952" w:type="pct"/>
          </w:tcPr>
          <w:p w14:paraId="21AF7386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62EF9C31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1D47ECB4" w14:textId="77777777" w:rsidR="00837EB0" w:rsidRPr="008567C7" w:rsidRDefault="00837EB0" w:rsidP="00640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63C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888CAAB" w14:textId="77777777" w:rsidR="00837EB0" w:rsidRPr="00AD176B" w:rsidRDefault="00837EB0" w:rsidP="00837EB0">
      <w:pPr>
        <w:spacing w:before="120"/>
        <w:ind w:firstLine="709"/>
        <w:jc w:val="both"/>
        <w:rPr>
          <w:color w:val="000000"/>
          <w:sz w:val="20"/>
          <w:szCs w:val="20"/>
        </w:rPr>
      </w:pPr>
      <w:r w:rsidRPr="00AD176B">
        <w:rPr>
          <w:color w:val="000000"/>
          <w:sz w:val="20"/>
          <w:szCs w:val="20"/>
        </w:rPr>
        <w:t>*Zamawiający nie przyznawał punktów. Oferta Wykonawcy została odrzucona.</w:t>
      </w:r>
    </w:p>
    <w:bookmarkEnd w:id="0"/>
    <w:sectPr w:rsidR="00837EB0" w:rsidRPr="00AD176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ACAAE" w14:textId="77777777" w:rsidR="000778E0" w:rsidRDefault="000778E0">
      <w:r>
        <w:separator/>
      </w:r>
    </w:p>
  </w:endnote>
  <w:endnote w:type="continuationSeparator" w:id="0">
    <w:p w14:paraId="3AD0BAC2" w14:textId="77777777" w:rsidR="000778E0" w:rsidRDefault="00077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2BC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9D15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21D4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E2D63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CE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6204C" w14:textId="77777777" w:rsidR="000778E0" w:rsidRDefault="000778E0">
      <w:r>
        <w:separator/>
      </w:r>
    </w:p>
  </w:footnote>
  <w:footnote w:type="continuationSeparator" w:id="0">
    <w:p w14:paraId="33D366F3" w14:textId="77777777" w:rsidR="000778E0" w:rsidRDefault="00077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DC9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1A43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3CDA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78E0"/>
    <w:rsid w:val="00005838"/>
    <w:rsid w:val="00022322"/>
    <w:rsid w:val="00042497"/>
    <w:rsid w:val="000778E0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6111"/>
    <w:rsid w:val="006B585D"/>
    <w:rsid w:val="006E3089"/>
    <w:rsid w:val="00712C39"/>
    <w:rsid w:val="0075025B"/>
    <w:rsid w:val="00756CDA"/>
    <w:rsid w:val="007E2ACC"/>
    <w:rsid w:val="007E68C5"/>
    <w:rsid w:val="00832144"/>
    <w:rsid w:val="00837EB0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108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2082C"/>
  <w15:chartTrackingRefBased/>
  <w15:docId w15:val="{A06E8529-6D6D-4808-8310-F79521961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37EB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258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2023-12-05T07:48:00Z</dcterms:created>
  <dcterms:modified xsi:type="dcterms:W3CDTF">2023-12-05T07:48:00Z</dcterms:modified>
</cp:coreProperties>
</file>