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6D2039" w:rsidRDefault="001D7B31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6D2039">
        <w:rPr>
          <w:sz w:val="24"/>
          <w:szCs w:val="24"/>
        </w:rPr>
        <w:t>Kraków</w:t>
      </w:r>
      <w:r w:rsidR="00D665F5" w:rsidRPr="006D2039">
        <w:rPr>
          <w:sz w:val="24"/>
          <w:szCs w:val="24"/>
        </w:rPr>
        <w:t xml:space="preserve"> dnia: </w:t>
      </w:r>
      <w:r w:rsidRPr="006D2039">
        <w:rPr>
          <w:sz w:val="24"/>
          <w:szCs w:val="24"/>
        </w:rPr>
        <w:t>2023-12-04</w:t>
      </w:r>
    </w:p>
    <w:p w:rsidR="00D665F5" w:rsidRPr="006D2039" w:rsidRDefault="00D665F5" w:rsidP="00D665F5">
      <w:pPr>
        <w:spacing w:after="240"/>
        <w:jc w:val="right"/>
        <w:rPr>
          <w:sz w:val="24"/>
          <w:szCs w:val="24"/>
        </w:rPr>
      </w:pPr>
    </w:p>
    <w:p w:rsidR="001D7B31" w:rsidRPr="006D2039" w:rsidRDefault="001D7B31" w:rsidP="00577BC6">
      <w:pPr>
        <w:spacing w:after="40"/>
        <w:rPr>
          <w:b/>
          <w:bCs/>
          <w:sz w:val="24"/>
          <w:szCs w:val="24"/>
        </w:rPr>
      </w:pPr>
      <w:r w:rsidRPr="006D2039">
        <w:rPr>
          <w:b/>
          <w:bCs/>
          <w:sz w:val="24"/>
          <w:szCs w:val="24"/>
        </w:rPr>
        <w:t>Szpital Miejski Specjalistyczny</w:t>
      </w:r>
    </w:p>
    <w:p w:rsidR="001D7B31" w:rsidRPr="006D2039" w:rsidRDefault="001D7B31" w:rsidP="00577BC6">
      <w:pPr>
        <w:spacing w:after="40"/>
        <w:rPr>
          <w:b/>
          <w:bCs/>
          <w:sz w:val="24"/>
          <w:szCs w:val="24"/>
        </w:rPr>
      </w:pPr>
      <w:r w:rsidRPr="006D2039">
        <w:rPr>
          <w:b/>
          <w:bCs/>
          <w:sz w:val="24"/>
          <w:szCs w:val="24"/>
        </w:rPr>
        <w:t>im. Gabriela Narutowicza w Krakowie</w:t>
      </w:r>
    </w:p>
    <w:p w:rsidR="00D665F5" w:rsidRPr="006D2039" w:rsidRDefault="001D7B31" w:rsidP="00D665F5">
      <w:pPr>
        <w:rPr>
          <w:sz w:val="24"/>
          <w:szCs w:val="24"/>
        </w:rPr>
      </w:pPr>
      <w:r w:rsidRPr="006D2039">
        <w:rPr>
          <w:sz w:val="24"/>
          <w:szCs w:val="24"/>
        </w:rPr>
        <w:t>ul. Prądnicka</w:t>
      </w:r>
      <w:r w:rsidR="00D665F5" w:rsidRPr="006D2039">
        <w:rPr>
          <w:sz w:val="24"/>
          <w:szCs w:val="24"/>
        </w:rPr>
        <w:t xml:space="preserve"> </w:t>
      </w:r>
      <w:r w:rsidRPr="006D2039">
        <w:rPr>
          <w:sz w:val="24"/>
          <w:szCs w:val="24"/>
        </w:rPr>
        <w:t>35-37</w:t>
      </w:r>
    </w:p>
    <w:p w:rsidR="00D665F5" w:rsidRPr="006D2039" w:rsidRDefault="001D7B31" w:rsidP="00D665F5">
      <w:pPr>
        <w:rPr>
          <w:sz w:val="24"/>
          <w:szCs w:val="24"/>
        </w:rPr>
      </w:pPr>
      <w:r w:rsidRPr="006D2039">
        <w:rPr>
          <w:sz w:val="24"/>
          <w:szCs w:val="24"/>
        </w:rPr>
        <w:t>31-202</w:t>
      </w:r>
      <w:r w:rsidR="00D665F5" w:rsidRPr="006D2039">
        <w:rPr>
          <w:sz w:val="24"/>
          <w:szCs w:val="24"/>
        </w:rPr>
        <w:t xml:space="preserve"> </w:t>
      </w:r>
      <w:r w:rsidRPr="006D2039">
        <w:rPr>
          <w:sz w:val="24"/>
          <w:szCs w:val="24"/>
        </w:rPr>
        <w:t>Kraków</w:t>
      </w:r>
    </w:p>
    <w:p w:rsidR="00D665F5" w:rsidRPr="006D2039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6D203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6D203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D2039">
        <w:rPr>
          <w:sz w:val="24"/>
          <w:szCs w:val="24"/>
        </w:rPr>
        <w:t>Znak sprawy:</w:t>
      </w:r>
      <w:r w:rsidRPr="006D2039">
        <w:rPr>
          <w:b/>
          <w:sz w:val="24"/>
          <w:szCs w:val="24"/>
        </w:rPr>
        <w:t xml:space="preserve"> </w:t>
      </w:r>
      <w:r w:rsidR="001D7B31" w:rsidRPr="006D2039">
        <w:rPr>
          <w:b/>
          <w:sz w:val="24"/>
          <w:szCs w:val="24"/>
        </w:rPr>
        <w:t>ZP/48/2023</w:t>
      </w:r>
      <w:r w:rsidR="00A80738" w:rsidRPr="006D2039">
        <w:rPr>
          <w:sz w:val="24"/>
          <w:szCs w:val="24"/>
        </w:rPr>
        <w:tab/>
        <w:t xml:space="preserve"> </w:t>
      </w:r>
    </w:p>
    <w:p w:rsidR="00A80738" w:rsidRPr="006D203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D203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D20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D2039">
        <w:rPr>
          <w:b/>
          <w:spacing w:val="20"/>
          <w:sz w:val="28"/>
        </w:rPr>
        <w:t>INFORMACJA Z OTWARCIA OFERT</w:t>
      </w:r>
    </w:p>
    <w:p w:rsidR="00A80738" w:rsidRPr="006D20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6D203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D2039">
        <w:rPr>
          <w:bCs/>
          <w:sz w:val="24"/>
          <w:szCs w:val="24"/>
        </w:rPr>
        <w:t xml:space="preserve">Dotyczy </w:t>
      </w:r>
      <w:r w:rsidRPr="006D2039">
        <w:rPr>
          <w:sz w:val="24"/>
          <w:szCs w:val="24"/>
        </w:rPr>
        <w:t xml:space="preserve">postępowania o udzielenie zamówienia publicznego prowadzonego w trybie </w:t>
      </w:r>
      <w:r w:rsidR="001D7B31" w:rsidRPr="006D2039">
        <w:rPr>
          <w:sz w:val="24"/>
          <w:szCs w:val="24"/>
        </w:rPr>
        <w:t>przetarg</w:t>
      </w:r>
      <w:r w:rsidR="006D2039">
        <w:rPr>
          <w:sz w:val="24"/>
          <w:szCs w:val="24"/>
        </w:rPr>
        <w:t>u</w:t>
      </w:r>
      <w:r w:rsidR="001D7B31" w:rsidRPr="006D2039">
        <w:rPr>
          <w:sz w:val="24"/>
          <w:szCs w:val="24"/>
        </w:rPr>
        <w:t xml:space="preserve"> nieograniczon</w:t>
      </w:r>
      <w:r w:rsidR="006D2039">
        <w:rPr>
          <w:sz w:val="24"/>
          <w:szCs w:val="24"/>
        </w:rPr>
        <w:t>ego</w:t>
      </w:r>
      <w:r w:rsidRPr="006D2039">
        <w:rPr>
          <w:sz w:val="24"/>
          <w:szCs w:val="24"/>
        </w:rPr>
        <w:t xml:space="preserve"> na:</w:t>
      </w:r>
    </w:p>
    <w:p w:rsidR="00A80738" w:rsidRPr="006D2039" w:rsidRDefault="001D7B31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D2039">
        <w:rPr>
          <w:b/>
          <w:szCs w:val="24"/>
        </w:rPr>
        <w:t>Zakup i dostawa produktów farmaceutycznych IV</w:t>
      </w:r>
    </w:p>
    <w:p w:rsidR="00D665F5" w:rsidRPr="006D203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D2039">
        <w:rPr>
          <w:sz w:val="24"/>
          <w:szCs w:val="24"/>
        </w:rPr>
        <w:t>Zamawiający, działając na podstawie art. 22</w:t>
      </w:r>
      <w:r w:rsidR="00FC7F5E" w:rsidRPr="006D2039">
        <w:rPr>
          <w:sz w:val="24"/>
          <w:szCs w:val="24"/>
        </w:rPr>
        <w:t>2</w:t>
      </w:r>
      <w:r w:rsidRPr="006D2039">
        <w:rPr>
          <w:sz w:val="24"/>
          <w:szCs w:val="24"/>
        </w:rPr>
        <w:t xml:space="preserve"> ust. 5 </w:t>
      </w:r>
      <w:r w:rsidRPr="006D2039">
        <w:rPr>
          <w:bCs/>
          <w:sz w:val="24"/>
          <w:szCs w:val="24"/>
        </w:rPr>
        <w:t>ustawy z dnia 11 września 2019 r. Prawo zamówień publicznych</w:t>
      </w:r>
      <w:r w:rsidRPr="006D2039">
        <w:rPr>
          <w:sz w:val="24"/>
          <w:szCs w:val="24"/>
        </w:rPr>
        <w:t xml:space="preserve"> </w:t>
      </w:r>
      <w:r w:rsidR="001D7B31" w:rsidRPr="006D2039">
        <w:rPr>
          <w:sz w:val="24"/>
          <w:szCs w:val="24"/>
        </w:rPr>
        <w:t>(</w:t>
      </w:r>
      <w:proofErr w:type="spellStart"/>
      <w:r w:rsidR="001D7B31" w:rsidRPr="006D2039">
        <w:rPr>
          <w:sz w:val="24"/>
          <w:szCs w:val="24"/>
        </w:rPr>
        <w:t>t.j</w:t>
      </w:r>
      <w:proofErr w:type="spellEnd"/>
      <w:r w:rsidR="001D7B31" w:rsidRPr="006D2039">
        <w:rPr>
          <w:sz w:val="24"/>
          <w:szCs w:val="24"/>
        </w:rPr>
        <w:t>. Dz. U. z 2022r. poz. 1710)</w:t>
      </w:r>
      <w:r w:rsidR="00490DC0" w:rsidRPr="006D2039">
        <w:rPr>
          <w:sz w:val="24"/>
          <w:szCs w:val="24"/>
        </w:rPr>
        <w:t xml:space="preserve"> </w:t>
      </w:r>
      <w:r w:rsidRPr="006D2039">
        <w:rPr>
          <w:sz w:val="24"/>
          <w:szCs w:val="24"/>
        </w:rPr>
        <w:t>udostępnia</w:t>
      </w:r>
      <w:r w:rsidR="00F95C33" w:rsidRPr="006D2039">
        <w:rPr>
          <w:sz w:val="24"/>
          <w:szCs w:val="24"/>
        </w:rPr>
        <w:t xml:space="preserve"> </w:t>
      </w:r>
      <w:r w:rsidR="004C7E9B" w:rsidRPr="006D2039">
        <w:rPr>
          <w:sz w:val="24"/>
          <w:szCs w:val="24"/>
        </w:rPr>
        <w:t>informacj</w:t>
      </w:r>
      <w:r w:rsidR="00577BC6" w:rsidRPr="006D2039">
        <w:rPr>
          <w:sz w:val="24"/>
          <w:szCs w:val="24"/>
        </w:rPr>
        <w:t>ę</w:t>
      </w:r>
      <w:r w:rsidR="00035488" w:rsidRPr="006D2039">
        <w:rPr>
          <w:sz w:val="24"/>
          <w:szCs w:val="24"/>
        </w:rPr>
        <w:t xml:space="preserve"> z otwarcia ofert</w:t>
      </w:r>
      <w:r w:rsidR="00577BC6" w:rsidRPr="006D2039">
        <w:rPr>
          <w:sz w:val="24"/>
          <w:szCs w:val="24"/>
        </w:rPr>
        <w:t>.</w:t>
      </w:r>
    </w:p>
    <w:p w:rsidR="00A80738" w:rsidRPr="006D203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D2039">
        <w:rPr>
          <w:sz w:val="24"/>
          <w:szCs w:val="24"/>
        </w:rPr>
        <w:t>Podczas otwarcia ofert, mającego miejsce</w:t>
      </w:r>
      <w:r w:rsidR="00FF4AB1" w:rsidRPr="006D2039">
        <w:rPr>
          <w:sz w:val="24"/>
          <w:szCs w:val="24"/>
        </w:rPr>
        <w:t xml:space="preserve"> w dniu </w:t>
      </w:r>
      <w:r w:rsidR="001D7B31" w:rsidRPr="006D2039">
        <w:rPr>
          <w:sz w:val="24"/>
          <w:szCs w:val="24"/>
        </w:rPr>
        <w:t>04/12/2023</w:t>
      </w:r>
      <w:r w:rsidR="00FF4AB1" w:rsidRPr="006D2039">
        <w:rPr>
          <w:sz w:val="24"/>
          <w:szCs w:val="24"/>
        </w:rPr>
        <w:t xml:space="preserve"> o godz. </w:t>
      </w:r>
      <w:r w:rsidR="001D7B31" w:rsidRPr="006D2039">
        <w:rPr>
          <w:sz w:val="24"/>
          <w:szCs w:val="24"/>
        </w:rPr>
        <w:t>12:00</w:t>
      </w:r>
      <w:r w:rsidRPr="006D203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D2039" w:rsidTr="00C82837">
        <w:tc>
          <w:tcPr>
            <w:tcW w:w="993" w:type="dxa"/>
            <w:shd w:val="clear" w:color="auto" w:fill="auto"/>
            <w:vAlign w:val="center"/>
          </w:tcPr>
          <w:p w:rsidR="006B27ED" w:rsidRPr="006D2039" w:rsidRDefault="006B27ED" w:rsidP="00C82837">
            <w:pPr>
              <w:spacing w:before="120" w:after="120"/>
              <w:jc w:val="center"/>
            </w:pPr>
            <w:r w:rsidRPr="006D2039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D2039" w:rsidRDefault="006B27ED" w:rsidP="00C82837">
            <w:pPr>
              <w:spacing w:before="120" w:after="120"/>
              <w:jc w:val="center"/>
            </w:pPr>
            <w:r w:rsidRPr="006D2039">
              <w:t>Nr</w:t>
            </w:r>
            <w:r w:rsidR="00C82837" w:rsidRPr="006D2039">
              <w:t xml:space="preserve"> </w:t>
            </w:r>
            <w:r w:rsidRPr="006D2039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D2039" w:rsidRDefault="006B27ED" w:rsidP="00BB547B">
            <w:pPr>
              <w:spacing w:before="120" w:after="120"/>
              <w:jc w:val="center"/>
            </w:pPr>
            <w:r w:rsidRPr="006D2039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D2039" w:rsidRDefault="006D2039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Delfarma</w:t>
            </w:r>
            <w:proofErr w:type="spellEnd"/>
            <w:r w:rsidRPr="006D2039">
              <w:t xml:space="preserve"> Sp. z o.o.</w:t>
            </w:r>
          </w:p>
          <w:p w:rsidR="001D7B31" w:rsidRPr="006D2039" w:rsidRDefault="001D7B31" w:rsidP="006263D7">
            <w:r w:rsidRPr="006D2039">
              <w:t>Św. Teresy od Dzieciątka Jezus</w:t>
            </w:r>
            <w:r w:rsidRPr="006D2039">
              <w:t xml:space="preserve"> </w:t>
            </w:r>
            <w:r w:rsidRPr="006D2039">
              <w:t>111</w:t>
            </w:r>
            <w:r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91-222</w:t>
            </w:r>
            <w:r w:rsidRPr="006D2039">
              <w:t xml:space="preserve"> </w:t>
            </w:r>
            <w:r w:rsidRPr="006D2039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41 580.00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74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Delfarma</w:t>
            </w:r>
            <w:proofErr w:type="spellEnd"/>
            <w:r w:rsidRPr="006D2039">
              <w:t xml:space="preserve"> Sp. z o.o.</w:t>
            </w:r>
          </w:p>
          <w:p w:rsidR="001D7B31" w:rsidRPr="006D2039" w:rsidRDefault="001D7B31" w:rsidP="006263D7">
            <w:r w:rsidRPr="006D2039">
              <w:t>Św. Teresy od Dzieciątka Jezus</w:t>
            </w:r>
            <w:r w:rsidRPr="006D2039">
              <w:t xml:space="preserve"> </w:t>
            </w:r>
            <w:r w:rsidRPr="006D2039">
              <w:t>111</w:t>
            </w:r>
            <w:r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91-222</w:t>
            </w:r>
            <w:r w:rsidRPr="006D2039">
              <w:t xml:space="preserve"> </w:t>
            </w:r>
            <w:r w:rsidRPr="006D2039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2 969.24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Janssen</w:t>
            </w:r>
            <w:proofErr w:type="spellEnd"/>
            <w:r w:rsidRPr="006D2039">
              <w:t xml:space="preserve"> - </w:t>
            </w:r>
            <w:proofErr w:type="spellStart"/>
            <w:r w:rsidRPr="006D2039">
              <w:t>Cilag</w:t>
            </w:r>
            <w:proofErr w:type="spellEnd"/>
            <w:r w:rsidRPr="006D2039">
              <w:t xml:space="preserve"> Polska </w:t>
            </w:r>
            <w:r w:rsidR="006D2039">
              <w:t>S</w:t>
            </w:r>
            <w:r w:rsidRPr="006D2039">
              <w:t>p. z o.o.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Iłżecka</w:t>
            </w:r>
            <w:r w:rsidR="001D7B31" w:rsidRPr="006D2039">
              <w:t xml:space="preserve"> </w:t>
            </w:r>
            <w:r w:rsidR="001D7B31" w:rsidRPr="006D2039">
              <w:t>24/budynek F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02-135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21 434.54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Sanofi-</w:t>
            </w:r>
            <w:proofErr w:type="spellStart"/>
            <w:r w:rsidRPr="006D2039">
              <w:t>Aventis</w:t>
            </w:r>
            <w:proofErr w:type="spellEnd"/>
            <w:r w:rsidRPr="006D2039">
              <w:t xml:space="preserve"> Sp. z o.o.</w:t>
            </w:r>
          </w:p>
          <w:p w:rsidR="001D7B31" w:rsidRPr="006D2039" w:rsidRDefault="001D7B31" w:rsidP="006263D7">
            <w:r w:rsidRPr="006D2039">
              <w:t>Bonifraterska</w:t>
            </w:r>
            <w:r w:rsidRPr="006D2039">
              <w:t xml:space="preserve"> </w:t>
            </w:r>
            <w:r w:rsidRPr="006D2039">
              <w:t>17</w:t>
            </w:r>
            <w:r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00-203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73 842.71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8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Sanofi-</w:t>
            </w:r>
            <w:proofErr w:type="spellStart"/>
            <w:r w:rsidRPr="006D2039">
              <w:t>Aventis</w:t>
            </w:r>
            <w:proofErr w:type="spellEnd"/>
            <w:r w:rsidRPr="006D2039">
              <w:t xml:space="preserve"> Sp. z o.o.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Bonifraterska</w:t>
            </w:r>
            <w:r w:rsidR="001D7B31" w:rsidRPr="006D2039">
              <w:t xml:space="preserve"> </w:t>
            </w:r>
            <w:r w:rsidR="001D7B31" w:rsidRPr="006D2039">
              <w:t>17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00-203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57 276.46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Sanofi-</w:t>
            </w:r>
            <w:proofErr w:type="spellStart"/>
            <w:r w:rsidRPr="006D2039">
              <w:t>Aventis</w:t>
            </w:r>
            <w:proofErr w:type="spellEnd"/>
            <w:r w:rsidRPr="006D2039">
              <w:t xml:space="preserve"> Sp. z o.o.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Bonifraterska</w:t>
            </w:r>
            <w:r w:rsidR="001D7B31" w:rsidRPr="006D2039">
              <w:t xml:space="preserve"> </w:t>
            </w:r>
            <w:r w:rsidR="001D7B31" w:rsidRPr="006D2039">
              <w:t>17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00-203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492.37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24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Sanofi-</w:t>
            </w:r>
            <w:proofErr w:type="spellStart"/>
            <w:r w:rsidRPr="006D2039">
              <w:t>Aventis</w:t>
            </w:r>
            <w:proofErr w:type="spellEnd"/>
            <w:r w:rsidRPr="006D2039">
              <w:t xml:space="preserve"> Sp. z o.o.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Bonifraterska</w:t>
            </w:r>
            <w:r w:rsidR="001D7B31" w:rsidRPr="006D2039">
              <w:t xml:space="preserve"> </w:t>
            </w:r>
            <w:r w:rsidR="001D7B31" w:rsidRPr="006D2039">
              <w:t>17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00-203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37 024.52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Sanofi-</w:t>
            </w:r>
            <w:proofErr w:type="spellStart"/>
            <w:r w:rsidRPr="006D2039">
              <w:t>Aventis</w:t>
            </w:r>
            <w:proofErr w:type="spellEnd"/>
            <w:r w:rsidRPr="006D2039">
              <w:t xml:space="preserve"> Sp. z o.o.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Bonifraterska</w:t>
            </w:r>
            <w:r w:rsidR="001D7B31" w:rsidRPr="006D2039">
              <w:t xml:space="preserve"> </w:t>
            </w:r>
            <w:r w:rsidR="001D7B31" w:rsidRPr="006D2039">
              <w:t>17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00-203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9 266.40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66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Sanofi-</w:t>
            </w:r>
            <w:proofErr w:type="spellStart"/>
            <w:r w:rsidRPr="006D2039">
              <w:t>Aventis</w:t>
            </w:r>
            <w:proofErr w:type="spellEnd"/>
            <w:r w:rsidRPr="006D2039">
              <w:t xml:space="preserve"> Sp. z o.o.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Bonifraterska</w:t>
            </w:r>
            <w:r w:rsidR="001D7B31" w:rsidRPr="006D2039">
              <w:t xml:space="preserve"> </w:t>
            </w:r>
            <w:r w:rsidR="001D7B31" w:rsidRPr="006D2039">
              <w:t>17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00-203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149 939.69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12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Fresenius</w:t>
            </w:r>
            <w:proofErr w:type="spellEnd"/>
            <w:r w:rsidRPr="006D2039">
              <w:t xml:space="preserve"> </w:t>
            </w:r>
            <w:proofErr w:type="spellStart"/>
            <w:r w:rsidRPr="006D2039">
              <w:t>Kabi</w:t>
            </w:r>
            <w:proofErr w:type="spellEnd"/>
            <w:r w:rsidRPr="006D2039">
              <w:t xml:space="preserve"> Polska Sp.  z o.o.</w:t>
            </w:r>
          </w:p>
          <w:p w:rsidR="001D7B31" w:rsidRPr="006D2039" w:rsidRDefault="001D7B31" w:rsidP="006263D7">
            <w:r w:rsidRPr="006D2039">
              <w:t>Al. Jerozolimskie</w:t>
            </w:r>
            <w:r w:rsidRPr="006D2039">
              <w:t xml:space="preserve"> </w:t>
            </w:r>
            <w:r w:rsidRPr="006D2039">
              <w:t>134</w:t>
            </w:r>
            <w:r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02-305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23 122.00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40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Fresenius</w:t>
            </w:r>
            <w:proofErr w:type="spellEnd"/>
            <w:r w:rsidRPr="006D2039">
              <w:t xml:space="preserve"> </w:t>
            </w:r>
            <w:proofErr w:type="spellStart"/>
            <w:r w:rsidRPr="006D2039">
              <w:t>Kabi</w:t>
            </w:r>
            <w:proofErr w:type="spellEnd"/>
            <w:r w:rsidRPr="006D2039">
              <w:t xml:space="preserve"> Polska Sp.  z o.o.</w:t>
            </w:r>
          </w:p>
          <w:p w:rsidR="001D7B31" w:rsidRPr="006D2039" w:rsidRDefault="001D7B31" w:rsidP="006263D7">
            <w:r w:rsidRPr="006D2039">
              <w:t>Al. Jerozolimskie</w:t>
            </w:r>
            <w:r w:rsidRPr="006D2039">
              <w:t xml:space="preserve"> </w:t>
            </w:r>
            <w:r w:rsidRPr="006D2039">
              <w:t>134</w:t>
            </w:r>
            <w:r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02-305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113 482.08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60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Fresenius</w:t>
            </w:r>
            <w:proofErr w:type="spellEnd"/>
            <w:r w:rsidRPr="006D2039">
              <w:t xml:space="preserve"> </w:t>
            </w:r>
            <w:proofErr w:type="spellStart"/>
            <w:r w:rsidRPr="006D2039">
              <w:t>Kabi</w:t>
            </w:r>
            <w:proofErr w:type="spellEnd"/>
            <w:r w:rsidRPr="006D2039">
              <w:t xml:space="preserve"> Polska Sp.  z o.o.</w:t>
            </w:r>
          </w:p>
          <w:p w:rsidR="001D7B31" w:rsidRPr="006D2039" w:rsidRDefault="001D7B31" w:rsidP="006263D7">
            <w:r w:rsidRPr="006D2039">
              <w:t>Al. Jerozolimskie</w:t>
            </w:r>
            <w:r w:rsidRPr="006D2039">
              <w:t xml:space="preserve"> </w:t>
            </w:r>
            <w:r w:rsidRPr="006D2039">
              <w:t>134</w:t>
            </w:r>
            <w:r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02-305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3 002.40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77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Fresenius</w:t>
            </w:r>
            <w:proofErr w:type="spellEnd"/>
            <w:r w:rsidRPr="006D2039">
              <w:t xml:space="preserve"> </w:t>
            </w:r>
            <w:proofErr w:type="spellStart"/>
            <w:r w:rsidRPr="006D2039">
              <w:t>Kabi</w:t>
            </w:r>
            <w:proofErr w:type="spellEnd"/>
            <w:r w:rsidRPr="006D2039">
              <w:t xml:space="preserve"> Polska Sp.  z o.o.</w:t>
            </w:r>
          </w:p>
          <w:p w:rsidR="001D7B31" w:rsidRPr="006D2039" w:rsidRDefault="001D7B31" w:rsidP="006263D7">
            <w:r w:rsidRPr="006D2039">
              <w:t>Al. Jerozolimskie</w:t>
            </w:r>
            <w:r w:rsidRPr="006D2039">
              <w:t xml:space="preserve"> </w:t>
            </w:r>
            <w:r w:rsidRPr="006D2039">
              <w:t>134</w:t>
            </w:r>
            <w:r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02-305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25 920.00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79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Fresenius</w:t>
            </w:r>
            <w:proofErr w:type="spellEnd"/>
            <w:r w:rsidRPr="006D2039">
              <w:t xml:space="preserve"> </w:t>
            </w:r>
            <w:proofErr w:type="spellStart"/>
            <w:r w:rsidRPr="006D2039">
              <w:t>Kabi</w:t>
            </w:r>
            <w:proofErr w:type="spellEnd"/>
            <w:r w:rsidRPr="006D2039">
              <w:t xml:space="preserve"> Polska Sp.  z o.o.</w:t>
            </w:r>
          </w:p>
          <w:p w:rsidR="001D7B31" w:rsidRPr="006D2039" w:rsidRDefault="001D7B31" w:rsidP="006263D7">
            <w:r w:rsidRPr="006D2039">
              <w:t>Al. Jerozolimskie</w:t>
            </w:r>
            <w:r w:rsidRPr="006D2039">
              <w:t xml:space="preserve"> </w:t>
            </w:r>
            <w:r w:rsidRPr="006D2039">
              <w:t>134</w:t>
            </w:r>
            <w:r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02-305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20 844.00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20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Baxter Polska Sp. z o.o.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Kruczkowskiego</w:t>
            </w:r>
            <w:r w:rsidR="001D7B31" w:rsidRPr="006D2039">
              <w:t xml:space="preserve"> </w:t>
            </w:r>
            <w:r w:rsidR="001D7B31" w:rsidRPr="006D2039">
              <w:t>8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00-380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67 022.10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27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Baxter Polska Sp. z o.o.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Kruczkowskiego</w:t>
            </w:r>
            <w:r w:rsidR="001D7B31" w:rsidRPr="006D2039">
              <w:t xml:space="preserve"> </w:t>
            </w:r>
            <w:r w:rsidR="001D7B31" w:rsidRPr="006D2039">
              <w:t>8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00-380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41 484.96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41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Baxter Polska Sp. z o.o.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Kruczkowskiego</w:t>
            </w:r>
            <w:r w:rsidR="001D7B31" w:rsidRPr="006D2039">
              <w:t xml:space="preserve"> </w:t>
            </w:r>
            <w:r w:rsidR="001D7B31" w:rsidRPr="006D2039">
              <w:t>8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00-380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41 580.00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42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Baxter Polska Sp. z o.o.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Kruczkowskiego</w:t>
            </w:r>
            <w:r w:rsidR="001D7B31" w:rsidRPr="006D2039">
              <w:t xml:space="preserve"> </w:t>
            </w:r>
            <w:r w:rsidR="001D7B31" w:rsidRPr="006D2039">
              <w:t>8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00-380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31 496.26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Baxter Polska Sp. z o.o.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Kruczkowskiego</w:t>
            </w:r>
            <w:r w:rsidR="001D7B31" w:rsidRPr="006D2039">
              <w:t xml:space="preserve"> </w:t>
            </w:r>
            <w:r w:rsidR="001D7B31" w:rsidRPr="006D2039">
              <w:t>8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00-380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76 824.00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Baxter Polska Sp. z o.o.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Kruczkowskiego</w:t>
            </w:r>
            <w:r w:rsidR="001D7B31" w:rsidRPr="006D2039">
              <w:t xml:space="preserve"> </w:t>
            </w:r>
            <w:r w:rsidR="001D7B31" w:rsidRPr="006D2039">
              <w:t>8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00-380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11 187.32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74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Baxter Polska Sp. z o.o.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Kruczkowskiego</w:t>
            </w:r>
            <w:r w:rsidR="001D7B31" w:rsidRPr="006D2039">
              <w:t xml:space="preserve"> </w:t>
            </w:r>
            <w:r w:rsidR="001D7B31" w:rsidRPr="006D2039">
              <w:t>8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00-380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2 991.82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50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Aesculap</w:t>
            </w:r>
            <w:proofErr w:type="spellEnd"/>
            <w:r w:rsidRPr="006D2039">
              <w:t xml:space="preserve"> </w:t>
            </w:r>
            <w:proofErr w:type="spellStart"/>
            <w:r w:rsidRPr="006D2039">
              <w:t>Chifa</w:t>
            </w:r>
            <w:proofErr w:type="spellEnd"/>
            <w:r w:rsidRPr="006D2039">
              <w:t xml:space="preserve"> </w:t>
            </w:r>
            <w:r w:rsidR="006D2039">
              <w:t>Sp. z o.o.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Tysiąclecia</w:t>
            </w:r>
            <w:r w:rsidR="001D7B31" w:rsidRPr="006D2039">
              <w:t xml:space="preserve"> </w:t>
            </w:r>
            <w:r w:rsidR="001D7B31" w:rsidRPr="006D2039">
              <w:t>14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64-300</w:t>
            </w:r>
            <w:r w:rsidRPr="006D2039">
              <w:t xml:space="preserve"> </w:t>
            </w:r>
            <w:r w:rsidRPr="006D2039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19 117.08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Lek S.A.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Podlipie</w:t>
            </w:r>
            <w:r w:rsidR="001D7B31" w:rsidRPr="006D2039">
              <w:t xml:space="preserve"> </w:t>
            </w:r>
            <w:r w:rsidR="001D7B31" w:rsidRPr="006D2039">
              <w:t>16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95-010</w:t>
            </w:r>
            <w:r w:rsidRPr="006D2039">
              <w:t xml:space="preserve"> </w:t>
            </w:r>
            <w:r w:rsidRPr="006D2039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26 196.48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49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Lek S.A.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Podlipie</w:t>
            </w:r>
            <w:r w:rsidR="001D7B31" w:rsidRPr="006D2039">
              <w:t xml:space="preserve"> </w:t>
            </w:r>
            <w:r w:rsidR="001D7B31" w:rsidRPr="006D2039">
              <w:t>16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95-010</w:t>
            </w:r>
            <w:r w:rsidRPr="006D2039">
              <w:t xml:space="preserve"> </w:t>
            </w:r>
            <w:r w:rsidRPr="006D2039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92 301.85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51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Lek S.A.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Podlipie</w:t>
            </w:r>
            <w:r w:rsidR="001D7B31" w:rsidRPr="006D2039">
              <w:t xml:space="preserve"> </w:t>
            </w:r>
            <w:r w:rsidR="001D7B31" w:rsidRPr="006D2039">
              <w:t>16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95-010</w:t>
            </w:r>
            <w:r w:rsidRPr="006D2039">
              <w:t xml:space="preserve"> </w:t>
            </w:r>
            <w:r w:rsidRPr="006D2039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115 424.48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Lek S.A.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Podlipie</w:t>
            </w:r>
            <w:r w:rsidR="001D7B31" w:rsidRPr="006D2039">
              <w:t xml:space="preserve"> </w:t>
            </w:r>
            <w:r w:rsidR="001D7B31" w:rsidRPr="006D2039">
              <w:t>16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95-010</w:t>
            </w:r>
            <w:r w:rsidRPr="006D2039">
              <w:t xml:space="preserve"> </w:t>
            </w:r>
            <w:r w:rsidRPr="006D2039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10 988.01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78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Lek S.A.</w:t>
            </w:r>
          </w:p>
          <w:p w:rsidR="001D7B31" w:rsidRPr="006D2039" w:rsidRDefault="006D2039" w:rsidP="006263D7">
            <w:r>
              <w:t xml:space="preserve">ul. </w:t>
            </w:r>
            <w:r w:rsidR="001D7B31" w:rsidRPr="006D2039">
              <w:t>Podlipie</w:t>
            </w:r>
            <w:r w:rsidR="001D7B31" w:rsidRPr="006D2039">
              <w:t xml:space="preserve"> </w:t>
            </w:r>
            <w:r w:rsidR="001D7B31" w:rsidRPr="006D2039">
              <w:t>16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95-010</w:t>
            </w:r>
            <w:r w:rsidRPr="006D2039">
              <w:t xml:space="preserve"> </w:t>
            </w:r>
            <w:r w:rsidRPr="006D2039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36 942.32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39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Alpinus</w:t>
            </w:r>
            <w:proofErr w:type="spellEnd"/>
            <w:r w:rsidRPr="006D2039">
              <w:t xml:space="preserve"> Chemia </w:t>
            </w:r>
            <w:r w:rsidR="006D2039">
              <w:t>Sp. z o.o.</w:t>
            </w:r>
          </w:p>
          <w:p w:rsidR="001D7B31" w:rsidRPr="006D2039" w:rsidRDefault="006D2039" w:rsidP="006263D7">
            <w:r>
              <w:t xml:space="preserve">ul. </w:t>
            </w:r>
            <w:proofErr w:type="spellStart"/>
            <w:r w:rsidR="001D7B31" w:rsidRPr="006D2039">
              <w:t>Garbary</w:t>
            </w:r>
            <w:proofErr w:type="spellEnd"/>
            <w:r w:rsidR="001D7B31" w:rsidRPr="006D2039">
              <w:t xml:space="preserve"> </w:t>
            </w:r>
            <w:r w:rsidR="001D7B31" w:rsidRPr="006D2039">
              <w:t>5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86-050</w:t>
            </w:r>
            <w:r w:rsidRPr="006D2039">
              <w:t xml:space="preserve"> </w:t>
            </w:r>
            <w:r w:rsidRPr="006D2039">
              <w:t>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3 634.35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72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Roche Polska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Domaniewska</w:t>
            </w:r>
            <w:r w:rsidR="001D7B31" w:rsidRPr="006D2039">
              <w:t xml:space="preserve"> </w:t>
            </w:r>
            <w:r w:rsidR="001D7B31" w:rsidRPr="006D2039">
              <w:t>28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02-672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79 960.00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10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Farmacol Logistyka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Szopienicka</w:t>
            </w:r>
            <w:r w:rsidR="001D7B31" w:rsidRPr="006D2039">
              <w:t xml:space="preserve"> </w:t>
            </w:r>
            <w:r w:rsidR="001D7B31" w:rsidRPr="006D2039">
              <w:t>77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40-431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822 731.17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Farmacol Logistyka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Szopienicka</w:t>
            </w:r>
            <w:r w:rsidR="001D7B31" w:rsidRPr="006D2039">
              <w:t xml:space="preserve"> </w:t>
            </w:r>
            <w:r w:rsidR="001D7B31" w:rsidRPr="006D2039">
              <w:t>77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40-431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4 594.83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29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Farmacol Logistyka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Szopienicka</w:t>
            </w:r>
            <w:r w:rsidR="001D7B31" w:rsidRPr="006D2039">
              <w:t xml:space="preserve"> </w:t>
            </w:r>
            <w:r w:rsidR="001D7B31" w:rsidRPr="006D2039">
              <w:t>77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40-431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12 976.83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Farmacol Logistyka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Szopienicka</w:t>
            </w:r>
            <w:r w:rsidR="001D7B31" w:rsidRPr="006D2039">
              <w:t xml:space="preserve"> </w:t>
            </w:r>
            <w:r w:rsidR="001D7B31" w:rsidRPr="006D2039">
              <w:t>77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40-431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8 935.16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Farmacol Logistyka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Szopienicka</w:t>
            </w:r>
            <w:r w:rsidR="001D7B31" w:rsidRPr="006D2039">
              <w:t xml:space="preserve"> </w:t>
            </w:r>
            <w:r w:rsidR="001D7B31" w:rsidRPr="006D2039">
              <w:t>77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40-431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73 392.19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36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Farmacol Logistyka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Szopienicka</w:t>
            </w:r>
            <w:r w:rsidR="001D7B31" w:rsidRPr="006D2039">
              <w:t xml:space="preserve"> </w:t>
            </w:r>
            <w:r w:rsidR="001D7B31" w:rsidRPr="006D2039">
              <w:t>77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40-431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27 814.75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37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Farmacol Logistyka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Szopienicka</w:t>
            </w:r>
            <w:r w:rsidR="001D7B31" w:rsidRPr="006D2039">
              <w:t xml:space="preserve"> </w:t>
            </w:r>
            <w:r w:rsidR="001D7B31" w:rsidRPr="006D2039">
              <w:t>77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40-431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43 326.89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Farmacol Logistyka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Szopienicka</w:t>
            </w:r>
            <w:r w:rsidR="001D7B31" w:rsidRPr="006D2039">
              <w:t xml:space="preserve"> </w:t>
            </w:r>
            <w:r w:rsidR="001D7B31" w:rsidRPr="006D2039">
              <w:t>77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40-431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72 576.00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Farmacol Logistyka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Szopienicka</w:t>
            </w:r>
            <w:r w:rsidR="001D7B31" w:rsidRPr="006D2039">
              <w:t xml:space="preserve"> </w:t>
            </w:r>
            <w:r w:rsidR="001D7B31" w:rsidRPr="006D2039">
              <w:t>77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40-431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44 161.20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56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Farmacol Logistyka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Szopienicka</w:t>
            </w:r>
            <w:r w:rsidR="001D7B31" w:rsidRPr="006D2039">
              <w:t xml:space="preserve"> </w:t>
            </w:r>
            <w:r w:rsidR="001D7B31" w:rsidRPr="006D2039">
              <w:t>77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40-431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41 309.74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57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Farmacol Logistyka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Szopienicka</w:t>
            </w:r>
            <w:r w:rsidR="001D7B31" w:rsidRPr="006D2039">
              <w:t xml:space="preserve"> </w:t>
            </w:r>
            <w:r w:rsidR="001D7B31" w:rsidRPr="006D2039">
              <w:t>77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40-431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300 509.93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59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Farmacol Logistyka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Szopienicka</w:t>
            </w:r>
            <w:r w:rsidR="001D7B31" w:rsidRPr="006D2039">
              <w:t xml:space="preserve"> </w:t>
            </w:r>
            <w:r w:rsidR="001D7B31" w:rsidRPr="006D2039">
              <w:t>77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40-431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127 470.02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32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Takeda Pharma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Prosta</w:t>
            </w:r>
            <w:r w:rsidR="001D7B31" w:rsidRPr="006D2039">
              <w:t xml:space="preserve"> </w:t>
            </w:r>
            <w:r w:rsidR="001D7B31" w:rsidRPr="006D2039">
              <w:t>68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00-838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337 591.80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 xml:space="preserve">GENESIS PHARM Sp. z o. o. Sp. </w:t>
            </w:r>
            <w:r w:rsidR="00C85FA6">
              <w:t>k</w:t>
            </w:r>
            <w:r w:rsidRPr="006D2039">
              <w:t>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Obywatelska</w:t>
            </w:r>
            <w:r w:rsidR="001D7B31" w:rsidRPr="006D2039">
              <w:t xml:space="preserve"> </w:t>
            </w:r>
            <w:r w:rsidR="001D7B31" w:rsidRPr="006D2039">
              <w:t>128/152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94-104</w:t>
            </w:r>
            <w:r w:rsidRPr="006D2039">
              <w:t xml:space="preserve"> </w:t>
            </w:r>
            <w:r w:rsidRPr="006D2039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1 890.00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64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 xml:space="preserve">GENESIS PHARM Sp. z o. o. Sp. </w:t>
            </w:r>
            <w:r w:rsidR="00C85FA6">
              <w:t>k</w:t>
            </w:r>
            <w:r w:rsidRPr="006D2039">
              <w:t>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Obywatelska</w:t>
            </w:r>
            <w:r w:rsidR="001D7B31" w:rsidRPr="006D2039">
              <w:t xml:space="preserve"> </w:t>
            </w:r>
            <w:r w:rsidR="001D7B31" w:rsidRPr="006D2039">
              <w:t>128/152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94-104</w:t>
            </w:r>
            <w:r w:rsidRPr="006D2039">
              <w:t xml:space="preserve"> </w:t>
            </w:r>
            <w:r w:rsidRPr="006D2039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972.00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69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 xml:space="preserve">GENESIS PHARM Sp. z o. o. Sp. </w:t>
            </w:r>
            <w:r w:rsidR="00C85FA6">
              <w:t>k</w:t>
            </w:r>
            <w:r w:rsidRPr="006D2039">
              <w:t>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Obywatelska</w:t>
            </w:r>
            <w:r w:rsidR="001D7B31" w:rsidRPr="006D2039">
              <w:t xml:space="preserve"> </w:t>
            </w:r>
            <w:r w:rsidR="001D7B31" w:rsidRPr="006D2039">
              <w:t>128/152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94-104</w:t>
            </w:r>
            <w:r w:rsidRPr="006D2039">
              <w:t xml:space="preserve"> </w:t>
            </w:r>
            <w:r w:rsidRPr="006D2039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7 334.00 zł</w:t>
            </w:r>
          </w:p>
        </w:tc>
      </w:tr>
      <w:tr w:rsidR="001D7B31" w:rsidRPr="006D2039" w:rsidTr="00C85FA6">
        <w:trPr>
          <w:trHeight w:val="638"/>
        </w:trPr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 xml:space="preserve">AstraZeneca </w:t>
            </w:r>
            <w:proofErr w:type="spellStart"/>
            <w:r w:rsidRPr="006D2039">
              <w:t>Kft</w:t>
            </w:r>
            <w:proofErr w:type="spellEnd"/>
            <w:r w:rsidRPr="006D2039">
              <w:t>.</w:t>
            </w:r>
          </w:p>
          <w:p w:rsidR="001D7B31" w:rsidRPr="006D2039" w:rsidRDefault="001D7B31" w:rsidP="00C85FA6">
            <w:r w:rsidRPr="006D2039">
              <w:t xml:space="preserve">1117 </w:t>
            </w:r>
            <w:proofErr w:type="spellStart"/>
            <w:r w:rsidRPr="006D2039">
              <w:t>Budapest</w:t>
            </w:r>
            <w:proofErr w:type="spellEnd"/>
            <w:r w:rsidRPr="006D2039">
              <w:t xml:space="preserve">, </w:t>
            </w:r>
            <w:proofErr w:type="spellStart"/>
            <w:r w:rsidRPr="006D2039">
              <w:t>Alíz</w:t>
            </w:r>
            <w:proofErr w:type="spellEnd"/>
            <w:r w:rsidRPr="006D2039">
              <w:t xml:space="preserve"> </w:t>
            </w:r>
            <w:proofErr w:type="spellStart"/>
            <w:r w:rsidRPr="006D2039">
              <w:t>utca</w:t>
            </w:r>
            <w:proofErr w:type="spellEnd"/>
            <w:r w:rsidRPr="006D2039">
              <w:t xml:space="preserve"> 4. B. </w:t>
            </w:r>
            <w:proofErr w:type="spellStart"/>
            <w:r w:rsidRPr="006D2039">
              <w:t>ép</w:t>
            </w:r>
            <w:proofErr w:type="spellEnd"/>
            <w:r w:rsidRPr="006D2039">
              <w:t>.</w:t>
            </w:r>
            <w:r w:rsidRPr="006D2039"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171 871.11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Bialmed</w:t>
            </w:r>
            <w:proofErr w:type="spellEnd"/>
            <w:r w:rsidRPr="006D2039">
              <w:t xml:space="preserve">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Kazimierzowska</w:t>
            </w:r>
            <w:r w:rsidR="001D7B31" w:rsidRPr="006D2039">
              <w:t xml:space="preserve"> </w:t>
            </w:r>
            <w:r w:rsidR="001D7B31" w:rsidRPr="006D2039">
              <w:t>46/48/35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02-546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7 430.40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32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Bialmed</w:t>
            </w:r>
            <w:proofErr w:type="spellEnd"/>
            <w:r w:rsidRPr="006D2039">
              <w:t xml:space="preserve">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Kazimierzowska</w:t>
            </w:r>
            <w:r w:rsidR="001D7B31" w:rsidRPr="006D2039">
              <w:t xml:space="preserve"> </w:t>
            </w:r>
            <w:r w:rsidR="001D7B31" w:rsidRPr="006D2039">
              <w:t>46/48/35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02-546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337 705.20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38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Amgen</w:t>
            </w:r>
            <w:proofErr w:type="spellEnd"/>
            <w:r w:rsidRPr="006D2039">
              <w:t xml:space="preserve">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Puławska</w:t>
            </w:r>
            <w:r w:rsidR="001D7B31" w:rsidRPr="006D2039">
              <w:t xml:space="preserve"> </w:t>
            </w:r>
            <w:r w:rsidR="001D7B31" w:rsidRPr="006D2039">
              <w:t>145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02-715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58 748.76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563.86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5 203.11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26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7 389.36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31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196 631.49 zł</w:t>
            </w:r>
          </w:p>
        </w:tc>
      </w:tr>
      <w:tr w:rsidR="001D7B31" w:rsidRPr="006D2039" w:rsidTr="00C85FA6">
        <w:trPr>
          <w:trHeight w:val="918"/>
        </w:trPr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32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350 020.44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36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31 233.06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lastRenderedPageBreak/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37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48 348.46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47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43 718.40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51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120 714.22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58 212.00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54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41 214.53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48 765.24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56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46 362.71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59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132 904.80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70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52 617.60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71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52 800.08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Urtica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Krzemieniecka</w:t>
            </w:r>
            <w:r w:rsidR="001D7B31" w:rsidRPr="006D2039">
              <w:t xml:space="preserve"> </w:t>
            </w:r>
            <w:r w:rsidR="001D7B31" w:rsidRPr="006D2039">
              <w:t>120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54-640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8 164.80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11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Asclepios</w:t>
            </w:r>
            <w:proofErr w:type="spellEnd"/>
            <w:r w:rsidRPr="006D2039">
              <w:t xml:space="preserve"> S.A.</w:t>
            </w:r>
          </w:p>
          <w:p w:rsidR="001D7B31" w:rsidRPr="006D2039" w:rsidRDefault="00C85FA6" w:rsidP="006263D7">
            <w:r>
              <w:t xml:space="preserve">ul. </w:t>
            </w:r>
            <w:proofErr w:type="spellStart"/>
            <w:r w:rsidR="001D7B31" w:rsidRPr="006D2039">
              <w:t>Hubska</w:t>
            </w:r>
            <w:proofErr w:type="spellEnd"/>
            <w:r w:rsidR="001D7B31" w:rsidRPr="006D2039">
              <w:t xml:space="preserve"> </w:t>
            </w:r>
            <w:r w:rsidR="001D7B31" w:rsidRPr="006D2039">
              <w:t>44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50-502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9 959.76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Asclepios</w:t>
            </w:r>
            <w:proofErr w:type="spellEnd"/>
            <w:r w:rsidRPr="006D2039">
              <w:t xml:space="preserve"> S.A.</w:t>
            </w:r>
          </w:p>
          <w:p w:rsidR="001D7B31" w:rsidRPr="006D2039" w:rsidRDefault="00C85FA6" w:rsidP="006263D7">
            <w:r>
              <w:t xml:space="preserve">ul. </w:t>
            </w:r>
            <w:proofErr w:type="spellStart"/>
            <w:r w:rsidR="001D7B31" w:rsidRPr="006D2039">
              <w:t>Hubska</w:t>
            </w:r>
            <w:proofErr w:type="spellEnd"/>
            <w:r w:rsidR="001D7B31" w:rsidRPr="006D2039">
              <w:t xml:space="preserve"> </w:t>
            </w:r>
            <w:r w:rsidR="001D7B31" w:rsidRPr="006D2039">
              <w:t>44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50-502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28 207.87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Asclepios</w:t>
            </w:r>
            <w:proofErr w:type="spellEnd"/>
            <w:r w:rsidRPr="006D2039">
              <w:t xml:space="preserve"> S.A.</w:t>
            </w:r>
          </w:p>
          <w:p w:rsidR="001D7B31" w:rsidRPr="006D2039" w:rsidRDefault="00C85FA6" w:rsidP="006263D7">
            <w:r>
              <w:t xml:space="preserve">ul. </w:t>
            </w:r>
            <w:proofErr w:type="spellStart"/>
            <w:r w:rsidR="001D7B31" w:rsidRPr="006D2039">
              <w:t>Hubska</w:t>
            </w:r>
            <w:proofErr w:type="spellEnd"/>
            <w:r w:rsidR="001D7B31" w:rsidRPr="006D2039">
              <w:t xml:space="preserve"> </w:t>
            </w:r>
            <w:r w:rsidR="001D7B31" w:rsidRPr="006D2039">
              <w:t>44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50-502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50 793.28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31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Asclepios</w:t>
            </w:r>
            <w:proofErr w:type="spellEnd"/>
            <w:r w:rsidRPr="006D2039">
              <w:t xml:space="preserve"> S.A.</w:t>
            </w:r>
          </w:p>
          <w:p w:rsidR="001D7B31" w:rsidRPr="006D2039" w:rsidRDefault="00C85FA6" w:rsidP="006263D7">
            <w:r>
              <w:t xml:space="preserve">ul. </w:t>
            </w:r>
            <w:proofErr w:type="spellStart"/>
            <w:r w:rsidR="001D7B31" w:rsidRPr="006D2039">
              <w:t>Hubska</w:t>
            </w:r>
            <w:proofErr w:type="spellEnd"/>
            <w:r w:rsidR="001D7B31" w:rsidRPr="006D2039">
              <w:t xml:space="preserve"> </w:t>
            </w:r>
            <w:r w:rsidR="001D7B31" w:rsidRPr="006D2039">
              <w:t>44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50-502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165 536.35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32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Asclepios</w:t>
            </w:r>
            <w:proofErr w:type="spellEnd"/>
            <w:r w:rsidRPr="006D2039">
              <w:t xml:space="preserve"> S.A.</w:t>
            </w:r>
          </w:p>
          <w:p w:rsidR="001D7B31" w:rsidRPr="006D2039" w:rsidRDefault="00C85FA6" w:rsidP="006263D7">
            <w:r>
              <w:t xml:space="preserve">ul. </w:t>
            </w:r>
            <w:proofErr w:type="spellStart"/>
            <w:r w:rsidR="001D7B31" w:rsidRPr="006D2039">
              <w:t>Hubska</w:t>
            </w:r>
            <w:proofErr w:type="spellEnd"/>
            <w:r w:rsidR="001D7B31" w:rsidRPr="006D2039">
              <w:t xml:space="preserve"> </w:t>
            </w:r>
            <w:r w:rsidR="001D7B31" w:rsidRPr="006D2039">
              <w:t>44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50-502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408 240.00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Asclepios</w:t>
            </w:r>
            <w:proofErr w:type="spellEnd"/>
            <w:r w:rsidRPr="006D2039">
              <w:t xml:space="preserve"> S.A.</w:t>
            </w:r>
          </w:p>
          <w:p w:rsidR="001D7B31" w:rsidRPr="006D2039" w:rsidRDefault="00C85FA6" w:rsidP="006263D7">
            <w:r>
              <w:t xml:space="preserve">ul. </w:t>
            </w:r>
            <w:proofErr w:type="spellStart"/>
            <w:r w:rsidR="001D7B31" w:rsidRPr="006D2039">
              <w:t>Hubska</w:t>
            </w:r>
            <w:proofErr w:type="spellEnd"/>
            <w:r w:rsidR="001D7B31" w:rsidRPr="006D2039">
              <w:t xml:space="preserve"> </w:t>
            </w:r>
            <w:r w:rsidR="001D7B31" w:rsidRPr="006D2039">
              <w:t>44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50-502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83 755.91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36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Asclepios</w:t>
            </w:r>
            <w:proofErr w:type="spellEnd"/>
            <w:r w:rsidRPr="006D2039">
              <w:t xml:space="preserve"> S.A.</w:t>
            </w:r>
          </w:p>
          <w:p w:rsidR="001D7B31" w:rsidRPr="006D2039" w:rsidRDefault="00C85FA6" w:rsidP="006263D7">
            <w:r>
              <w:t xml:space="preserve">ul. </w:t>
            </w:r>
            <w:proofErr w:type="spellStart"/>
            <w:r w:rsidR="001D7B31" w:rsidRPr="006D2039">
              <w:t>Hubska</w:t>
            </w:r>
            <w:proofErr w:type="spellEnd"/>
            <w:r w:rsidR="001D7B31" w:rsidRPr="006D2039">
              <w:t xml:space="preserve"> </w:t>
            </w:r>
            <w:r w:rsidR="001D7B31" w:rsidRPr="006D2039">
              <w:t>44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50-502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28 770.88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52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Asclepios</w:t>
            </w:r>
            <w:proofErr w:type="spellEnd"/>
            <w:r w:rsidRPr="006D2039">
              <w:t xml:space="preserve"> S.A.</w:t>
            </w:r>
          </w:p>
          <w:p w:rsidR="001D7B31" w:rsidRPr="006D2039" w:rsidRDefault="00C85FA6" w:rsidP="006263D7">
            <w:r>
              <w:t xml:space="preserve">ul. </w:t>
            </w:r>
            <w:proofErr w:type="spellStart"/>
            <w:r w:rsidR="001D7B31" w:rsidRPr="006D2039">
              <w:t>Hubska</w:t>
            </w:r>
            <w:proofErr w:type="spellEnd"/>
            <w:r w:rsidR="001D7B31" w:rsidRPr="006D2039">
              <w:t xml:space="preserve"> </w:t>
            </w:r>
            <w:r w:rsidR="001D7B31" w:rsidRPr="006D2039">
              <w:t>44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50-502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4 583.63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54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Asclepios</w:t>
            </w:r>
            <w:proofErr w:type="spellEnd"/>
            <w:r w:rsidRPr="006D2039">
              <w:t xml:space="preserve"> S.A.</w:t>
            </w:r>
          </w:p>
          <w:p w:rsidR="001D7B31" w:rsidRPr="006D2039" w:rsidRDefault="00C85FA6" w:rsidP="006263D7">
            <w:r>
              <w:t xml:space="preserve">ul. </w:t>
            </w:r>
            <w:proofErr w:type="spellStart"/>
            <w:r w:rsidR="001D7B31" w:rsidRPr="006D2039">
              <w:t>Hubska</w:t>
            </w:r>
            <w:proofErr w:type="spellEnd"/>
            <w:r w:rsidR="001D7B31" w:rsidRPr="006D2039">
              <w:t xml:space="preserve"> </w:t>
            </w:r>
            <w:r w:rsidR="001D7B31" w:rsidRPr="006D2039">
              <w:t>44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50-502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35 412.77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Asclepios</w:t>
            </w:r>
            <w:proofErr w:type="spellEnd"/>
            <w:r w:rsidRPr="006D2039">
              <w:t xml:space="preserve"> S.A.</w:t>
            </w:r>
          </w:p>
          <w:p w:rsidR="001D7B31" w:rsidRPr="006D2039" w:rsidRDefault="00C85FA6" w:rsidP="006263D7">
            <w:r>
              <w:t xml:space="preserve">ul. </w:t>
            </w:r>
            <w:proofErr w:type="spellStart"/>
            <w:r w:rsidR="001D7B31" w:rsidRPr="006D2039">
              <w:t>Hubska</w:t>
            </w:r>
            <w:proofErr w:type="spellEnd"/>
            <w:r w:rsidR="001D7B31" w:rsidRPr="006D2039">
              <w:t xml:space="preserve"> </w:t>
            </w:r>
            <w:r w:rsidR="001D7B31" w:rsidRPr="006D2039">
              <w:t>44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50-502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46 604.16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58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Asclepios</w:t>
            </w:r>
            <w:proofErr w:type="spellEnd"/>
            <w:r w:rsidRPr="006D2039">
              <w:t xml:space="preserve"> S.A.</w:t>
            </w:r>
          </w:p>
          <w:p w:rsidR="001D7B31" w:rsidRPr="006D2039" w:rsidRDefault="00C85FA6" w:rsidP="006263D7">
            <w:r>
              <w:t xml:space="preserve">ul. </w:t>
            </w:r>
            <w:proofErr w:type="spellStart"/>
            <w:r w:rsidR="001D7B31" w:rsidRPr="006D2039">
              <w:t>Hubska</w:t>
            </w:r>
            <w:proofErr w:type="spellEnd"/>
            <w:r w:rsidR="001D7B31" w:rsidRPr="006D2039">
              <w:t xml:space="preserve"> </w:t>
            </w:r>
            <w:r w:rsidR="001D7B31" w:rsidRPr="006D2039">
              <w:t>44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50-502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2 596.41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Asclepios</w:t>
            </w:r>
            <w:proofErr w:type="spellEnd"/>
            <w:r w:rsidRPr="006D2039">
              <w:t xml:space="preserve"> S.A.</w:t>
            </w:r>
          </w:p>
          <w:p w:rsidR="001D7B31" w:rsidRPr="006D2039" w:rsidRDefault="00C85FA6" w:rsidP="006263D7">
            <w:r>
              <w:t xml:space="preserve">ul. </w:t>
            </w:r>
            <w:proofErr w:type="spellStart"/>
            <w:r w:rsidR="001D7B31" w:rsidRPr="006D2039">
              <w:t>Hubska</w:t>
            </w:r>
            <w:proofErr w:type="spellEnd"/>
            <w:r w:rsidR="001D7B31" w:rsidRPr="006D2039">
              <w:t xml:space="preserve"> </w:t>
            </w:r>
            <w:r w:rsidR="001D7B31" w:rsidRPr="006D2039">
              <w:t>44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50-502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7 482.59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78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Asclepios</w:t>
            </w:r>
            <w:proofErr w:type="spellEnd"/>
            <w:r w:rsidRPr="006D2039">
              <w:t xml:space="preserve"> S.A.</w:t>
            </w:r>
          </w:p>
          <w:p w:rsidR="001D7B31" w:rsidRPr="006D2039" w:rsidRDefault="00C85FA6" w:rsidP="006263D7">
            <w:r>
              <w:t xml:space="preserve">ul. </w:t>
            </w:r>
            <w:proofErr w:type="spellStart"/>
            <w:r w:rsidR="001D7B31" w:rsidRPr="006D2039">
              <w:t>Hubska</w:t>
            </w:r>
            <w:proofErr w:type="spellEnd"/>
            <w:r w:rsidR="001D7B31" w:rsidRPr="006D2039">
              <w:t xml:space="preserve"> </w:t>
            </w:r>
            <w:r w:rsidR="001D7B31" w:rsidRPr="006D2039">
              <w:t>44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50-502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37 327.12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79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Asclepios</w:t>
            </w:r>
            <w:proofErr w:type="spellEnd"/>
            <w:r w:rsidRPr="006D2039">
              <w:t xml:space="preserve"> S.A.</w:t>
            </w:r>
          </w:p>
          <w:p w:rsidR="001D7B31" w:rsidRPr="006D2039" w:rsidRDefault="00C85FA6" w:rsidP="006263D7">
            <w:r>
              <w:t xml:space="preserve">ul. </w:t>
            </w:r>
            <w:proofErr w:type="spellStart"/>
            <w:r w:rsidR="001D7B31" w:rsidRPr="006D2039">
              <w:t>Hubska</w:t>
            </w:r>
            <w:proofErr w:type="spellEnd"/>
            <w:r w:rsidR="001D7B31" w:rsidRPr="006D2039">
              <w:t xml:space="preserve"> </w:t>
            </w:r>
            <w:r w:rsidR="001D7B31" w:rsidRPr="006D2039">
              <w:t>44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50-502</w:t>
            </w:r>
            <w:r w:rsidRPr="006D2039">
              <w:t xml:space="preserve"> </w:t>
            </w:r>
            <w:r w:rsidRPr="006D203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26 776.87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28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MIP Pharma Polska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Orzechowa</w:t>
            </w:r>
            <w:r w:rsidR="001D7B31" w:rsidRPr="006D2039">
              <w:t xml:space="preserve"> </w:t>
            </w:r>
            <w:r w:rsidR="001D7B31" w:rsidRPr="006D2039">
              <w:t>5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80-175</w:t>
            </w:r>
            <w:r w:rsidRPr="006D2039">
              <w:t xml:space="preserve"> </w:t>
            </w:r>
            <w:r w:rsidRPr="006D2039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181 656.00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1 443.59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11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9 677.88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4 664.74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17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8 471.33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68 044.63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22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C85FA6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16 575.68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lastRenderedPageBreak/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24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1 474.85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50 793.28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26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6 920.53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28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195 091.20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29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13 458.10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30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53 259.39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31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141 168.52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9 021.24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34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7 787.07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80 321.84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36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28 185.73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37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44 612.04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42 120.00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44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938.95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1 868.08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46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777.60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lastRenderedPageBreak/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47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25 184.74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48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102 054.74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51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117 261.02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52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4 644.10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74 088.00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54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34 389.79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45 288.72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56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41 820.58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57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261 220.76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58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2 531.09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59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130 373.28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61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7 084.80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62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8 604.41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64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9 072.00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67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33 588.00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69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12 960.00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lastRenderedPageBreak/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75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7 344.69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76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324.00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78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29 266.11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79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Salus</w:t>
            </w:r>
            <w:proofErr w:type="spellEnd"/>
            <w:r w:rsidRPr="006D2039">
              <w:t xml:space="preserve"> International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Pułaskiego</w:t>
            </w:r>
            <w:r w:rsidR="001D7B31" w:rsidRPr="006D2039">
              <w:t xml:space="preserve"> </w:t>
            </w:r>
            <w:r w:rsidR="001D7B31" w:rsidRPr="006D2039">
              <w:t>9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40-273</w:t>
            </w:r>
            <w:r w:rsidRPr="006D2039">
              <w:t xml:space="preserve"> </w:t>
            </w:r>
            <w:r w:rsidRPr="006D203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26 019.04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Medyk-Lek Panek Spółka Komandytowa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Pawła Włodkowica</w:t>
            </w:r>
            <w:r w:rsidR="001D7B31" w:rsidRPr="006D2039">
              <w:t xml:space="preserve"> </w:t>
            </w:r>
            <w:r w:rsidR="001D7B31" w:rsidRPr="006D2039">
              <w:t>2c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03-262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38 880.00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64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Medyk-Lek Panek Spółka Komandytowa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Pawła Włodkowica</w:t>
            </w:r>
            <w:r w:rsidR="001D7B31" w:rsidRPr="006D2039">
              <w:t xml:space="preserve"> </w:t>
            </w:r>
            <w:r w:rsidR="001D7B31" w:rsidRPr="006D2039">
              <w:t>2c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03-262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7 344.00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69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r w:rsidRPr="006D2039">
              <w:t>Medyk-Lek Panek Spółka Komandytowa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Pawła Włodkowica</w:t>
            </w:r>
            <w:r w:rsidR="001D7B31" w:rsidRPr="006D2039">
              <w:t xml:space="preserve"> </w:t>
            </w:r>
            <w:r w:rsidR="001D7B31" w:rsidRPr="006D2039">
              <w:t>2c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03-262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6 264.00 zł</w:t>
            </w:r>
          </w:p>
        </w:tc>
      </w:tr>
      <w:tr w:rsidR="001D7B31" w:rsidRPr="006D2039" w:rsidTr="006263D7">
        <w:tc>
          <w:tcPr>
            <w:tcW w:w="993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53</w:t>
            </w:r>
          </w:p>
        </w:tc>
        <w:tc>
          <w:tcPr>
            <w:tcW w:w="4110" w:type="dxa"/>
            <w:shd w:val="clear" w:color="auto" w:fill="auto"/>
          </w:tcPr>
          <w:p w:rsidR="001D7B31" w:rsidRPr="006D2039" w:rsidRDefault="001D7B31" w:rsidP="006263D7">
            <w:pPr>
              <w:spacing w:before="80"/>
            </w:pPr>
            <w:proofErr w:type="spellStart"/>
            <w:r w:rsidRPr="006D2039">
              <w:t>Inpharm</w:t>
            </w:r>
            <w:proofErr w:type="spellEnd"/>
            <w:r w:rsidRPr="006D2039">
              <w:t xml:space="preserve"> Sp. z o.o.</w:t>
            </w:r>
          </w:p>
          <w:p w:rsidR="001D7B31" w:rsidRPr="006D2039" w:rsidRDefault="00713998" w:rsidP="006263D7">
            <w:r>
              <w:t xml:space="preserve">ul. </w:t>
            </w:r>
            <w:r w:rsidR="001D7B31" w:rsidRPr="006D2039">
              <w:t>Strumykowa</w:t>
            </w:r>
            <w:r w:rsidR="001D7B31" w:rsidRPr="006D2039">
              <w:t xml:space="preserve"> </w:t>
            </w:r>
            <w:r w:rsidR="001D7B31" w:rsidRPr="006D2039">
              <w:t>28/11</w:t>
            </w:r>
            <w:r w:rsidR="001D7B31" w:rsidRPr="006D2039">
              <w:t xml:space="preserve"> </w:t>
            </w:r>
          </w:p>
          <w:p w:rsidR="001D7B31" w:rsidRPr="006D2039" w:rsidRDefault="001D7B31" w:rsidP="006263D7">
            <w:pPr>
              <w:spacing w:after="80"/>
              <w:jc w:val="both"/>
            </w:pPr>
            <w:r w:rsidRPr="006D2039">
              <w:t>03-138</w:t>
            </w:r>
            <w:r w:rsidRPr="006D2039">
              <w:t xml:space="preserve"> </w:t>
            </w:r>
            <w:r w:rsidRPr="006D20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B31" w:rsidRPr="006D2039" w:rsidRDefault="001D7B31" w:rsidP="006263D7">
            <w:pPr>
              <w:spacing w:before="80" w:after="80"/>
              <w:jc w:val="center"/>
            </w:pPr>
            <w:r w:rsidRPr="006D2039">
              <w:t>45 360.00 zł</w:t>
            </w:r>
          </w:p>
        </w:tc>
      </w:tr>
      <w:bookmarkEnd w:id="0"/>
    </w:tbl>
    <w:p w:rsidR="00C236D3" w:rsidRPr="006D2039" w:rsidRDefault="00C236D3" w:rsidP="00173B20">
      <w:pPr>
        <w:jc w:val="right"/>
        <w:rPr>
          <w:sz w:val="22"/>
          <w:szCs w:val="22"/>
        </w:rPr>
      </w:pPr>
    </w:p>
    <w:sectPr w:rsidR="00C236D3" w:rsidRPr="006D20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93734" w:rsidRDefault="00193734">
      <w:r>
        <w:separator/>
      </w:r>
    </w:p>
  </w:endnote>
  <w:endnote w:type="continuationSeparator" w:id="0">
    <w:p w:rsidR="00193734" w:rsidRDefault="00193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93734" w:rsidRDefault="00193734">
      <w:r>
        <w:separator/>
      </w:r>
    </w:p>
  </w:footnote>
  <w:footnote w:type="continuationSeparator" w:id="0">
    <w:p w:rsidR="00193734" w:rsidRDefault="00193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7B31" w:rsidRDefault="001D7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7B31" w:rsidRDefault="001D7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7B31" w:rsidRDefault="001D7B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734"/>
    <w:rsid w:val="00007727"/>
    <w:rsid w:val="00017720"/>
    <w:rsid w:val="00035488"/>
    <w:rsid w:val="000D7F25"/>
    <w:rsid w:val="000E00E5"/>
    <w:rsid w:val="00173B20"/>
    <w:rsid w:val="00193734"/>
    <w:rsid w:val="001C69FF"/>
    <w:rsid w:val="001D7B31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D2039"/>
    <w:rsid w:val="00713998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85FA6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6837D6"/>
  <w15:chartTrackingRefBased/>
  <w15:docId w15:val="{5538EA13-E0FA-4217-9287-310C387EE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9</Pages>
  <Words>1933</Words>
  <Characters>9000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2023-12-04T13:20:00Z</cp:lastPrinted>
  <dcterms:created xsi:type="dcterms:W3CDTF">2023-12-04T12:55:00Z</dcterms:created>
  <dcterms:modified xsi:type="dcterms:W3CDTF">2023-12-04T13:20:00Z</dcterms:modified>
</cp:coreProperties>
</file>