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35369DBF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5E6209">
        <w:rPr>
          <w:b/>
          <w:sz w:val="24"/>
        </w:rPr>
        <w:t>669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69930543" w:rsidR="00B12BC7" w:rsidRPr="00B12BC7" w:rsidRDefault="005E6209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E6209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5E6209">
        <w:rPr>
          <w:rFonts w:ascii="Verdana" w:eastAsia="Times New Roman" w:hAnsi="Verdana"/>
          <w:b/>
          <w:sz w:val="20"/>
          <w:szCs w:val="20"/>
          <w:lang w:eastAsia="pl-PL"/>
        </w:rPr>
        <w:t xml:space="preserve"> materiałów reklamowych dla AGH - KC-zp.272-669/23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E6209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5E6209"/>
    <w:rsid w:val="00623F70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2023-11-13T13:49:00Z</dcterms:created>
  <dcterms:modified xsi:type="dcterms:W3CDTF">2023-11-13T13:49:00Z</dcterms:modified>
</cp:coreProperties>
</file>