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B022" w14:textId="47ADAB1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42BDB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BAF3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58B264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8C079BA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B0A8E69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5F065B09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1DF6315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41E8C4F1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19D820C1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136D3F5E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6CEAE4C" w14:textId="00A78FE8" w:rsidR="008D2AB8" w:rsidRPr="0031665E" w:rsidRDefault="0031665E" w:rsidP="008D2AB8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72DB065E" w14:textId="47397820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57902A9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0BE2EEE" w14:textId="77777777" w:rsidR="001B70EF" w:rsidRPr="001B70EF" w:rsidRDefault="001B70EF" w:rsidP="008D2AB8">
      <w:pPr>
        <w:ind w:right="-110"/>
        <w:rPr>
          <w:b/>
        </w:rPr>
      </w:pPr>
      <w:r w:rsidRPr="001B70EF">
        <w:rPr>
          <w:b/>
        </w:rPr>
        <w:t>Akademia Górniczo - Hutnicza</w:t>
      </w:r>
    </w:p>
    <w:p w14:paraId="2B1B3F06" w14:textId="77777777" w:rsidR="001B70EF" w:rsidRPr="001B70EF" w:rsidRDefault="001B70EF" w:rsidP="008D2AB8">
      <w:pPr>
        <w:ind w:right="-110"/>
        <w:rPr>
          <w:b/>
        </w:rPr>
      </w:pPr>
      <w:r w:rsidRPr="001B70EF">
        <w:rPr>
          <w:b/>
        </w:rPr>
        <w:t>im. Stanisława Staszica w Krakowie</w:t>
      </w:r>
    </w:p>
    <w:p w14:paraId="4F4D857F" w14:textId="77777777" w:rsidR="008D2AB8" w:rsidRDefault="001B70EF" w:rsidP="008D2AB8">
      <w:pPr>
        <w:ind w:right="-110"/>
        <w:rPr>
          <w:b/>
        </w:rPr>
      </w:pPr>
      <w:r w:rsidRPr="001B70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C073B71" w14:textId="77777777" w:rsidR="008D2AB8" w:rsidRDefault="001B70EF" w:rsidP="008D2AB8">
      <w:pPr>
        <w:ind w:right="-110"/>
        <w:rPr>
          <w:b/>
        </w:rPr>
      </w:pPr>
      <w:r w:rsidRPr="001B70EF">
        <w:rPr>
          <w:b/>
        </w:rPr>
        <w:t>Al. Mickiewicza</w:t>
      </w:r>
      <w:r w:rsidR="008D2AB8">
        <w:rPr>
          <w:b/>
        </w:rPr>
        <w:t xml:space="preserve"> </w:t>
      </w:r>
      <w:r w:rsidRPr="001B70EF">
        <w:rPr>
          <w:b/>
        </w:rPr>
        <w:t>30</w:t>
      </w:r>
      <w:r w:rsidR="008D2AB8">
        <w:rPr>
          <w:b/>
        </w:rPr>
        <w:t xml:space="preserve"> </w:t>
      </w:r>
    </w:p>
    <w:p w14:paraId="6C8043E0" w14:textId="77777777" w:rsidR="008D2AB8" w:rsidRDefault="001B70EF" w:rsidP="008D2AB8">
      <w:pPr>
        <w:rPr>
          <w:b/>
        </w:rPr>
      </w:pPr>
      <w:r w:rsidRPr="001B70EF">
        <w:rPr>
          <w:b/>
        </w:rPr>
        <w:t>30-059</w:t>
      </w:r>
      <w:r w:rsidR="008D2AB8">
        <w:rPr>
          <w:b/>
        </w:rPr>
        <w:t xml:space="preserve"> </w:t>
      </w:r>
      <w:r w:rsidRPr="001B70EF">
        <w:rPr>
          <w:b/>
        </w:rPr>
        <w:t>Kraków</w:t>
      </w:r>
      <w:r w:rsidR="008D2AB8">
        <w:rPr>
          <w:b/>
        </w:rPr>
        <w:t xml:space="preserve">,  </w:t>
      </w:r>
    </w:p>
    <w:p w14:paraId="0FB8E2E3" w14:textId="77777777" w:rsidR="008D2AB8" w:rsidRDefault="008D2AB8" w:rsidP="008D2AB8">
      <w:pPr>
        <w:ind w:firstLine="3969"/>
        <w:rPr>
          <w:b/>
        </w:rPr>
      </w:pPr>
    </w:p>
    <w:p w14:paraId="42E4D157" w14:textId="08DD0352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70EF" w:rsidRPr="001B70EF">
        <w:rPr>
          <w:b/>
        </w:rPr>
        <w:t>dostawa materiałów reklamowych dla AGH - KC-zp.272-669/23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0844B8" w14:paraId="4D66F694" w14:textId="77777777" w:rsidTr="000844B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5E4716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A13D3" w14:textId="77777777" w:rsidR="000844B8" w:rsidRDefault="00084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183750A9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1E100E" w14:textId="77777777" w:rsidR="000844B8" w:rsidRDefault="00084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5AA674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21B080E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4E6382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4C252D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593B1CF7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D325F8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E6466B1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C49F11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E17384D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6BD7B5D1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844B8" w14:paraId="70BF9BA7" w14:textId="77777777" w:rsidTr="000844B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0E7C16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B1630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4ED9C7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056375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C540B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511120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AD7B5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0227D9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844B8" w14:paraId="2E646A1D" w14:textId="77777777" w:rsidTr="00A32998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3E1F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E6D5" w14:textId="465240CB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Notes A5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3C5E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EBB76" w14:textId="60B2A720" w:rsidR="000844B8" w:rsidRPr="00A32998" w:rsidRDefault="000844B8">
            <w:pPr>
              <w:jc w:val="center"/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600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8B7E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0A5D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283DFD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DF198E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  <w:p w14:paraId="76E44628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23BE17D6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79E7E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83E50" w14:textId="59D4352C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Pióro kulkowe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442D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34645" w14:textId="13174206" w:rsidR="000844B8" w:rsidRPr="00A32998" w:rsidRDefault="000844B8">
            <w:pPr>
              <w:jc w:val="center"/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600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8953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2133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967885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9A5BBD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056B99C6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2CBB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1E06B" w14:textId="43C4715C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Kubek ceramiczny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4496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EE8F" w14:textId="5DE6050A" w:rsidR="000844B8" w:rsidRPr="00A32998" w:rsidRDefault="000844B8">
            <w:pPr>
              <w:jc w:val="center"/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600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A309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8E39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C20796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A9C807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3AFD1345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039F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9134" w14:textId="28FED39C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Kubek stalowy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255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DACA" w14:textId="5CA7F189" w:rsidR="000844B8" w:rsidRPr="00A32998" w:rsidRDefault="000844B8">
            <w:pPr>
              <w:jc w:val="center"/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600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7784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A772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7857F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99451C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3BB27156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91E94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6C572" w14:textId="7FC3C3EF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Torba bawełniana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6A4D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7D52E" w14:textId="56A56FCB" w:rsidR="000844B8" w:rsidRPr="00A32998" w:rsidRDefault="000844B8">
            <w:pPr>
              <w:jc w:val="center"/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600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0AF3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B976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31ABA6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92D998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1AA59DFE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E21B13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  <w:p w14:paraId="4335A7BB" w14:textId="77777777" w:rsidR="000844B8" w:rsidRDefault="000844B8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7C708646" w14:textId="77777777" w:rsidR="000844B8" w:rsidRDefault="000844B8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275D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DEDF0C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1F950C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2AC71747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C854" w14:textId="77777777" w:rsidR="000844B8" w:rsidRDefault="000844B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8D41B0D" w14:textId="77777777" w:rsidR="000844B8" w:rsidRDefault="000844B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A813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22BF64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1514AE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2D4BDE2" w14:textId="21D8A554" w:rsidR="000844B8" w:rsidRPr="00ED595B" w:rsidRDefault="000844B8" w:rsidP="000844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D595B">
        <w:rPr>
          <w:b/>
          <w:sz w:val="22"/>
          <w:szCs w:val="22"/>
        </w:rPr>
        <w:lastRenderedPageBreak/>
        <w:t xml:space="preserve">Termin realizacji umowy: </w:t>
      </w:r>
      <w:r w:rsidR="00ED595B" w:rsidRPr="00ED595B">
        <w:rPr>
          <w:bCs/>
          <w:sz w:val="22"/>
          <w:szCs w:val="22"/>
        </w:rPr>
        <w:t xml:space="preserve">12 </w:t>
      </w:r>
      <w:r w:rsidRPr="00ED595B">
        <w:rPr>
          <w:bCs/>
          <w:sz w:val="22"/>
          <w:szCs w:val="22"/>
        </w:rPr>
        <w:t>miesięcy od daty podpisania umowy</w:t>
      </w:r>
      <w:r w:rsidR="00ED595B" w:rsidRPr="00ED595B">
        <w:rPr>
          <w:bCs/>
          <w:sz w:val="22"/>
          <w:szCs w:val="22"/>
        </w:rPr>
        <w:t>.</w:t>
      </w:r>
    </w:p>
    <w:p w14:paraId="26855EB2" w14:textId="77777777" w:rsidR="000844B8" w:rsidRDefault="000844B8" w:rsidP="000844B8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AD1D8C">
        <w:rPr>
          <w:b/>
          <w:sz w:val="22"/>
          <w:szCs w:val="22"/>
        </w:rPr>
        <w:t xml:space="preserve">Termin realizacji zamówienia cząstkowego: </w:t>
      </w:r>
      <w:r w:rsidRPr="00AD1D8C">
        <w:rPr>
          <w:bCs/>
          <w:sz w:val="22"/>
          <w:szCs w:val="22"/>
        </w:rPr>
        <w:t xml:space="preserve">…………………… roboczych od daty </w:t>
      </w:r>
      <w:r w:rsidRPr="00AD1D8C">
        <w:t>złożenia zamówienia cząstkowego</w:t>
      </w:r>
      <w:r w:rsidRPr="00AD1D8C">
        <w:rPr>
          <w:bCs/>
          <w:sz w:val="22"/>
          <w:szCs w:val="22"/>
        </w:rPr>
        <w:t xml:space="preserve"> </w:t>
      </w:r>
      <w:r w:rsidRPr="00AD1D8C">
        <w:rPr>
          <w:b/>
          <w:bCs/>
          <w:color w:val="FF0000"/>
          <w:sz w:val="22"/>
          <w:szCs w:val="22"/>
        </w:rPr>
        <w:t>/kryterium oceny ofert/.</w:t>
      </w:r>
    </w:p>
    <w:p w14:paraId="5F3FDD41" w14:textId="77777777" w:rsidR="008D2AB8" w:rsidRDefault="008D2AB8" w:rsidP="008D2AB8">
      <w:pPr>
        <w:tabs>
          <w:tab w:val="right" w:pos="9000"/>
        </w:tabs>
      </w:pPr>
    </w:p>
    <w:p w14:paraId="1D1607E1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1390C3E" w14:textId="2A1FC209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7A0192" w:rsidRPr="00E40801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49787A2" w14:textId="77777777" w:rsidR="008D2AB8" w:rsidRDefault="008D2AB8" w:rsidP="008D2AB8">
      <w:pPr>
        <w:jc w:val="both"/>
        <w:rPr>
          <w:sz w:val="18"/>
          <w:szCs w:val="18"/>
        </w:rPr>
      </w:pPr>
    </w:p>
    <w:p w14:paraId="5617F062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1BC0BEF" w14:textId="77777777" w:rsidR="00706584" w:rsidRPr="00E40801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622ADF0" w14:textId="6A27AC42" w:rsidR="00706584" w:rsidRPr="00E40801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E40801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43D1D91E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83377A" w14:textId="77777777" w:rsidR="00706584" w:rsidRPr="00E40801" w:rsidRDefault="00706584" w:rsidP="0070658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F42C86" w14:textId="77777777" w:rsidR="00706584" w:rsidRPr="00E40801" w:rsidRDefault="00706584" w:rsidP="0070658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5CC50D" w14:textId="77777777" w:rsidR="00706584" w:rsidRPr="00E40801" w:rsidRDefault="00706584" w:rsidP="007065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6584" w:rsidRPr="00E40801" w14:paraId="554610EA" w14:textId="77777777" w:rsidTr="00CA3D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082A8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10EF8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17C812D1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6A3C8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706584" w:rsidRPr="00E40801" w14:paraId="5A85D20F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3B227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67782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37B16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06584" w:rsidRPr="00E40801" w14:paraId="6819A2F0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865D6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79B29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83443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8CBEA9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447B1B55" w14:textId="77777777" w:rsidR="00706584" w:rsidRPr="00E40801" w:rsidRDefault="00706584" w:rsidP="007065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41D45FB9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0B691FDD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AF82B17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D99E7F8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14651466" w14:textId="77777777" w:rsidR="00706584" w:rsidRPr="00E40801" w:rsidRDefault="00706584" w:rsidP="00706584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C57E9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2E554ABB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1920AD8B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5AE7D86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1230DB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6EE91DB8" w14:textId="77777777" w:rsidR="00706584" w:rsidRDefault="00706584" w:rsidP="0070658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1033E3EF" w14:textId="07442388" w:rsidR="00706584" w:rsidRPr="00706584" w:rsidRDefault="00706584" w:rsidP="0070658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2DA7A907" w14:textId="77777777" w:rsidR="00FE545C" w:rsidRDefault="00FE545C" w:rsidP="00FE545C">
      <w:pPr>
        <w:jc w:val="right"/>
        <w:rPr>
          <w:sz w:val="20"/>
          <w:szCs w:val="20"/>
        </w:rPr>
      </w:pPr>
    </w:p>
    <w:p w14:paraId="1F5860BD" w14:textId="77777777" w:rsidR="00706584" w:rsidRDefault="00706584" w:rsidP="00FE545C">
      <w:pPr>
        <w:jc w:val="right"/>
        <w:rPr>
          <w:sz w:val="20"/>
          <w:szCs w:val="20"/>
        </w:rPr>
      </w:pPr>
    </w:p>
    <w:sectPr w:rsidR="007065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30749" w14:textId="77777777" w:rsidR="00596A62" w:rsidRDefault="00596A62">
      <w:r>
        <w:separator/>
      </w:r>
    </w:p>
  </w:endnote>
  <w:endnote w:type="continuationSeparator" w:id="0">
    <w:p w14:paraId="250D9C2B" w14:textId="77777777" w:rsidR="00596A62" w:rsidRDefault="00596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60D19" w14:textId="77777777" w:rsidR="001B70EF" w:rsidRDefault="001B70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F69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FDF47" w14:textId="77777777" w:rsidR="001B70EF" w:rsidRDefault="001B70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9A3C7" w14:textId="77777777" w:rsidR="00596A62" w:rsidRDefault="00596A62">
      <w:r>
        <w:separator/>
      </w:r>
    </w:p>
  </w:footnote>
  <w:footnote w:type="continuationSeparator" w:id="0">
    <w:p w14:paraId="00362B01" w14:textId="77777777" w:rsidR="00596A62" w:rsidRDefault="00596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C141C" w14:textId="77777777" w:rsidR="001B70EF" w:rsidRDefault="001B7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0BA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24E56" w14:textId="77777777" w:rsidR="001B70EF" w:rsidRDefault="001B7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84920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542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0116550">
    <w:abstractNumId w:val="0"/>
  </w:num>
  <w:num w:numId="4" w16cid:durableId="235628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A62"/>
    <w:rsid w:val="00012286"/>
    <w:rsid w:val="000704FC"/>
    <w:rsid w:val="00071CCC"/>
    <w:rsid w:val="000844B8"/>
    <w:rsid w:val="000B731D"/>
    <w:rsid w:val="000D6134"/>
    <w:rsid w:val="000E09C7"/>
    <w:rsid w:val="000F6589"/>
    <w:rsid w:val="00106636"/>
    <w:rsid w:val="00116EC6"/>
    <w:rsid w:val="001801DD"/>
    <w:rsid w:val="001B70EF"/>
    <w:rsid w:val="001D4612"/>
    <w:rsid w:val="00207E98"/>
    <w:rsid w:val="002723B0"/>
    <w:rsid w:val="00315A4A"/>
    <w:rsid w:val="0031665E"/>
    <w:rsid w:val="00376426"/>
    <w:rsid w:val="004B7300"/>
    <w:rsid w:val="004C6753"/>
    <w:rsid w:val="00595C87"/>
    <w:rsid w:val="00596A62"/>
    <w:rsid w:val="005D2C65"/>
    <w:rsid w:val="005E6D94"/>
    <w:rsid w:val="0063384F"/>
    <w:rsid w:val="00643C6F"/>
    <w:rsid w:val="00646202"/>
    <w:rsid w:val="0065290F"/>
    <w:rsid w:val="006815F6"/>
    <w:rsid w:val="00706584"/>
    <w:rsid w:val="007748F0"/>
    <w:rsid w:val="007A0192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998"/>
    <w:rsid w:val="00A346FE"/>
    <w:rsid w:val="00A47B4D"/>
    <w:rsid w:val="00A83018"/>
    <w:rsid w:val="00AD1D8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595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2A91F"/>
  <w15:chartTrackingRefBased/>
  <w15:docId w15:val="{5EA472D3-8035-43CD-AFC1-A16ACD89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3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4314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2023-11-14T09:32:00Z</cp:lastPrinted>
  <dcterms:created xsi:type="dcterms:W3CDTF">2023-11-14T09:32:00Z</dcterms:created>
  <dcterms:modified xsi:type="dcterms:W3CDTF">2023-11-14T09:32:00Z</dcterms:modified>
</cp:coreProperties>
</file>