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EAD088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14EE31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6A186E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03382D9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D390C5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309A1D7A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3699595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249C3AD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5F8EF0E" w14:textId="1889148F" w:rsidR="008D2AB8" w:rsidRDefault="00C358E1" w:rsidP="00C358E1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2F34025F" w14:textId="77777777" w:rsidR="004D52B6" w:rsidRPr="004D52B6" w:rsidRDefault="008D2AB8" w:rsidP="004D52B6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4D52B6" w:rsidRPr="004D52B6">
        <w:rPr>
          <w:b/>
        </w:rPr>
        <w:t xml:space="preserve">Dostawa serwera z akceleratorami operacji głębokiego uczenia maszynowego dla </w:t>
      </w:r>
      <w:proofErr w:type="spellStart"/>
      <w:r w:rsidR="004D52B6" w:rsidRPr="004D52B6">
        <w:rPr>
          <w:b/>
        </w:rPr>
        <w:t>WFiIS</w:t>
      </w:r>
      <w:proofErr w:type="spellEnd"/>
      <w:r w:rsidR="004D52B6" w:rsidRPr="004D52B6">
        <w:rPr>
          <w:b/>
        </w:rPr>
        <w:t xml:space="preserve"> </w:t>
      </w:r>
    </w:p>
    <w:p w14:paraId="482F3A41" w14:textId="794BD4B2" w:rsidR="008135FF" w:rsidRDefault="004D52B6" w:rsidP="004D52B6">
      <w:pPr>
        <w:widowControl w:val="0"/>
        <w:ind w:right="1"/>
        <w:jc w:val="both"/>
      </w:pPr>
      <w:r w:rsidRPr="004D52B6">
        <w:rPr>
          <w:b/>
        </w:rPr>
        <w:t>- KC-</w:t>
      </w:r>
      <w:proofErr w:type="spellStart"/>
      <w:r w:rsidRPr="004D52B6">
        <w:rPr>
          <w:b/>
        </w:rPr>
        <w:t>zp</w:t>
      </w:r>
      <w:proofErr w:type="spellEnd"/>
      <w:r w:rsidRPr="004D52B6">
        <w:rPr>
          <w:b/>
        </w:rPr>
        <w:t>. 272-640/23</w:t>
      </w:r>
      <w:r w:rsidR="008D2AB8" w:rsidRPr="00FB1B4F">
        <w:rPr>
          <w:b/>
          <w:sz w:val="26"/>
        </w:rPr>
        <w:t>,</w:t>
      </w:r>
      <w:r w:rsidR="008D2AB8">
        <w:rPr>
          <w:b/>
          <w:sz w:val="26"/>
        </w:rPr>
        <w:t xml:space="preserve"> </w:t>
      </w:r>
      <w:r w:rsidR="008D2AB8">
        <w:t>oferuję realizację przedmiotu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2908E177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</w:t>
      </w:r>
      <w:r w:rsidR="004D52B6">
        <w:rPr>
          <w:b/>
        </w:rPr>
        <w:t xml:space="preserve">przedmiotu </w:t>
      </w:r>
      <w:r>
        <w:rPr>
          <w:b/>
        </w:rPr>
        <w:t>zamówienia: .......................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2566D129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</w:t>
      </w:r>
      <w:r w:rsidR="004D52B6">
        <w:rPr>
          <w:b/>
        </w:rPr>
        <w:t xml:space="preserve">przedmiotu </w:t>
      </w:r>
      <w:r>
        <w:rPr>
          <w:b/>
        </w:rPr>
        <w:t xml:space="preserve">zamówienia 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77777777" w:rsidR="008135FF" w:rsidRDefault="008135FF" w:rsidP="008135FF">
      <w:pPr>
        <w:pStyle w:val="Tekstpodstawowy"/>
      </w:pPr>
      <w:r>
        <w:t>Powyższa cena zawiera podatek VAT w wysokości .......... % tj. ……………………. PLN</w:t>
      </w:r>
    </w:p>
    <w:p w14:paraId="60D757C2" w14:textId="77777777" w:rsidR="008135FF" w:rsidRDefault="008135FF" w:rsidP="008135FF">
      <w:pPr>
        <w:pStyle w:val="Tekstpodstawowy"/>
      </w:pPr>
      <w:r w:rsidRPr="00E8018D">
        <w:rPr>
          <w:u w:val="single"/>
        </w:rPr>
        <w:t>Producent, model zaoferowanego sprzętu</w:t>
      </w:r>
      <w:r>
        <w:t xml:space="preserve"> tj.:</w:t>
      </w:r>
    </w:p>
    <w:p w14:paraId="404E9EEB" w14:textId="5AF187F4" w:rsidR="008135FF" w:rsidRPr="00E8018D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E8018D">
        <w:t>Procesora: …</w:t>
      </w:r>
      <w:r w:rsidR="004177D4" w:rsidRPr="00E8018D">
        <w:t>…</w:t>
      </w:r>
      <w:r w:rsidRPr="00E8018D">
        <w:t>……………</w:t>
      </w:r>
      <w:r w:rsidR="004177D4" w:rsidRPr="00E8018D">
        <w:t>,</w:t>
      </w:r>
      <w:r w:rsidRPr="00E8018D">
        <w:t>…………………………………………………………..</w:t>
      </w:r>
    </w:p>
    <w:p w14:paraId="2333775D" w14:textId="1A2793E4" w:rsidR="008135FF" w:rsidRPr="00E8018D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E8018D">
        <w:t>Płyt</w:t>
      </w:r>
      <w:r w:rsidR="00F850E6" w:rsidRPr="00E8018D">
        <w:t xml:space="preserve">y </w:t>
      </w:r>
      <w:r w:rsidRPr="00E8018D">
        <w:t>główn</w:t>
      </w:r>
      <w:r w:rsidR="00F850E6" w:rsidRPr="00E8018D">
        <w:t>ej</w:t>
      </w:r>
      <w:r w:rsidRPr="00E8018D">
        <w:t>:……………</w:t>
      </w:r>
      <w:r w:rsidR="004177D4" w:rsidRPr="00E8018D">
        <w:t>.</w:t>
      </w:r>
      <w:r w:rsidRPr="00E8018D">
        <w:t>………………………………</w:t>
      </w:r>
      <w:r w:rsidR="00F850E6" w:rsidRPr="00E8018D">
        <w:t>...</w:t>
      </w:r>
      <w:r w:rsidRPr="00E8018D">
        <w:t>…………………………..</w:t>
      </w:r>
    </w:p>
    <w:p w14:paraId="0876E409" w14:textId="5289B274" w:rsidR="008135FF" w:rsidRPr="00E8018D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E8018D">
        <w:t>Pamię</w:t>
      </w:r>
      <w:r w:rsidR="00F850E6" w:rsidRPr="00E8018D">
        <w:t>ci</w:t>
      </w:r>
      <w:r w:rsidRPr="00E8018D">
        <w:t xml:space="preserve"> RAM:…</w:t>
      </w:r>
      <w:r w:rsidR="004177D4" w:rsidRPr="00E8018D">
        <w:t>.</w:t>
      </w:r>
      <w:r w:rsidRPr="00E8018D">
        <w:t>…</w:t>
      </w:r>
      <w:r w:rsidR="004177D4" w:rsidRPr="00E8018D">
        <w:t>..</w:t>
      </w:r>
      <w:r w:rsidRPr="00E8018D">
        <w:t>………………………</w:t>
      </w:r>
      <w:r w:rsidR="00593486" w:rsidRPr="00E8018D">
        <w:t>..</w:t>
      </w:r>
      <w:r w:rsidRPr="00E8018D">
        <w:t>…………………………………………</w:t>
      </w:r>
    </w:p>
    <w:p w14:paraId="0B6B6010" w14:textId="352C0EBB" w:rsidR="008135FF" w:rsidRPr="00E8018D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 w:rsidRPr="00E8018D">
        <w:t>Zasil</w:t>
      </w:r>
      <w:r w:rsidR="004177D4" w:rsidRPr="00E8018D">
        <w:t>acz</w:t>
      </w:r>
      <w:r w:rsidR="00593486" w:rsidRPr="00E8018D">
        <w:t>a</w:t>
      </w:r>
      <w:r w:rsidR="00F850E6" w:rsidRPr="00E8018D">
        <w:t>:</w:t>
      </w:r>
      <w:r w:rsidR="004177D4" w:rsidRPr="00E8018D">
        <w:t>………</w:t>
      </w:r>
      <w:r w:rsidR="00F850E6" w:rsidRPr="00E8018D">
        <w:t>..</w:t>
      </w:r>
      <w:r w:rsidR="004177D4" w:rsidRPr="00E8018D">
        <w:t>…</w:t>
      </w:r>
      <w:r w:rsidRPr="00E8018D">
        <w:t>……</w:t>
      </w:r>
      <w:r w:rsidR="00F850E6" w:rsidRPr="00E8018D">
        <w:t>.</w:t>
      </w:r>
      <w:r w:rsidRPr="00E8018D">
        <w:t>……………………………………</w:t>
      </w:r>
      <w:r w:rsidR="00593486" w:rsidRPr="00E8018D">
        <w:t>.</w:t>
      </w:r>
      <w:r w:rsidRPr="00E8018D">
        <w:t>……………………….</w:t>
      </w:r>
    </w:p>
    <w:p w14:paraId="334CA246" w14:textId="75452A55" w:rsidR="00593486" w:rsidRPr="00981583" w:rsidRDefault="00053DD1" w:rsidP="008135FF">
      <w:pPr>
        <w:pStyle w:val="Tekstpodstawowy"/>
        <w:numPr>
          <w:ilvl w:val="0"/>
          <w:numId w:val="5"/>
        </w:numPr>
        <w:rPr>
          <w:color w:val="FF0000"/>
        </w:rPr>
      </w:pPr>
      <w:r w:rsidRPr="00E8018D">
        <w:t>4 sztuk  k</w:t>
      </w:r>
      <w:r w:rsidR="00593486" w:rsidRPr="00E8018D">
        <w:t>art graficzn</w:t>
      </w:r>
      <w:r w:rsidRPr="00E8018D">
        <w:t>ych</w:t>
      </w:r>
      <w:r w:rsidR="00593486" w:rsidRPr="00E8018D">
        <w:t>:</w:t>
      </w:r>
      <w:r w:rsidRPr="00E8018D">
        <w:t xml:space="preserve"> ….</w:t>
      </w:r>
      <w:r w:rsidR="00593486" w:rsidRPr="00E8018D">
        <w:t>…………………………………………………………</w:t>
      </w:r>
    </w:p>
    <w:p w14:paraId="1DCAFE25" w14:textId="268F9666" w:rsidR="00593486" w:rsidRDefault="00593486" w:rsidP="00053DD1">
      <w:pPr>
        <w:pStyle w:val="Tekstpodstawowy"/>
        <w:ind w:left="360"/>
      </w:pPr>
    </w:p>
    <w:p w14:paraId="16B557D7" w14:textId="77777777" w:rsidR="00053DD1" w:rsidRPr="00053DD1" w:rsidRDefault="00053DD1" w:rsidP="00053DD1">
      <w:pPr>
        <w:jc w:val="both"/>
        <w:rPr>
          <w:i/>
          <w:iCs/>
          <w:sz w:val="20"/>
          <w:szCs w:val="20"/>
        </w:rPr>
      </w:pPr>
      <w:r w:rsidRPr="00053DD1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53DD1">
        <w:rPr>
          <w:b/>
          <w:bCs/>
          <w:i/>
          <w:iCs/>
          <w:sz w:val="20"/>
          <w:szCs w:val="20"/>
        </w:rPr>
        <w:t xml:space="preserve">na serwer </w:t>
      </w:r>
      <w:r w:rsidRPr="00053DD1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01FDF873" w14:textId="79760359" w:rsidR="004D52B6" w:rsidRDefault="004D52B6" w:rsidP="008135FF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  <w:u w:val="single"/>
        </w:rPr>
      </w:pPr>
    </w:p>
    <w:p w14:paraId="3F6B72EE" w14:textId="77777777" w:rsidR="00053DD1" w:rsidRDefault="00053DD1" w:rsidP="008135FF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  <w:u w:val="single"/>
        </w:rPr>
      </w:pPr>
    </w:p>
    <w:p w14:paraId="576103DE" w14:textId="18334580" w:rsidR="008135FF" w:rsidRPr="004D52B6" w:rsidRDefault="004D52B6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4D52B6">
        <w:rPr>
          <w:sz w:val="22"/>
          <w:szCs w:val="22"/>
          <w:highlight w:val="yellow"/>
          <w:u w:val="single"/>
        </w:rPr>
        <w:t>Kryterium oceny ofert</w:t>
      </w:r>
    </w:p>
    <w:p w14:paraId="4EB4082C" w14:textId="3C240AB6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t xml:space="preserve">Termin realizacji umowy: </w:t>
      </w:r>
      <w:r w:rsidR="004D52B6">
        <w:rPr>
          <w:b/>
          <w:sz w:val="22"/>
          <w:szCs w:val="22"/>
        </w:rPr>
        <w:t>….</w:t>
      </w:r>
      <w:r w:rsidR="001115E3" w:rsidRPr="001115E3">
        <w:rPr>
          <w:b/>
          <w:sz w:val="22"/>
          <w:szCs w:val="22"/>
        </w:rPr>
        <w:t xml:space="preserve"> dni </w:t>
      </w:r>
      <w:r w:rsidRPr="001115E3">
        <w:rPr>
          <w:b/>
          <w:bCs/>
          <w:sz w:val="22"/>
          <w:szCs w:val="22"/>
        </w:rPr>
        <w:t xml:space="preserve">od daty otrzymania zamówienia potwierdzonego przez </w:t>
      </w:r>
      <w:proofErr w:type="spellStart"/>
      <w:r w:rsidRPr="001115E3"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6BAA5CBE" w14:textId="4434ADAF" w:rsidR="008135FF" w:rsidRDefault="008135FF" w:rsidP="008135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 miesięcy</w:t>
      </w:r>
      <w:r>
        <w:rPr>
          <w:sz w:val="22"/>
          <w:szCs w:val="22"/>
        </w:rPr>
        <w:t xml:space="preserve"> </w:t>
      </w:r>
    </w:p>
    <w:p w14:paraId="31EA0264" w14:textId="05E4170F" w:rsidR="0005466A" w:rsidRDefault="008135FF" w:rsidP="00B00B22">
      <w:pPr>
        <w:widowControl w:val="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W przypadku nie podania okresu gwarancji, Zamawiający przyjmie minimalny okres gwarancji tj. </w:t>
      </w:r>
      <w:r w:rsidR="00B00B22">
        <w:rPr>
          <w:bCs/>
          <w:iCs/>
          <w:sz w:val="22"/>
          <w:szCs w:val="22"/>
        </w:rPr>
        <w:t>48</w:t>
      </w:r>
      <w:r>
        <w:rPr>
          <w:bCs/>
          <w:iCs/>
          <w:sz w:val="22"/>
          <w:szCs w:val="22"/>
        </w:rPr>
        <w:t xml:space="preserve"> miesięcy.</w:t>
      </w:r>
    </w:p>
    <w:p w14:paraId="1A555918" w14:textId="77777777" w:rsidR="00B00B22" w:rsidRPr="00947883" w:rsidRDefault="00B00B22" w:rsidP="00B00B22">
      <w:pPr>
        <w:widowControl w:val="0"/>
        <w:jc w:val="both"/>
        <w:rPr>
          <w:bCs/>
          <w:iCs/>
          <w:sz w:val="22"/>
          <w:szCs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999FE68" w14:textId="77777777" w:rsidR="004D52B6" w:rsidRPr="00D70B68" w:rsidRDefault="004D52B6" w:rsidP="004D52B6">
      <w:pPr>
        <w:jc w:val="both"/>
        <w:rPr>
          <w:sz w:val="22"/>
          <w:szCs w:val="22"/>
        </w:rPr>
      </w:pPr>
      <w:r w:rsidRPr="00D70B68">
        <w:rPr>
          <w:b/>
          <w:bCs/>
          <w:sz w:val="22"/>
          <w:szCs w:val="22"/>
        </w:rPr>
        <w:t>ZOBOWIĄZUJEMY SIĘ</w:t>
      </w:r>
      <w:r w:rsidRPr="00D70B68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D70B68">
        <w:rPr>
          <w:sz w:val="22"/>
          <w:szCs w:val="22"/>
        </w:rPr>
        <w:br/>
        <w:t>w przypadku gdy przypada na nich ponad 10% wartości zamówienia.</w:t>
      </w:r>
    </w:p>
    <w:p w14:paraId="3AF199AA" w14:textId="43C19537" w:rsidR="008D2AB8" w:rsidRDefault="008D2AB8" w:rsidP="00FE665E">
      <w:pPr>
        <w:jc w:val="both"/>
        <w:rPr>
          <w:sz w:val="18"/>
          <w:szCs w:val="18"/>
        </w:rPr>
      </w:pPr>
    </w:p>
    <w:p w14:paraId="74862E5D" w14:textId="77777777" w:rsidR="004D52B6" w:rsidRDefault="004D52B6" w:rsidP="00FE665E">
      <w:pPr>
        <w:jc w:val="both"/>
        <w:rPr>
          <w:sz w:val="18"/>
          <w:szCs w:val="18"/>
        </w:rPr>
      </w:pPr>
    </w:p>
    <w:p w14:paraId="4DBF2D5A" w14:textId="0EA0F7A9" w:rsidR="005371A2" w:rsidRPr="00B00B22" w:rsidRDefault="00FE545C" w:rsidP="00FE545C">
      <w:pPr>
        <w:rPr>
          <w:b/>
          <w:sz w:val="22"/>
          <w:szCs w:val="22"/>
          <w:u w:val="single"/>
        </w:rPr>
      </w:pPr>
      <w:r w:rsidRPr="00B00B22">
        <w:rPr>
          <w:b/>
          <w:sz w:val="22"/>
          <w:szCs w:val="22"/>
          <w:u w:val="single"/>
        </w:rPr>
        <w:t>Jednocześnie oświadczamy, że:</w:t>
      </w:r>
    </w:p>
    <w:p w14:paraId="3AE23023" w14:textId="77777777" w:rsidR="00B00B22" w:rsidRPr="00B00B22" w:rsidRDefault="005371A2" w:rsidP="00B00B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00B2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B00B22" w:rsidRPr="00B00B22">
        <w:rPr>
          <w:color w:val="000000"/>
          <w:sz w:val="22"/>
          <w:szCs w:val="22"/>
          <w:lang w:eastAsia="ar-SA"/>
        </w:rPr>
        <w:t xml:space="preserve">przez okres wskazany </w:t>
      </w:r>
      <w:r w:rsidR="00B00B22" w:rsidRPr="00B00B22">
        <w:rPr>
          <w:color w:val="000000"/>
          <w:sz w:val="22"/>
          <w:szCs w:val="22"/>
          <w:lang w:eastAsia="ar-SA"/>
        </w:rPr>
        <w:br/>
        <w:t>w dokumentach zamówienia.</w:t>
      </w:r>
    </w:p>
    <w:p w14:paraId="500C72FD" w14:textId="379A2172" w:rsidR="00DA5B47" w:rsidRDefault="00DA5B47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u w:val="single"/>
        </w:rPr>
      </w:pPr>
      <w:bookmarkStart w:id="0" w:name="_Hlk152066432"/>
      <w:r>
        <w:rPr>
          <w:b/>
          <w:color w:val="000000"/>
          <w:sz w:val="22"/>
          <w:szCs w:val="22"/>
          <w:u w:val="single"/>
        </w:rPr>
        <w:t>Oświadczamy</w:t>
      </w:r>
      <w:bookmarkEnd w:id="0"/>
      <w:r>
        <w:rPr>
          <w:b/>
          <w:color w:val="000000"/>
          <w:sz w:val="22"/>
          <w:szCs w:val="22"/>
          <w:u w:val="single"/>
        </w:rPr>
        <w:t xml:space="preserve">, że serwis urządzenia  realizowany będzie przez </w:t>
      </w:r>
      <w:r w:rsidRPr="00DA5B47">
        <w:rPr>
          <w:b/>
          <w:color w:val="000000"/>
          <w:sz w:val="22"/>
          <w:szCs w:val="22"/>
          <w:highlight w:val="yellow"/>
          <w:u w:val="single"/>
        </w:rPr>
        <w:t>………………………………</w:t>
      </w:r>
    </w:p>
    <w:p w14:paraId="2F01F279" w14:textId="0FBF6A65" w:rsidR="00DA5B47" w:rsidRDefault="00DA5B47" w:rsidP="00DA5B47">
      <w:pPr>
        <w:tabs>
          <w:tab w:val="left" w:pos="2520"/>
          <w:tab w:val="left" w:pos="2586"/>
        </w:tabs>
        <w:ind w:left="360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Firma serwisująca posiada ISO9001-2008 na świadczenie usług serwisowych oraz posiada autoryzację producenta urządzenia.</w:t>
      </w:r>
    </w:p>
    <w:p w14:paraId="607FE4FD" w14:textId="1BB53808" w:rsidR="00DA5B47" w:rsidRDefault="00DA5B47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20E6B">
        <w:rPr>
          <w:b/>
          <w:color w:val="000000"/>
          <w:sz w:val="22"/>
          <w:szCs w:val="22"/>
          <w:u w:val="single"/>
        </w:rPr>
        <w:t xml:space="preserve">Możliwość  sprawdzenia pozostałego czasu gwarancji istnieje poprzez stronę internetową </w:t>
      </w:r>
      <w:r w:rsidRPr="00220E6B">
        <w:rPr>
          <w:b/>
          <w:color w:val="000000"/>
          <w:sz w:val="22"/>
          <w:szCs w:val="22"/>
          <w:highlight w:val="yellow"/>
          <w:u w:val="single"/>
        </w:rPr>
        <w:t>………………………..</w:t>
      </w:r>
      <w:r w:rsidRPr="00220E6B">
        <w:rPr>
          <w:color w:val="000000"/>
          <w:sz w:val="22"/>
          <w:szCs w:val="22"/>
          <w:u w:val="single"/>
        </w:rPr>
        <w:t xml:space="preserve"> </w:t>
      </w:r>
      <w:r w:rsidRPr="00DA5B47">
        <w:rPr>
          <w:i/>
          <w:color w:val="000000"/>
          <w:sz w:val="20"/>
          <w:szCs w:val="20"/>
        </w:rPr>
        <w:t xml:space="preserve">(proszę wpisać </w:t>
      </w:r>
      <w:r>
        <w:rPr>
          <w:i/>
          <w:color w:val="000000"/>
          <w:sz w:val="20"/>
          <w:szCs w:val="20"/>
        </w:rPr>
        <w:t xml:space="preserve"> adres www.</w:t>
      </w:r>
      <w:r w:rsidRPr="00DA5B47">
        <w:rPr>
          <w:i/>
          <w:color w:val="000000"/>
          <w:sz w:val="20"/>
          <w:szCs w:val="20"/>
        </w:rPr>
        <w:t>)</w:t>
      </w:r>
      <w:r>
        <w:rPr>
          <w:i/>
          <w:color w:val="000000"/>
          <w:sz w:val="20"/>
          <w:szCs w:val="20"/>
        </w:rPr>
        <w:t xml:space="preserve"> </w:t>
      </w:r>
      <w:r w:rsidRPr="00220E6B">
        <w:rPr>
          <w:b/>
          <w:color w:val="000000"/>
          <w:sz w:val="22"/>
          <w:szCs w:val="22"/>
          <w:u w:val="single"/>
        </w:rPr>
        <w:t xml:space="preserve">lub drogą telefoniczną </w:t>
      </w:r>
      <w:r w:rsidRPr="00220E6B">
        <w:rPr>
          <w:b/>
          <w:color w:val="000000"/>
          <w:sz w:val="22"/>
          <w:szCs w:val="22"/>
          <w:highlight w:val="yellow"/>
          <w:u w:val="single"/>
        </w:rPr>
        <w:t>………………………</w:t>
      </w:r>
    </w:p>
    <w:p w14:paraId="12333ACA" w14:textId="3C9B94E8" w:rsidR="00DA5B47" w:rsidRPr="00DA5B47" w:rsidRDefault="00DA5B47" w:rsidP="00DA5B47">
      <w:pPr>
        <w:tabs>
          <w:tab w:val="left" w:pos="2520"/>
          <w:tab w:val="left" w:pos="2586"/>
        </w:tabs>
        <w:ind w:left="360"/>
        <w:jc w:val="both"/>
        <w:rPr>
          <w:i/>
          <w:color w:val="000000"/>
          <w:sz w:val="22"/>
          <w:szCs w:val="22"/>
        </w:rPr>
      </w:pPr>
      <w:r w:rsidRPr="00DA5B47">
        <w:rPr>
          <w:i/>
          <w:color w:val="000000"/>
          <w:sz w:val="22"/>
          <w:szCs w:val="22"/>
        </w:rPr>
        <w:t>(proszę wpisać nr telefonu)</w:t>
      </w:r>
      <w:r>
        <w:rPr>
          <w:i/>
          <w:color w:val="000000"/>
          <w:sz w:val="22"/>
          <w:szCs w:val="22"/>
        </w:rPr>
        <w:t>.</w:t>
      </w:r>
    </w:p>
    <w:p w14:paraId="6D3007F7" w14:textId="6D1CCB5C" w:rsidR="008108EC" w:rsidRDefault="008108EC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u w:val="single"/>
        </w:rPr>
        <w:t>Oświadczamy, że spełnione będą warunki wpisu oferowanego urządzenia na listę EPEAT  Gold (lub równoważny)</w:t>
      </w:r>
      <w:bookmarkStart w:id="1" w:name="_GoBack"/>
      <w:bookmarkEnd w:id="1"/>
      <w:r>
        <w:rPr>
          <w:b/>
          <w:color w:val="000000"/>
          <w:sz w:val="22"/>
          <w:szCs w:val="22"/>
          <w:u w:val="single"/>
        </w:rPr>
        <w:t>.</w:t>
      </w:r>
    </w:p>
    <w:p w14:paraId="1D8ADACD" w14:textId="7EBB2965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00B2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</w:t>
      </w:r>
      <w:r w:rsidRPr="00E40801">
        <w:rPr>
          <w:color w:val="000000"/>
          <w:sz w:val="22"/>
          <w:szCs w:val="22"/>
          <w:lang w:eastAsia="ar-SA"/>
        </w:rPr>
        <w:t xml:space="preserve">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49595DE0" w14:textId="61D2A038" w:rsidR="00B00B22" w:rsidRPr="00834CD4" w:rsidRDefault="00B00B22" w:rsidP="00B00B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34CD4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34CD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 xml:space="preserve">. zm.) </w:t>
      </w:r>
      <w:r w:rsidRPr="00834CD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34CD4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sz w:val="22"/>
          <w:szCs w:val="22"/>
        </w:rPr>
        <w:t>serwer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Pr="00834CD4">
        <w:rPr>
          <w:sz w:val="22"/>
          <w:szCs w:val="22"/>
        </w:rPr>
        <w:t xml:space="preserve">w zakresie objętym zwolnieniem – zgodnie z art. 83 ust. 1 pkt 26 przywołanej ustawy. </w:t>
      </w:r>
    </w:p>
    <w:p w14:paraId="04734800" w14:textId="51672477" w:rsidR="00B00B22" w:rsidRPr="00834CD4" w:rsidRDefault="00B00B22" w:rsidP="00B00B22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834CD4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y</w:t>
      </w:r>
      <w:r w:rsidRPr="00834CD4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sz w:val="22"/>
          <w:szCs w:val="22"/>
        </w:rPr>
        <w:t xml:space="preserve">serwer 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Cs/>
          <w:iCs/>
          <w:color w:val="000000"/>
          <w:sz w:val="22"/>
          <w:szCs w:val="22"/>
          <w:lang w:eastAsia="ar-SA"/>
        </w:rPr>
        <w:t xml:space="preserve">jest opodatkowany stawką podatku VAT w wysokości 0%, </w:t>
      </w:r>
      <w:r w:rsidRPr="005E1E41">
        <w:rPr>
          <w:bCs/>
          <w:iCs/>
          <w:color w:val="000000"/>
          <w:sz w:val="22"/>
          <w:szCs w:val="22"/>
          <w:lang w:eastAsia="ar-SA"/>
        </w:rPr>
        <w:t>zgodnie z u</w:t>
      </w:r>
      <w:r w:rsidRPr="005E1E41">
        <w:rPr>
          <w:bCs/>
          <w:iCs/>
          <w:sz w:val="22"/>
          <w:szCs w:val="22"/>
        </w:rPr>
        <w:t>stawą</w:t>
      </w:r>
      <w:r w:rsidRPr="005E1E41">
        <w:rPr>
          <w:iCs/>
          <w:sz w:val="22"/>
          <w:szCs w:val="22"/>
        </w:rPr>
        <w:t xml:space="preserve"> z dnia 11 marca 2004 r. o podatku od towarów i usług</w:t>
      </w:r>
      <w:r w:rsidRPr="00834CD4">
        <w:rPr>
          <w:i/>
          <w:iCs/>
          <w:sz w:val="22"/>
          <w:szCs w:val="22"/>
        </w:rPr>
        <w:t xml:space="preserve"> </w:t>
      </w:r>
      <w:r w:rsidRPr="00834CD4">
        <w:rPr>
          <w:sz w:val="22"/>
          <w:szCs w:val="22"/>
        </w:rPr>
        <w:t xml:space="preserve">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559DD182" w14:textId="77777777" w:rsidR="00B00B22" w:rsidRPr="00485601" w:rsidRDefault="00B00B22" w:rsidP="00B00B22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Oświadczam, że wypełniłem obowiązki informacyjne przewidziane w art. 13 lub art. 14 RODO</w:t>
      </w:r>
      <w:r w:rsidRPr="002C2E60">
        <w:rPr>
          <w:sz w:val="22"/>
          <w:szCs w:val="22"/>
          <w:vertAlign w:val="superscript"/>
        </w:rPr>
        <w:t>1</w:t>
      </w:r>
      <w:r w:rsidRPr="0048560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2C2E60">
        <w:rPr>
          <w:sz w:val="22"/>
          <w:szCs w:val="22"/>
          <w:vertAlign w:val="superscript"/>
        </w:rPr>
        <w:t>2</w:t>
      </w:r>
      <w:r w:rsidRPr="00485601">
        <w:rPr>
          <w:sz w:val="22"/>
          <w:szCs w:val="22"/>
        </w:rPr>
        <w:t xml:space="preserve"> </w:t>
      </w:r>
    </w:p>
    <w:p w14:paraId="227B5A32" w14:textId="77777777" w:rsidR="00B00B22" w:rsidRPr="00485601" w:rsidRDefault="00B00B22" w:rsidP="00B00B22">
      <w:pPr>
        <w:ind w:left="360"/>
        <w:jc w:val="both"/>
        <w:rPr>
          <w:i/>
          <w:sz w:val="22"/>
          <w:szCs w:val="22"/>
        </w:rPr>
      </w:pPr>
      <w:r w:rsidRPr="002C2E60">
        <w:rPr>
          <w:i/>
          <w:sz w:val="22"/>
          <w:szCs w:val="22"/>
          <w:vertAlign w:val="superscript"/>
        </w:rPr>
        <w:t>1</w:t>
      </w:r>
      <w:r w:rsidRPr="0048560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3FEE34" w14:textId="77777777" w:rsidR="00B00B22" w:rsidRPr="00485601" w:rsidRDefault="00B00B22" w:rsidP="00B00B22">
      <w:pPr>
        <w:ind w:left="360"/>
        <w:jc w:val="both"/>
        <w:rPr>
          <w:i/>
          <w:sz w:val="22"/>
          <w:szCs w:val="22"/>
        </w:rPr>
      </w:pPr>
      <w:r w:rsidRPr="002C2E60">
        <w:rPr>
          <w:i/>
          <w:sz w:val="22"/>
          <w:szCs w:val="22"/>
          <w:vertAlign w:val="superscript"/>
        </w:rPr>
        <w:t>2</w:t>
      </w:r>
      <w:r w:rsidRPr="0048560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A22A04" w14:textId="77777777" w:rsidR="00B00B22" w:rsidRPr="00485601" w:rsidRDefault="00B00B22" w:rsidP="00B00B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00B22" w:rsidRPr="008E22F5" w14:paraId="69483068" w14:textId="77777777" w:rsidTr="00E54D2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2AF4D" w14:textId="77777777" w:rsidR="00B00B22" w:rsidRPr="008E22F5" w:rsidRDefault="00B00B22" w:rsidP="00E54D2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BDA44" w14:textId="77777777" w:rsidR="00B00B22" w:rsidRPr="008E22F5" w:rsidRDefault="00B00B22" w:rsidP="00E54D2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05712C83" w14:textId="77777777" w:rsidR="00B00B22" w:rsidRPr="008E22F5" w:rsidRDefault="00B00B22" w:rsidP="00E54D2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54DD8" w14:textId="77777777" w:rsidR="00B00B22" w:rsidRPr="008E22F5" w:rsidRDefault="00B00B22" w:rsidP="00E54D2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B00B22" w:rsidRPr="008E22F5" w14:paraId="09F140C5" w14:textId="77777777" w:rsidTr="00E54D2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5F6ED" w14:textId="77777777" w:rsidR="00B00B22" w:rsidRPr="008E22F5" w:rsidRDefault="00B00B22" w:rsidP="00E54D2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EA036" w14:textId="77777777" w:rsidR="00B00B22" w:rsidRPr="008E22F5" w:rsidRDefault="00B00B22" w:rsidP="00E54D2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527B5" w14:textId="77777777" w:rsidR="00B00B22" w:rsidRPr="008E22F5" w:rsidRDefault="00B00B22" w:rsidP="00E54D2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074E7C58" w14:textId="77777777" w:rsidR="00B00B22" w:rsidRPr="00485601" w:rsidRDefault="00B00B22" w:rsidP="00B00B22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904E6FA" w14:textId="77777777" w:rsidR="00B00B22" w:rsidRPr="00485601" w:rsidRDefault="00B00B22" w:rsidP="00B00B2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7C1DE8B2" w14:textId="77777777" w:rsidR="00B00B22" w:rsidRPr="00485601" w:rsidRDefault="00B00B22" w:rsidP="00B00B2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2274F9BD" w14:textId="77777777" w:rsidR="00B00B22" w:rsidRPr="00485601" w:rsidRDefault="00B00B22" w:rsidP="00B00B22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7C9D91E9" w14:textId="77777777" w:rsidR="00B00B22" w:rsidRDefault="00B00B22" w:rsidP="00B00B2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</w:p>
    <w:p w14:paraId="43F39812" w14:textId="77777777" w:rsidR="00B00B22" w:rsidRDefault="00B00B22" w:rsidP="00B00B2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</w:p>
    <w:p w14:paraId="113879BC" w14:textId="731DD143" w:rsidR="00FE545C" w:rsidRDefault="00B00B22" w:rsidP="00B00B22">
      <w:pPr>
        <w:jc w:val="right"/>
        <w:rPr>
          <w:sz w:val="20"/>
          <w:szCs w:val="20"/>
        </w:rPr>
      </w:pPr>
      <w:r w:rsidRPr="00B40922">
        <w:rPr>
          <w:rFonts w:eastAsia="Calibri"/>
          <w:i/>
          <w:color w:val="FF0000"/>
          <w:sz w:val="22"/>
          <w:szCs w:val="22"/>
          <w:lang w:eastAsia="zh-CN"/>
        </w:rPr>
        <w:t>Ofertę sporządzoną w języku polskim, składa się, pod rygorem nieważności, w formie elektronicznej i podpisuje kwalifikowanym</w:t>
      </w:r>
    </w:p>
    <w:sectPr w:rsidR="00FE545C" w:rsidSect="00053DD1">
      <w:footerReference w:type="default" r:id="rId8"/>
      <w:pgSz w:w="11906" w:h="16838"/>
      <w:pgMar w:top="567" w:right="1418" w:bottom="567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75F872" w14:textId="77777777" w:rsidR="004F6EF2" w:rsidRDefault="004F6EF2">
      <w:r>
        <w:separator/>
      </w:r>
    </w:p>
  </w:endnote>
  <w:endnote w:type="continuationSeparator" w:id="0">
    <w:p w14:paraId="5A1F23A7" w14:textId="77777777" w:rsidR="004F6EF2" w:rsidRDefault="004F6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40EF1" w14:textId="77777777" w:rsidR="004F6EF2" w:rsidRDefault="004F6EF2">
      <w:r>
        <w:separator/>
      </w:r>
    </w:p>
  </w:footnote>
  <w:footnote w:type="continuationSeparator" w:id="0">
    <w:p w14:paraId="6F4AE88D" w14:textId="77777777" w:rsidR="004F6EF2" w:rsidRDefault="004F6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39921548"/>
    <w:lvl w:ilvl="0" w:tplc="CAF49E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12286"/>
    <w:rsid w:val="00053DD1"/>
    <w:rsid w:val="0005466A"/>
    <w:rsid w:val="000704FC"/>
    <w:rsid w:val="00071CCC"/>
    <w:rsid w:val="000B731D"/>
    <w:rsid w:val="000D6134"/>
    <w:rsid w:val="000D7143"/>
    <w:rsid w:val="000E09C7"/>
    <w:rsid w:val="000F6589"/>
    <w:rsid w:val="00106636"/>
    <w:rsid w:val="001115E3"/>
    <w:rsid w:val="00114C92"/>
    <w:rsid w:val="00116EC6"/>
    <w:rsid w:val="00162145"/>
    <w:rsid w:val="001801DD"/>
    <w:rsid w:val="001D4612"/>
    <w:rsid w:val="001E448C"/>
    <w:rsid w:val="00207E98"/>
    <w:rsid w:val="00220E6B"/>
    <w:rsid w:val="00270D7F"/>
    <w:rsid w:val="002723B0"/>
    <w:rsid w:val="002A62F1"/>
    <w:rsid w:val="002C76F2"/>
    <w:rsid w:val="002F3454"/>
    <w:rsid w:val="00315A4A"/>
    <w:rsid w:val="004177D4"/>
    <w:rsid w:val="004B6192"/>
    <w:rsid w:val="004B7300"/>
    <w:rsid w:val="004C6753"/>
    <w:rsid w:val="004D52B6"/>
    <w:rsid w:val="004F6EF2"/>
    <w:rsid w:val="005371A2"/>
    <w:rsid w:val="0055705E"/>
    <w:rsid w:val="00593486"/>
    <w:rsid w:val="00595C87"/>
    <w:rsid w:val="005D2C65"/>
    <w:rsid w:val="005E6D94"/>
    <w:rsid w:val="0063384F"/>
    <w:rsid w:val="00643C6F"/>
    <w:rsid w:val="00646202"/>
    <w:rsid w:val="0065290F"/>
    <w:rsid w:val="006815F6"/>
    <w:rsid w:val="00725136"/>
    <w:rsid w:val="00750BFA"/>
    <w:rsid w:val="007748F0"/>
    <w:rsid w:val="007A4321"/>
    <w:rsid w:val="008108EC"/>
    <w:rsid w:val="008135FF"/>
    <w:rsid w:val="00833933"/>
    <w:rsid w:val="00853083"/>
    <w:rsid w:val="008A325E"/>
    <w:rsid w:val="008B2F0C"/>
    <w:rsid w:val="008B4928"/>
    <w:rsid w:val="008D2AB8"/>
    <w:rsid w:val="008D3D0E"/>
    <w:rsid w:val="008F1C66"/>
    <w:rsid w:val="00922A78"/>
    <w:rsid w:val="00947883"/>
    <w:rsid w:val="00970FE4"/>
    <w:rsid w:val="00981583"/>
    <w:rsid w:val="009B6B1D"/>
    <w:rsid w:val="00A0022B"/>
    <w:rsid w:val="00A346FE"/>
    <w:rsid w:val="00A47B4D"/>
    <w:rsid w:val="00A83018"/>
    <w:rsid w:val="00AA643F"/>
    <w:rsid w:val="00B00B22"/>
    <w:rsid w:val="00B774DC"/>
    <w:rsid w:val="00B86DFB"/>
    <w:rsid w:val="00BF23FE"/>
    <w:rsid w:val="00C358E1"/>
    <w:rsid w:val="00C432ED"/>
    <w:rsid w:val="00C444B7"/>
    <w:rsid w:val="00C969A6"/>
    <w:rsid w:val="00CA7D36"/>
    <w:rsid w:val="00CB41A8"/>
    <w:rsid w:val="00D24208"/>
    <w:rsid w:val="00D60C38"/>
    <w:rsid w:val="00D66893"/>
    <w:rsid w:val="00D90ACB"/>
    <w:rsid w:val="00DA5B47"/>
    <w:rsid w:val="00DC1500"/>
    <w:rsid w:val="00DC537A"/>
    <w:rsid w:val="00DD415E"/>
    <w:rsid w:val="00E44371"/>
    <w:rsid w:val="00E8018D"/>
    <w:rsid w:val="00E949B0"/>
    <w:rsid w:val="00EC0BEA"/>
    <w:rsid w:val="00F00591"/>
    <w:rsid w:val="00F50A2A"/>
    <w:rsid w:val="00F51688"/>
    <w:rsid w:val="00F53146"/>
    <w:rsid w:val="00F850E6"/>
    <w:rsid w:val="00F91018"/>
    <w:rsid w:val="00FA0F30"/>
    <w:rsid w:val="00FA51A4"/>
    <w:rsid w:val="00FE545C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CE0EE-6D4D-47B0-AAF3-25BF291B6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810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Trybus</cp:lastModifiedBy>
  <cp:revision>2</cp:revision>
  <cp:lastPrinted>2023-12-01T07:53:00Z</cp:lastPrinted>
  <dcterms:created xsi:type="dcterms:W3CDTF">2023-12-01T07:53:00Z</dcterms:created>
  <dcterms:modified xsi:type="dcterms:W3CDTF">2023-12-01T07:53:00Z</dcterms:modified>
</cp:coreProperties>
</file>