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8E9D2" w14:textId="7CF1D43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186936A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2D23BD1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64D64B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21EA01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BF1A09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FAAF79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CE9CFF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30DC550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0FB7CC9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930497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C7E61A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775D35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B235653" w14:textId="7AA10A68" w:rsidR="00D77218" w:rsidRPr="00D77218" w:rsidRDefault="00D77218" w:rsidP="008D2AB8">
      <w:pPr>
        <w:ind w:right="-110"/>
        <w:rPr>
          <w:b/>
        </w:rPr>
      </w:pPr>
      <w:r w:rsidRPr="00D77218">
        <w:rPr>
          <w:b/>
        </w:rPr>
        <w:t xml:space="preserve">Akademia Górniczo </w:t>
      </w:r>
      <w:r w:rsidR="008E7D6D">
        <w:rPr>
          <w:b/>
        </w:rPr>
        <w:t>–</w:t>
      </w:r>
      <w:r w:rsidRPr="00D77218">
        <w:rPr>
          <w:b/>
        </w:rPr>
        <w:t xml:space="preserve"> Hutnicza</w:t>
      </w:r>
      <w:r w:rsidR="008E7D6D">
        <w:rPr>
          <w:b/>
        </w:rPr>
        <w:t xml:space="preserve"> </w:t>
      </w:r>
      <w:r w:rsidRPr="00D77218">
        <w:rPr>
          <w:b/>
        </w:rPr>
        <w:t>im. Stanisława Staszica w Krakowie</w:t>
      </w:r>
    </w:p>
    <w:p w14:paraId="45B38F09" w14:textId="77777777" w:rsidR="008D2AB8" w:rsidRDefault="00D77218" w:rsidP="008D2AB8">
      <w:pPr>
        <w:ind w:right="-110"/>
        <w:rPr>
          <w:b/>
        </w:rPr>
      </w:pPr>
      <w:r w:rsidRPr="00D77218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05909AE7" w14:textId="721078A9" w:rsidR="008D2AB8" w:rsidRDefault="00D77218" w:rsidP="008E7D6D">
      <w:pPr>
        <w:ind w:right="-110"/>
        <w:rPr>
          <w:b/>
        </w:rPr>
      </w:pPr>
      <w:r w:rsidRPr="00D77218">
        <w:rPr>
          <w:b/>
        </w:rPr>
        <w:t>Al. Mickiewicza</w:t>
      </w:r>
      <w:r w:rsidR="008D2AB8">
        <w:rPr>
          <w:b/>
        </w:rPr>
        <w:t xml:space="preserve"> </w:t>
      </w:r>
      <w:r w:rsidRPr="00D77218">
        <w:rPr>
          <w:b/>
        </w:rPr>
        <w:t>30</w:t>
      </w:r>
      <w:r w:rsidR="008E7D6D">
        <w:rPr>
          <w:b/>
        </w:rPr>
        <w:t xml:space="preserve">, </w:t>
      </w:r>
      <w:r w:rsidRPr="00D77218">
        <w:rPr>
          <w:b/>
        </w:rPr>
        <w:t>30-059</w:t>
      </w:r>
      <w:r w:rsidR="008D2AB8">
        <w:rPr>
          <w:b/>
        </w:rPr>
        <w:t xml:space="preserve"> </w:t>
      </w:r>
      <w:r w:rsidRPr="00D77218">
        <w:rPr>
          <w:b/>
        </w:rPr>
        <w:t>Kraków</w:t>
      </w:r>
      <w:r w:rsidR="008D2AB8">
        <w:rPr>
          <w:b/>
        </w:rPr>
        <w:t xml:space="preserve">,  </w:t>
      </w:r>
    </w:p>
    <w:p w14:paraId="17933084" w14:textId="77777777" w:rsidR="008D2AB8" w:rsidRDefault="008D2AB8" w:rsidP="008D2AB8">
      <w:pPr>
        <w:ind w:firstLine="3969"/>
        <w:rPr>
          <w:b/>
        </w:rPr>
      </w:pPr>
    </w:p>
    <w:p w14:paraId="04B8EBF5" w14:textId="251943AD" w:rsidR="008D2AB8" w:rsidRPr="0043218E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43218E">
        <w:rPr>
          <w:sz w:val="22"/>
          <w:szCs w:val="22"/>
        </w:rPr>
        <w:t>Przystępując do postępowania o udzielenie zamówienia publicznego, którego przedmiotem jest</w:t>
      </w:r>
      <w:r w:rsidR="008E7D6D" w:rsidRPr="0043218E">
        <w:rPr>
          <w:sz w:val="22"/>
          <w:szCs w:val="22"/>
        </w:rPr>
        <w:t xml:space="preserve"> </w:t>
      </w:r>
      <w:r w:rsidR="00D77218" w:rsidRPr="0043218E">
        <w:rPr>
          <w:b/>
          <w:sz w:val="22"/>
          <w:szCs w:val="22"/>
        </w:rPr>
        <w:t>dostawa mobilno-stacjonarnego stanowiska dydaktycznego do pomiarów nietrwałych wskaźników fizycznych w wodach termalnych, leczniczych i słodkich dla WGGiOŚ - KC-zp.272-655/23</w:t>
      </w:r>
      <w:r w:rsidRPr="0043218E">
        <w:rPr>
          <w:b/>
          <w:sz w:val="22"/>
          <w:szCs w:val="22"/>
        </w:rPr>
        <w:t xml:space="preserve">, </w:t>
      </w:r>
      <w:r w:rsidRPr="0043218E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540CBBA" w14:textId="77777777" w:rsidR="008D2AB8" w:rsidRPr="0043218E" w:rsidRDefault="008D2AB8" w:rsidP="008D2AB8">
      <w:pPr>
        <w:tabs>
          <w:tab w:val="right" w:pos="9000"/>
        </w:tabs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8E7D6D" w:rsidRPr="0043218E" w14:paraId="47C626D3" w14:textId="77777777" w:rsidTr="008E7D6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F0A27D" w14:textId="77777777" w:rsidR="008E7D6D" w:rsidRPr="0043218E" w:rsidRDefault="008E7D6D">
            <w:pPr>
              <w:jc w:val="center"/>
              <w:rPr>
                <w:sz w:val="22"/>
                <w:szCs w:val="22"/>
              </w:rPr>
            </w:pPr>
            <w:r w:rsidRPr="0043218E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9687F9" w14:textId="77777777" w:rsidR="008E7D6D" w:rsidRPr="0043218E" w:rsidRDefault="008E7D6D">
            <w:pPr>
              <w:jc w:val="center"/>
              <w:rPr>
                <w:b/>
                <w:bCs/>
                <w:sz w:val="22"/>
                <w:szCs w:val="22"/>
              </w:rPr>
            </w:pPr>
            <w:r w:rsidRPr="0043218E"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3EB513F" w14:textId="77777777" w:rsidR="008E7D6D" w:rsidRPr="0043218E" w:rsidRDefault="008E7D6D">
            <w:pPr>
              <w:jc w:val="center"/>
              <w:rPr>
                <w:b/>
                <w:bCs/>
                <w:sz w:val="22"/>
                <w:szCs w:val="22"/>
              </w:rPr>
            </w:pPr>
            <w:r w:rsidRPr="0043218E">
              <w:rPr>
                <w:b/>
                <w:bCs/>
                <w:sz w:val="22"/>
                <w:szCs w:val="22"/>
              </w:rPr>
              <w:t xml:space="preserve">Nazwa producenta,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98A60B" w14:textId="77777777" w:rsidR="008E7D6D" w:rsidRPr="0043218E" w:rsidRDefault="008E7D6D">
            <w:pPr>
              <w:jc w:val="center"/>
              <w:rPr>
                <w:b/>
                <w:bCs/>
                <w:sz w:val="22"/>
                <w:szCs w:val="22"/>
              </w:rPr>
            </w:pPr>
            <w:r w:rsidRPr="0043218E">
              <w:rPr>
                <w:b/>
                <w:bCs/>
                <w:sz w:val="22"/>
                <w:szCs w:val="22"/>
              </w:rPr>
              <w:t>Ilość</w:t>
            </w:r>
          </w:p>
          <w:p w14:paraId="0C26CAC4" w14:textId="77777777" w:rsidR="008E7D6D" w:rsidRPr="0043218E" w:rsidRDefault="008E7D6D">
            <w:pPr>
              <w:jc w:val="center"/>
              <w:rPr>
                <w:b/>
                <w:bCs/>
                <w:sz w:val="22"/>
                <w:szCs w:val="22"/>
              </w:rPr>
            </w:pPr>
            <w:r w:rsidRPr="0043218E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3D81B7" w14:textId="77777777" w:rsidR="008E7D6D" w:rsidRPr="0043218E" w:rsidRDefault="008E7D6D">
            <w:pPr>
              <w:jc w:val="center"/>
              <w:rPr>
                <w:b/>
                <w:bCs/>
                <w:sz w:val="22"/>
                <w:szCs w:val="22"/>
              </w:rPr>
            </w:pPr>
            <w:r w:rsidRPr="0043218E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43218E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A63262" w14:textId="77777777" w:rsidR="008E7D6D" w:rsidRPr="0043218E" w:rsidRDefault="008E7D6D">
            <w:pPr>
              <w:jc w:val="center"/>
              <w:rPr>
                <w:b/>
                <w:bCs/>
                <w:sz w:val="22"/>
                <w:szCs w:val="22"/>
              </w:rPr>
            </w:pPr>
            <w:r w:rsidRPr="0043218E">
              <w:rPr>
                <w:b/>
                <w:bCs/>
                <w:sz w:val="22"/>
                <w:szCs w:val="22"/>
              </w:rPr>
              <w:t>Wartość netto</w:t>
            </w:r>
          </w:p>
          <w:p w14:paraId="0BE79878" w14:textId="77777777" w:rsidR="008E7D6D" w:rsidRPr="0043218E" w:rsidRDefault="008E7D6D">
            <w:pPr>
              <w:jc w:val="center"/>
              <w:rPr>
                <w:b/>
                <w:bCs/>
                <w:sz w:val="22"/>
                <w:szCs w:val="22"/>
              </w:rPr>
            </w:pPr>
            <w:r w:rsidRPr="0043218E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ED0F648" w14:textId="77777777" w:rsidR="008E7D6D" w:rsidRPr="0043218E" w:rsidRDefault="008E7D6D">
            <w:pPr>
              <w:jc w:val="center"/>
              <w:rPr>
                <w:b/>
                <w:bCs/>
                <w:sz w:val="22"/>
                <w:szCs w:val="22"/>
              </w:rPr>
            </w:pPr>
            <w:r w:rsidRPr="0043218E">
              <w:rPr>
                <w:b/>
                <w:bCs/>
                <w:sz w:val="22"/>
                <w:szCs w:val="22"/>
              </w:rPr>
              <w:t>VAT</w:t>
            </w:r>
          </w:p>
          <w:p w14:paraId="4184F4F5" w14:textId="77777777" w:rsidR="008E7D6D" w:rsidRPr="0043218E" w:rsidRDefault="008E7D6D">
            <w:pPr>
              <w:jc w:val="center"/>
              <w:rPr>
                <w:sz w:val="22"/>
                <w:szCs w:val="22"/>
              </w:rPr>
            </w:pPr>
            <w:r w:rsidRPr="0043218E">
              <w:rPr>
                <w:sz w:val="22"/>
                <w:szCs w:val="22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4B63BD0" w14:textId="77777777" w:rsidR="008E7D6D" w:rsidRPr="0043218E" w:rsidRDefault="008E7D6D">
            <w:pPr>
              <w:jc w:val="center"/>
              <w:rPr>
                <w:b/>
                <w:bCs/>
                <w:sz w:val="22"/>
                <w:szCs w:val="22"/>
              </w:rPr>
            </w:pPr>
            <w:r w:rsidRPr="0043218E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7E21681C" w14:textId="77777777" w:rsidR="008E7D6D" w:rsidRPr="0043218E" w:rsidRDefault="008E7D6D">
            <w:pPr>
              <w:jc w:val="center"/>
              <w:rPr>
                <w:sz w:val="22"/>
                <w:szCs w:val="22"/>
              </w:rPr>
            </w:pPr>
            <w:r w:rsidRPr="0043218E">
              <w:rPr>
                <w:sz w:val="22"/>
                <w:szCs w:val="22"/>
              </w:rPr>
              <w:t>[PLN]</w:t>
            </w:r>
          </w:p>
          <w:p w14:paraId="62A3FA4C" w14:textId="77777777" w:rsidR="008E7D6D" w:rsidRPr="0043218E" w:rsidRDefault="008E7D6D">
            <w:pPr>
              <w:jc w:val="center"/>
              <w:rPr>
                <w:b/>
                <w:bCs/>
                <w:sz w:val="22"/>
                <w:szCs w:val="22"/>
              </w:rPr>
            </w:pPr>
            <w:r w:rsidRPr="0043218E">
              <w:rPr>
                <w:sz w:val="22"/>
                <w:szCs w:val="22"/>
              </w:rPr>
              <w:t xml:space="preserve"> (z doliczonym </w:t>
            </w:r>
            <w:r w:rsidRPr="0043218E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8E7D6D" w:rsidRPr="0043218E" w14:paraId="68AAFCA2" w14:textId="77777777" w:rsidTr="008E7D6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CC581A" w14:textId="77777777" w:rsidR="008E7D6D" w:rsidRPr="0043218E" w:rsidRDefault="008E7D6D">
            <w:pPr>
              <w:jc w:val="center"/>
              <w:rPr>
                <w:b/>
                <w:bCs/>
                <w:sz w:val="22"/>
                <w:szCs w:val="22"/>
              </w:rPr>
            </w:pPr>
            <w:r w:rsidRPr="0043218E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5CA30E" w14:textId="77777777" w:rsidR="008E7D6D" w:rsidRPr="0043218E" w:rsidRDefault="008E7D6D">
            <w:pPr>
              <w:jc w:val="center"/>
              <w:rPr>
                <w:b/>
                <w:bCs/>
                <w:sz w:val="22"/>
                <w:szCs w:val="22"/>
              </w:rPr>
            </w:pPr>
            <w:r w:rsidRPr="0043218E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E8201D" w14:textId="77777777" w:rsidR="008E7D6D" w:rsidRPr="0043218E" w:rsidRDefault="008E7D6D">
            <w:pPr>
              <w:jc w:val="center"/>
              <w:rPr>
                <w:b/>
                <w:bCs/>
                <w:sz w:val="22"/>
                <w:szCs w:val="22"/>
              </w:rPr>
            </w:pPr>
            <w:r w:rsidRPr="0043218E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24ABB5" w14:textId="77777777" w:rsidR="008E7D6D" w:rsidRPr="0043218E" w:rsidRDefault="008E7D6D">
            <w:pPr>
              <w:jc w:val="center"/>
              <w:rPr>
                <w:b/>
                <w:bCs/>
                <w:sz w:val="22"/>
                <w:szCs w:val="22"/>
              </w:rPr>
            </w:pPr>
            <w:r w:rsidRPr="0043218E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DC4148" w14:textId="77777777" w:rsidR="008E7D6D" w:rsidRPr="0043218E" w:rsidRDefault="008E7D6D">
            <w:pPr>
              <w:jc w:val="center"/>
              <w:rPr>
                <w:b/>
                <w:bCs/>
                <w:sz w:val="22"/>
                <w:szCs w:val="22"/>
              </w:rPr>
            </w:pPr>
            <w:r w:rsidRPr="0043218E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C12AD1" w14:textId="77777777" w:rsidR="008E7D6D" w:rsidRPr="0043218E" w:rsidRDefault="008E7D6D">
            <w:pPr>
              <w:jc w:val="center"/>
              <w:rPr>
                <w:b/>
                <w:bCs/>
                <w:sz w:val="22"/>
                <w:szCs w:val="22"/>
              </w:rPr>
            </w:pPr>
            <w:r w:rsidRPr="0043218E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B946E96" w14:textId="77777777" w:rsidR="008E7D6D" w:rsidRPr="0043218E" w:rsidRDefault="008E7D6D">
            <w:pPr>
              <w:jc w:val="center"/>
              <w:rPr>
                <w:b/>
                <w:bCs/>
                <w:sz w:val="22"/>
                <w:szCs w:val="22"/>
              </w:rPr>
            </w:pPr>
            <w:r w:rsidRPr="0043218E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8636875" w14:textId="77777777" w:rsidR="008E7D6D" w:rsidRPr="0043218E" w:rsidRDefault="008E7D6D">
            <w:pPr>
              <w:jc w:val="center"/>
              <w:rPr>
                <w:b/>
                <w:bCs/>
                <w:sz w:val="22"/>
                <w:szCs w:val="22"/>
              </w:rPr>
            </w:pPr>
            <w:r w:rsidRPr="0043218E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8E7D6D" w:rsidRPr="0043218E" w14:paraId="3FEF4692" w14:textId="77777777" w:rsidTr="008E7D6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AD289" w14:textId="77777777" w:rsidR="008E7D6D" w:rsidRPr="0043218E" w:rsidRDefault="008E7D6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3218E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B72A9" w14:textId="69696DED" w:rsidR="008E7D6D" w:rsidRPr="0043218E" w:rsidRDefault="008E7D6D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43218E">
              <w:rPr>
                <w:b/>
                <w:bCs/>
                <w:color w:val="000000"/>
                <w:sz w:val="22"/>
                <w:szCs w:val="22"/>
              </w:rPr>
              <w:t>Mobilno-stacjonarne stanowisko dydaktyczne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AB3A2" w14:textId="77777777" w:rsidR="008E7D6D" w:rsidRPr="0043218E" w:rsidRDefault="008E7D6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A3088" w14:textId="77777777" w:rsidR="008E7D6D" w:rsidRPr="0043218E" w:rsidRDefault="008E7D6D">
            <w:pPr>
              <w:rPr>
                <w:b/>
                <w:bCs/>
                <w:sz w:val="22"/>
                <w:szCs w:val="22"/>
              </w:rPr>
            </w:pPr>
            <w:r w:rsidRPr="0043218E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B3B7" w14:textId="77777777" w:rsidR="008E7D6D" w:rsidRPr="0043218E" w:rsidRDefault="008E7D6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F32F1" w14:textId="77777777" w:rsidR="008E7D6D" w:rsidRPr="0043218E" w:rsidRDefault="008E7D6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8241FC" w14:textId="77777777" w:rsidR="008E7D6D" w:rsidRPr="0043218E" w:rsidRDefault="008E7D6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2A32E4" w14:textId="77777777" w:rsidR="008E7D6D" w:rsidRPr="0043218E" w:rsidRDefault="008E7D6D">
            <w:pPr>
              <w:ind w:right="425"/>
              <w:rPr>
                <w:sz w:val="22"/>
                <w:szCs w:val="22"/>
              </w:rPr>
            </w:pPr>
          </w:p>
        </w:tc>
      </w:tr>
      <w:tr w:rsidR="008E7D6D" w:rsidRPr="0043218E" w14:paraId="406469DB" w14:textId="77777777" w:rsidTr="008E7D6D">
        <w:trPr>
          <w:trHeight w:val="49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4541E2" w14:textId="77777777" w:rsidR="008E7D6D" w:rsidRPr="0043218E" w:rsidRDefault="008E7D6D">
            <w:pPr>
              <w:ind w:right="425"/>
              <w:rPr>
                <w:sz w:val="22"/>
                <w:szCs w:val="22"/>
              </w:rPr>
            </w:pPr>
          </w:p>
          <w:p w14:paraId="25FD594A" w14:textId="77777777" w:rsidR="008E7D6D" w:rsidRPr="0043218E" w:rsidRDefault="008E7D6D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43218E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2BBA" w14:textId="77777777" w:rsidR="008E7D6D" w:rsidRPr="0043218E" w:rsidRDefault="008E7D6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3528C1" w14:textId="77777777" w:rsidR="008E7D6D" w:rsidRPr="0043218E" w:rsidRDefault="008E7D6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695812" w14:textId="77777777" w:rsidR="008E7D6D" w:rsidRPr="0043218E" w:rsidRDefault="008E7D6D">
            <w:pPr>
              <w:ind w:right="425"/>
              <w:rPr>
                <w:sz w:val="22"/>
                <w:szCs w:val="22"/>
              </w:rPr>
            </w:pPr>
          </w:p>
        </w:tc>
      </w:tr>
      <w:tr w:rsidR="008E7D6D" w14:paraId="00E60F0B" w14:textId="77777777" w:rsidTr="008E7D6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DBCB0" w14:textId="77777777" w:rsidR="008E7D6D" w:rsidRDefault="008E7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467CACBD" w14:textId="77777777" w:rsidR="008E7D6D" w:rsidRDefault="008E7D6D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BB1B7" w14:textId="77777777" w:rsidR="008E7D6D" w:rsidRDefault="008E7D6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DD9844" w14:textId="77777777" w:rsidR="008E7D6D" w:rsidRDefault="008E7D6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2739ED" w14:textId="77777777" w:rsidR="008E7D6D" w:rsidRDefault="008E7D6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4DBD996" w14:textId="096B47D0" w:rsidR="008E7D6D" w:rsidRPr="00252E5D" w:rsidRDefault="008E7D6D" w:rsidP="008E7D6D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 xml:space="preserve">do …………. </w:t>
      </w:r>
      <w:r w:rsidRPr="00252E5D">
        <w:rPr>
          <w:sz w:val="22"/>
          <w:szCs w:val="22"/>
        </w:rPr>
        <w:t>dni od daty podpisania umowy</w:t>
      </w:r>
      <w:r w:rsidR="00252E5D">
        <w:rPr>
          <w:sz w:val="22"/>
          <w:szCs w:val="22"/>
        </w:rPr>
        <w:t>.</w:t>
      </w:r>
    </w:p>
    <w:p w14:paraId="513718FF" w14:textId="77777777" w:rsidR="008E7D6D" w:rsidRPr="00252E5D" w:rsidRDefault="008E7D6D" w:rsidP="008E7D6D">
      <w:pPr>
        <w:widowControl w:val="0"/>
        <w:ind w:right="1"/>
        <w:jc w:val="both"/>
        <w:rPr>
          <w:i/>
          <w:sz w:val="22"/>
          <w:szCs w:val="22"/>
        </w:rPr>
      </w:pPr>
      <w:r w:rsidRPr="00252E5D">
        <w:rPr>
          <w:b/>
          <w:sz w:val="22"/>
          <w:szCs w:val="22"/>
        </w:rPr>
        <w:t>Okres udzielonej gwarancji wynosi:</w:t>
      </w:r>
      <w:r w:rsidRPr="00252E5D">
        <w:rPr>
          <w:sz w:val="22"/>
          <w:szCs w:val="22"/>
        </w:rPr>
        <w:t xml:space="preserve"> ………</w:t>
      </w:r>
      <w:r w:rsidRPr="00252E5D">
        <w:rPr>
          <w:b/>
          <w:bCs/>
          <w:sz w:val="22"/>
          <w:szCs w:val="22"/>
        </w:rPr>
        <w:t xml:space="preserve"> miesięcy</w:t>
      </w:r>
      <w:r w:rsidRPr="00252E5D">
        <w:rPr>
          <w:sz w:val="22"/>
          <w:szCs w:val="22"/>
        </w:rPr>
        <w:t xml:space="preserve"> </w:t>
      </w:r>
      <w:r w:rsidRPr="00252E5D">
        <w:rPr>
          <w:sz w:val="22"/>
          <w:szCs w:val="22"/>
          <w:highlight w:val="yellow"/>
        </w:rPr>
        <w:t>/</w:t>
      </w:r>
      <w:r w:rsidRPr="00252E5D">
        <w:rPr>
          <w:i/>
          <w:sz w:val="22"/>
          <w:szCs w:val="22"/>
          <w:highlight w:val="yellow"/>
        </w:rPr>
        <w:t>kryterium oceny ofert</w:t>
      </w:r>
      <w:r w:rsidRPr="00252E5D">
        <w:rPr>
          <w:i/>
          <w:sz w:val="22"/>
          <w:szCs w:val="22"/>
        </w:rPr>
        <w:t>/</w:t>
      </w:r>
    </w:p>
    <w:p w14:paraId="4D468600" w14:textId="731164E5" w:rsidR="008E7D6D" w:rsidRDefault="008E7D6D" w:rsidP="0043218E">
      <w:pPr>
        <w:widowControl w:val="0"/>
        <w:ind w:right="1"/>
        <w:jc w:val="both"/>
        <w:rPr>
          <w:bCs/>
          <w:i/>
          <w:sz w:val="22"/>
          <w:szCs w:val="22"/>
        </w:rPr>
      </w:pPr>
      <w:bookmarkStart w:id="0" w:name="_Hlk146894141"/>
      <w:r>
        <w:rPr>
          <w:bCs/>
          <w:i/>
          <w:sz w:val="22"/>
          <w:szCs w:val="22"/>
        </w:rPr>
        <w:t>W przypadku nie podania okresu gwarancji, Zamawiający przyjmie minimalny okres gwarancji.</w:t>
      </w:r>
      <w:bookmarkEnd w:id="0"/>
    </w:p>
    <w:p w14:paraId="69990E6A" w14:textId="77777777" w:rsidR="0043218E" w:rsidRPr="0043218E" w:rsidRDefault="0043218E" w:rsidP="0043218E">
      <w:pPr>
        <w:widowControl w:val="0"/>
        <w:ind w:right="1"/>
        <w:jc w:val="both"/>
        <w:rPr>
          <w:bCs/>
          <w:i/>
          <w:sz w:val="22"/>
          <w:szCs w:val="22"/>
        </w:rPr>
      </w:pPr>
    </w:p>
    <w:p w14:paraId="258F9C39" w14:textId="77777777" w:rsidR="008E7D6D" w:rsidRDefault="008E7D6D" w:rsidP="008E7D6D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1168F19B" w14:textId="77777777" w:rsidR="008E7D6D" w:rsidRDefault="008E7D6D" w:rsidP="008E7D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>
        <w:rPr>
          <w:sz w:val="22"/>
        </w:rPr>
        <w:t xml:space="preserve">Termin płatności: </w:t>
      </w:r>
      <w:r>
        <w:rPr>
          <w:b w:val="0"/>
          <w:bCs/>
          <w:sz w:val="22"/>
          <w:szCs w:val="22"/>
        </w:rPr>
        <w:t xml:space="preserve">w terminie do 21 dni od dnia otrzymania faktury wystawionej przez Sprzedawcę po dokonaniu odbioru przedmiotu umowy potwierdzonego protokołem zdawczo - odbiorczym. Zapłata </w:t>
      </w:r>
      <w:r>
        <w:rPr>
          <w:b w:val="0"/>
          <w:bCs/>
          <w:sz w:val="22"/>
          <w:szCs w:val="22"/>
        </w:rPr>
        <w:lastRenderedPageBreak/>
        <w:t>wynagrodzenia nastąpi przelewem na rachunek Sprzedawcy zawarty na dzień zlecenia przelewu w wykazie podmiotów o których mowa w art. 96b ust. 1) Ustawy o podatku od towarów i usług.</w:t>
      </w:r>
    </w:p>
    <w:p w14:paraId="020971F2" w14:textId="77777777" w:rsidR="008E7D6D" w:rsidRDefault="008E7D6D" w:rsidP="008E7D6D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F6511F4" w14:textId="77777777" w:rsidR="008E7D6D" w:rsidRDefault="008E7D6D" w:rsidP="008E7D6D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236E8A99" w14:textId="77777777" w:rsidR="008E7D6D" w:rsidRDefault="008E7D6D" w:rsidP="008E7D6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62C7C89A" w14:textId="77777777" w:rsidR="008E7D6D" w:rsidRDefault="008E7D6D" w:rsidP="008E7D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</w:t>
      </w:r>
      <w:r>
        <w:rPr>
          <w:sz w:val="22"/>
          <w:szCs w:val="22"/>
        </w:rPr>
        <w:t>do nich żadnych zastrzeżeń.</w:t>
      </w:r>
    </w:p>
    <w:p w14:paraId="0F480D1A" w14:textId="10E56B79" w:rsidR="00252E5D" w:rsidRPr="00252E5D" w:rsidRDefault="00252E5D" w:rsidP="00252E5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E9BD023" w14:textId="77777777" w:rsidR="008E7D6D" w:rsidRDefault="008E7D6D" w:rsidP="008E7D6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A8CCAF2" w14:textId="77777777" w:rsidR="008E7D6D" w:rsidRDefault="008E7D6D" w:rsidP="008E7D6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652860C" w14:textId="77777777" w:rsidR="008E7D6D" w:rsidRDefault="008E7D6D" w:rsidP="008E7D6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ED55EB" w14:textId="77777777" w:rsidR="008E7D6D" w:rsidRDefault="008E7D6D" w:rsidP="008E7D6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E7D6D" w14:paraId="1FC25F12" w14:textId="77777777" w:rsidTr="008E7D6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06173A" w14:textId="77777777" w:rsidR="008E7D6D" w:rsidRDefault="008E7D6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B5D368" w14:textId="77777777" w:rsidR="008E7D6D" w:rsidRDefault="008E7D6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587BED42" w14:textId="77777777" w:rsidR="008E7D6D" w:rsidRDefault="008E7D6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49EAD3" w14:textId="77777777" w:rsidR="008E7D6D" w:rsidRDefault="008E7D6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8E7D6D" w14:paraId="3231F862" w14:textId="77777777" w:rsidTr="008E7D6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5F4C6" w14:textId="77777777" w:rsidR="008E7D6D" w:rsidRDefault="008E7D6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C5BD3" w14:textId="77777777" w:rsidR="008E7D6D" w:rsidRDefault="008E7D6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B65ED" w14:textId="77777777" w:rsidR="008E7D6D" w:rsidRDefault="008E7D6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E7D6D" w14:paraId="4A17D691" w14:textId="77777777" w:rsidTr="008E7D6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2A5C9" w14:textId="77777777" w:rsidR="008E7D6D" w:rsidRDefault="008E7D6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EF638" w14:textId="77777777" w:rsidR="008E7D6D" w:rsidRDefault="008E7D6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8B942" w14:textId="77777777" w:rsidR="008E7D6D" w:rsidRDefault="008E7D6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F8F5E5B" w14:textId="77777777" w:rsidR="008E7D6D" w:rsidRDefault="008E7D6D" w:rsidP="008E7D6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A238F32" w14:textId="77777777" w:rsidR="008E7D6D" w:rsidRDefault="008E7D6D" w:rsidP="008E7D6D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1139253E" w14:textId="77777777" w:rsidR="008E7D6D" w:rsidRDefault="008E7D6D" w:rsidP="008E7D6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58567837" w14:textId="77777777" w:rsidR="008E7D6D" w:rsidRDefault="008E7D6D" w:rsidP="008E7D6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084EB4C5" w14:textId="77777777" w:rsidR="008E7D6D" w:rsidRDefault="008E7D6D" w:rsidP="008E7D6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E79946D" w14:textId="77777777" w:rsidR="008E7D6D" w:rsidRDefault="008E7D6D" w:rsidP="008E7D6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93FEF8B" w14:textId="77777777" w:rsidR="008E7D6D" w:rsidRDefault="008E7D6D" w:rsidP="008E7D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4D56816" w14:textId="77777777" w:rsidR="008E7D6D" w:rsidRDefault="008E7D6D" w:rsidP="008E7D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A06DD7F" w14:textId="77777777" w:rsidR="008E7D6D" w:rsidRDefault="008E7D6D" w:rsidP="008E7D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46C323E" w14:textId="77777777" w:rsidR="008E7D6D" w:rsidRDefault="008E7D6D" w:rsidP="008E7D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5D05DF2" w14:textId="77777777" w:rsidR="008E7D6D" w:rsidRDefault="008E7D6D" w:rsidP="008E7D6D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sz w:val="22"/>
          <w:szCs w:val="22"/>
          <w:lang w:eastAsia="zh-CN"/>
        </w:rPr>
        <w:t>.</w:t>
      </w:r>
    </w:p>
    <w:p w14:paraId="35B0FC8F" w14:textId="77777777" w:rsidR="008E7D6D" w:rsidRDefault="008E7D6D" w:rsidP="008E7D6D"/>
    <w:p w14:paraId="06681629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91E46" w14:textId="77777777" w:rsidR="006F69EE" w:rsidRDefault="006F69EE">
      <w:r>
        <w:separator/>
      </w:r>
    </w:p>
  </w:endnote>
  <w:endnote w:type="continuationSeparator" w:id="0">
    <w:p w14:paraId="2E527F60" w14:textId="77777777" w:rsidR="006F69EE" w:rsidRDefault="006F6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66A26" w14:textId="77777777" w:rsidR="00D77218" w:rsidRDefault="00D772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EA2E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19AA8" w14:textId="77777777" w:rsidR="00D77218" w:rsidRDefault="00D772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7DC7D" w14:textId="77777777" w:rsidR="006F69EE" w:rsidRDefault="006F69EE">
      <w:r>
        <w:separator/>
      </w:r>
    </w:p>
  </w:footnote>
  <w:footnote w:type="continuationSeparator" w:id="0">
    <w:p w14:paraId="1EADDF63" w14:textId="77777777" w:rsidR="006F69EE" w:rsidRDefault="006F69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6D2BF" w14:textId="77777777" w:rsidR="00D77218" w:rsidRDefault="00D772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17699" w14:textId="646746AD" w:rsidR="00F53146" w:rsidRPr="008E7D6D" w:rsidRDefault="00F53146" w:rsidP="008E7D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31861" w14:textId="77777777" w:rsidR="00D77218" w:rsidRDefault="00D772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52983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47075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40493187">
    <w:abstractNumId w:val="0"/>
  </w:num>
  <w:num w:numId="4" w16cid:durableId="14444983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69E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52E5D"/>
    <w:rsid w:val="002723B0"/>
    <w:rsid w:val="00315A4A"/>
    <w:rsid w:val="0043218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F69EE"/>
    <w:rsid w:val="007748F0"/>
    <w:rsid w:val="007A4321"/>
    <w:rsid w:val="00833933"/>
    <w:rsid w:val="00853083"/>
    <w:rsid w:val="008B2F0C"/>
    <w:rsid w:val="008B4928"/>
    <w:rsid w:val="008D2AB8"/>
    <w:rsid w:val="008E7D6D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77218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EA536B"/>
  <w15:chartTrackingRefBased/>
  <w15:docId w15:val="{CCF1D002-F88B-4E1B-8862-076512888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uiPriority w:val="9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5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578</Words>
  <Characters>4416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2023-10-31T14:00:00Z</dcterms:created>
  <dcterms:modified xsi:type="dcterms:W3CDTF">2023-11-24T13:24:00Z</dcterms:modified>
</cp:coreProperties>
</file>