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5A6B4" w14:textId="77777777" w:rsidR="00FB7F50" w:rsidRPr="002245BE" w:rsidRDefault="00891B1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91B1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91B18">
        <w:rPr>
          <w:sz w:val="22"/>
          <w:szCs w:val="22"/>
        </w:rPr>
        <w:t>2023-12-01</w:t>
      </w:r>
    </w:p>
    <w:p w14:paraId="34A8F93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16DAB2A" w14:textId="77777777" w:rsidR="00891B18" w:rsidRPr="00891B18" w:rsidRDefault="00891B18" w:rsidP="00FB7F50">
      <w:pPr>
        <w:spacing w:after="40"/>
        <w:rPr>
          <w:b/>
          <w:bCs/>
          <w:sz w:val="22"/>
          <w:szCs w:val="22"/>
        </w:rPr>
      </w:pPr>
      <w:r w:rsidRPr="00891B18">
        <w:rPr>
          <w:b/>
          <w:bCs/>
          <w:sz w:val="22"/>
          <w:szCs w:val="22"/>
        </w:rPr>
        <w:t>Akademia Górniczo - Hutnicza</w:t>
      </w:r>
    </w:p>
    <w:p w14:paraId="774C5195" w14:textId="77777777" w:rsidR="00891B18" w:rsidRPr="00891B18" w:rsidRDefault="00891B18" w:rsidP="00FB7F50">
      <w:pPr>
        <w:spacing w:after="40"/>
        <w:rPr>
          <w:b/>
          <w:bCs/>
          <w:sz w:val="22"/>
          <w:szCs w:val="22"/>
        </w:rPr>
      </w:pPr>
      <w:r w:rsidRPr="00891B18">
        <w:rPr>
          <w:b/>
          <w:bCs/>
          <w:sz w:val="22"/>
          <w:szCs w:val="22"/>
        </w:rPr>
        <w:t>im. Stanisława Staszica w Krakowie</w:t>
      </w:r>
    </w:p>
    <w:p w14:paraId="45E2AD7A" w14:textId="77777777" w:rsidR="00FB7F50" w:rsidRPr="002245BE" w:rsidRDefault="00891B18" w:rsidP="00FB7F50">
      <w:pPr>
        <w:spacing w:after="40"/>
        <w:rPr>
          <w:b/>
          <w:bCs/>
          <w:sz w:val="22"/>
          <w:szCs w:val="22"/>
        </w:rPr>
      </w:pPr>
      <w:r w:rsidRPr="00891B18">
        <w:rPr>
          <w:b/>
          <w:bCs/>
          <w:sz w:val="22"/>
          <w:szCs w:val="22"/>
        </w:rPr>
        <w:t>Dział Zamówień Publicznych</w:t>
      </w:r>
    </w:p>
    <w:p w14:paraId="2425EDF9" w14:textId="77777777" w:rsidR="00FB7F50" w:rsidRPr="002245BE" w:rsidRDefault="00891B18" w:rsidP="00FB7F50">
      <w:pPr>
        <w:rPr>
          <w:sz w:val="22"/>
          <w:szCs w:val="22"/>
        </w:rPr>
      </w:pPr>
      <w:r w:rsidRPr="00891B1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91B18">
        <w:rPr>
          <w:sz w:val="22"/>
          <w:szCs w:val="22"/>
        </w:rPr>
        <w:t>30</w:t>
      </w:r>
    </w:p>
    <w:p w14:paraId="5E273C54" w14:textId="77777777" w:rsidR="00FB7F50" w:rsidRPr="002245BE" w:rsidRDefault="00891B18" w:rsidP="00FB7F50">
      <w:pPr>
        <w:rPr>
          <w:sz w:val="22"/>
          <w:szCs w:val="22"/>
        </w:rPr>
      </w:pPr>
      <w:r w:rsidRPr="00891B1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91B18">
        <w:rPr>
          <w:sz w:val="22"/>
          <w:szCs w:val="22"/>
        </w:rPr>
        <w:t>Kraków</w:t>
      </w:r>
    </w:p>
    <w:p w14:paraId="2242385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17707B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91B18" w:rsidRPr="00607F9B" w14:paraId="19A2C411" w14:textId="77777777" w:rsidTr="001C4455">
        <w:trPr>
          <w:trHeight w:val="638"/>
        </w:trPr>
        <w:tc>
          <w:tcPr>
            <w:tcW w:w="959" w:type="dxa"/>
            <w:shd w:val="clear" w:color="auto" w:fill="auto"/>
          </w:tcPr>
          <w:p w14:paraId="2E6FC93B" w14:textId="77777777" w:rsidR="00891B18" w:rsidRPr="00607F9B" w:rsidRDefault="00891B18" w:rsidP="001C44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187966E" w14:textId="77777777" w:rsidR="00891B18" w:rsidRPr="00607F9B" w:rsidRDefault="00891B18" w:rsidP="001C44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91B1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91B18">
              <w:rPr>
                <w:b/>
                <w:bCs/>
                <w:sz w:val="22"/>
                <w:szCs w:val="22"/>
              </w:rPr>
              <w:t xml:space="preserve">Dostawa 10 sztuk drukarek 3D dla </w:t>
            </w:r>
            <w:proofErr w:type="spellStart"/>
            <w:r w:rsidRPr="00891B18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891B18">
              <w:rPr>
                <w:b/>
                <w:bCs/>
                <w:sz w:val="22"/>
                <w:szCs w:val="22"/>
              </w:rPr>
              <w:t xml:space="preserve"> AGH - KC-zp.272-586/23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91B18">
              <w:rPr>
                <w:b/>
                <w:sz w:val="22"/>
                <w:szCs w:val="22"/>
              </w:rPr>
              <w:t>KC-zp.272-586/23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4488C4E" w14:textId="46A1D898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E47B8A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E47B8A">
        <w:rPr>
          <w:sz w:val="22"/>
          <w:szCs w:val="22"/>
        </w:rPr>
        <w:t>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91B18" w14:paraId="69376ECE" w14:textId="77777777" w:rsidTr="001C44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E3B54CB" w14:textId="6657E0AD" w:rsidR="00891B18" w:rsidRPr="00D26ED6" w:rsidRDefault="00E47B8A" w:rsidP="001C445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47B8A">
              <w:rPr>
                <w:b/>
                <w:sz w:val="22"/>
                <w:szCs w:val="22"/>
              </w:rPr>
              <w:t>Crave3D</w:t>
            </w:r>
            <w:r w:rsidR="00891B18" w:rsidRPr="00891B18">
              <w:rPr>
                <w:b/>
                <w:sz w:val="22"/>
                <w:szCs w:val="22"/>
              </w:rPr>
              <w:t xml:space="preserve"> Adam Kopczyński</w:t>
            </w:r>
          </w:p>
          <w:p w14:paraId="0530BC07" w14:textId="77777777" w:rsidR="00891B18" w:rsidRPr="009F0E5C" w:rsidRDefault="00891B18" w:rsidP="001C4455">
            <w:pPr>
              <w:jc w:val="both"/>
              <w:rPr>
                <w:bCs/>
                <w:sz w:val="22"/>
                <w:szCs w:val="22"/>
              </w:rPr>
            </w:pPr>
            <w:r w:rsidRPr="00891B18">
              <w:rPr>
                <w:bCs/>
                <w:sz w:val="22"/>
                <w:szCs w:val="22"/>
              </w:rPr>
              <w:t>Forteczna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1B18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91B18">
              <w:rPr>
                <w:bCs/>
                <w:sz w:val="22"/>
                <w:szCs w:val="22"/>
              </w:rPr>
              <w:t>/8</w:t>
            </w:r>
          </w:p>
          <w:p w14:paraId="39AA0893" w14:textId="77777777" w:rsidR="00891B18" w:rsidRPr="009F0E5C" w:rsidRDefault="00891B18" w:rsidP="001C4455">
            <w:pPr>
              <w:jc w:val="both"/>
              <w:rPr>
                <w:bCs/>
                <w:sz w:val="22"/>
                <w:szCs w:val="22"/>
              </w:rPr>
            </w:pPr>
            <w:r w:rsidRPr="00891B18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1B18">
              <w:rPr>
                <w:bCs/>
                <w:sz w:val="22"/>
                <w:szCs w:val="22"/>
              </w:rPr>
              <w:t>Toruń</w:t>
            </w:r>
          </w:p>
          <w:p w14:paraId="4B17B370" w14:textId="77777777" w:rsidR="00891B18" w:rsidRPr="00D26ED6" w:rsidRDefault="00891B18" w:rsidP="001C44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74BA6D4" w14:textId="77777777" w:rsidR="00891B18" w:rsidRPr="00D26ED6" w:rsidRDefault="00891B18" w:rsidP="001C445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91B18">
              <w:rPr>
                <w:sz w:val="22"/>
                <w:szCs w:val="22"/>
              </w:rPr>
              <w:t xml:space="preserve">Dostawa 10 sztuk drukarek 3D dla </w:t>
            </w:r>
            <w:proofErr w:type="spellStart"/>
            <w:r w:rsidRPr="00891B18">
              <w:rPr>
                <w:sz w:val="22"/>
                <w:szCs w:val="22"/>
              </w:rPr>
              <w:t>WEiP</w:t>
            </w:r>
            <w:proofErr w:type="spellEnd"/>
            <w:r w:rsidRPr="00891B18">
              <w:rPr>
                <w:sz w:val="22"/>
                <w:szCs w:val="22"/>
              </w:rPr>
              <w:t xml:space="preserve"> AGH - KC-zp.272-586/23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91B18">
              <w:rPr>
                <w:b/>
                <w:sz w:val="22"/>
                <w:szCs w:val="22"/>
              </w:rPr>
              <w:t>46 372.85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C4BF65E" w14:textId="77777777" w:rsidR="00891B18" w:rsidRDefault="00891B18" w:rsidP="001C445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EA2BBF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3"/>
        <w:gridCol w:w="3669"/>
        <w:gridCol w:w="1956"/>
        <w:gridCol w:w="1956"/>
        <w:gridCol w:w="1468"/>
      </w:tblGrid>
      <w:tr w:rsidR="00E47B8A" w:rsidRPr="008567C7" w14:paraId="250F66D8" w14:textId="77777777" w:rsidTr="00E47B8A">
        <w:trPr>
          <w:trHeight w:val="514"/>
        </w:trPr>
        <w:tc>
          <w:tcPr>
            <w:tcW w:w="1223" w:type="dxa"/>
            <w:vAlign w:val="center"/>
          </w:tcPr>
          <w:p w14:paraId="1410BDA2" w14:textId="77777777" w:rsidR="00E47B8A" w:rsidRPr="008567C7" w:rsidRDefault="00E47B8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69" w:type="dxa"/>
            <w:vAlign w:val="center"/>
          </w:tcPr>
          <w:p w14:paraId="6147A25A" w14:textId="77777777" w:rsidR="00E47B8A" w:rsidRPr="008567C7" w:rsidRDefault="00E47B8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56" w:type="dxa"/>
            <w:vAlign w:val="center"/>
          </w:tcPr>
          <w:p w14:paraId="142C40DF" w14:textId="77777777" w:rsidR="00E47B8A" w:rsidRPr="008567C7" w:rsidRDefault="00E47B8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1B1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56" w:type="dxa"/>
            <w:vAlign w:val="center"/>
          </w:tcPr>
          <w:p w14:paraId="00C16D41" w14:textId="77777777" w:rsidR="00E47B8A" w:rsidRPr="008567C7" w:rsidRDefault="00E47B8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1B18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468" w:type="dxa"/>
            <w:vAlign w:val="center"/>
          </w:tcPr>
          <w:p w14:paraId="5DA88551" w14:textId="77777777" w:rsidR="00E47B8A" w:rsidRPr="008567C7" w:rsidRDefault="00E47B8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47B8A" w:rsidRPr="008567C7" w14:paraId="21B91A95" w14:textId="77777777" w:rsidTr="00E47B8A">
        <w:trPr>
          <w:trHeight w:val="953"/>
        </w:trPr>
        <w:tc>
          <w:tcPr>
            <w:tcW w:w="1223" w:type="dxa"/>
            <w:vAlign w:val="center"/>
          </w:tcPr>
          <w:p w14:paraId="5AE92DF4" w14:textId="77777777" w:rsidR="00E47B8A" w:rsidRPr="008567C7" w:rsidRDefault="00E47B8A" w:rsidP="001C44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B1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69" w:type="dxa"/>
            <w:vAlign w:val="center"/>
          </w:tcPr>
          <w:p w14:paraId="3E94E067" w14:textId="453E590E" w:rsidR="00E47B8A" w:rsidRPr="002B6761" w:rsidRDefault="00E47B8A" w:rsidP="001C445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Crave3D</w:t>
            </w:r>
            <w:r w:rsidRPr="00891B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Adam Kopczyński</w:t>
            </w:r>
          </w:p>
          <w:p w14:paraId="7071A56F" w14:textId="77777777" w:rsidR="00E47B8A" w:rsidRPr="008567C7" w:rsidRDefault="00E47B8A" w:rsidP="001C445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1B18">
              <w:rPr>
                <w:rFonts w:ascii="Times New Roman" w:hAnsi="Times New Roman" w:cs="Times New Roman"/>
                <w:bCs/>
                <w:sz w:val="18"/>
                <w:szCs w:val="18"/>
              </w:rPr>
              <w:t>Forteczna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1B18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1B18">
              <w:rPr>
                <w:rFonts w:ascii="Times New Roman" w:hAnsi="Times New Roman" w:cs="Times New Roman"/>
                <w:bCs/>
                <w:sz w:val="18"/>
                <w:szCs w:val="18"/>
              </w:rPr>
              <w:t>/8</w:t>
            </w:r>
          </w:p>
          <w:p w14:paraId="52E4813E" w14:textId="77777777" w:rsidR="00E47B8A" w:rsidRPr="001B7815" w:rsidRDefault="00E47B8A" w:rsidP="001C445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1B18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1B18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</w:tc>
        <w:tc>
          <w:tcPr>
            <w:tcW w:w="1956" w:type="dxa"/>
            <w:vAlign w:val="center"/>
          </w:tcPr>
          <w:p w14:paraId="233F1359" w14:textId="77777777" w:rsidR="00E47B8A" w:rsidRPr="008567C7" w:rsidRDefault="00E47B8A" w:rsidP="001C44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B1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56" w:type="dxa"/>
            <w:vAlign w:val="center"/>
          </w:tcPr>
          <w:p w14:paraId="45D5FF6B" w14:textId="77777777" w:rsidR="00E47B8A" w:rsidRPr="008567C7" w:rsidRDefault="00E47B8A" w:rsidP="001C44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B1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68" w:type="dxa"/>
            <w:vAlign w:val="center"/>
          </w:tcPr>
          <w:p w14:paraId="02DADF67" w14:textId="77777777" w:rsidR="00E47B8A" w:rsidRPr="008567C7" w:rsidRDefault="00E47B8A" w:rsidP="001C44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B1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47B8A" w:rsidRPr="008567C7" w14:paraId="0CFA00FC" w14:textId="77777777" w:rsidTr="00E47B8A">
        <w:trPr>
          <w:trHeight w:val="953"/>
        </w:trPr>
        <w:tc>
          <w:tcPr>
            <w:tcW w:w="1223" w:type="dxa"/>
            <w:vAlign w:val="center"/>
          </w:tcPr>
          <w:p w14:paraId="553D8765" w14:textId="77777777" w:rsidR="00E47B8A" w:rsidRPr="008567C7" w:rsidRDefault="00E47B8A" w:rsidP="001C44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B1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69" w:type="dxa"/>
            <w:vAlign w:val="center"/>
          </w:tcPr>
          <w:p w14:paraId="34800030" w14:textId="77777777" w:rsidR="00E47B8A" w:rsidRPr="002B6761" w:rsidRDefault="00E47B8A" w:rsidP="001C445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B18">
              <w:rPr>
                <w:rFonts w:ascii="Times New Roman" w:hAnsi="Times New Roman" w:cs="Times New Roman"/>
                <w:b/>
                <w:sz w:val="18"/>
                <w:szCs w:val="18"/>
              </w:rPr>
              <w:t>MEGA-WAT PROSTA SPÓŁKA AKCYJNA</w:t>
            </w:r>
          </w:p>
          <w:p w14:paraId="2D940AC1" w14:textId="77777777" w:rsidR="00E47B8A" w:rsidRPr="008567C7" w:rsidRDefault="00E47B8A" w:rsidP="001C445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1B18">
              <w:rPr>
                <w:rFonts w:ascii="Times New Roman" w:hAnsi="Times New Roman" w:cs="Times New Roman"/>
                <w:bCs/>
                <w:sz w:val="18"/>
                <w:szCs w:val="18"/>
              </w:rPr>
              <w:t>UL. PODZAMCZE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1B18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36D555F" w14:textId="77777777" w:rsidR="00E47B8A" w:rsidRPr="001B7815" w:rsidRDefault="00E47B8A" w:rsidP="001C445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1B18">
              <w:rPr>
                <w:rFonts w:ascii="Times New Roman" w:hAnsi="Times New Roman" w:cs="Times New Roman"/>
                <w:bCs/>
                <w:sz w:val="18"/>
                <w:szCs w:val="18"/>
              </w:rPr>
              <w:t>77-100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1B18">
              <w:rPr>
                <w:rFonts w:ascii="Times New Roman" w:hAnsi="Times New Roman" w:cs="Times New Roman"/>
                <w:bCs/>
                <w:sz w:val="18"/>
                <w:szCs w:val="18"/>
              </w:rPr>
              <w:t>Bytów</w:t>
            </w:r>
          </w:p>
        </w:tc>
        <w:tc>
          <w:tcPr>
            <w:tcW w:w="1956" w:type="dxa"/>
            <w:vAlign w:val="center"/>
          </w:tcPr>
          <w:p w14:paraId="3470ED63" w14:textId="77777777" w:rsidR="00E47B8A" w:rsidRPr="008567C7" w:rsidRDefault="00E47B8A" w:rsidP="001C44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B18">
              <w:rPr>
                <w:rFonts w:ascii="Times New Roman" w:hAnsi="Times New Roman" w:cs="Times New Roman"/>
                <w:sz w:val="18"/>
                <w:szCs w:val="18"/>
              </w:rPr>
              <w:t xml:space="preserve">  51,75</w:t>
            </w:r>
          </w:p>
        </w:tc>
        <w:tc>
          <w:tcPr>
            <w:tcW w:w="1956" w:type="dxa"/>
            <w:vAlign w:val="center"/>
          </w:tcPr>
          <w:p w14:paraId="6B4FBA91" w14:textId="77777777" w:rsidR="00E47B8A" w:rsidRPr="008567C7" w:rsidRDefault="00E47B8A" w:rsidP="001C44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B1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68" w:type="dxa"/>
            <w:vAlign w:val="center"/>
          </w:tcPr>
          <w:p w14:paraId="4A17C554" w14:textId="77777777" w:rsidR="00E47B8A" w:rsidRPr="008567C7" w:rsidRDefault="00E47B8A" w:rsidP="001C44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B18">
              <w:rPr>
                <w:rFonts w:ascii="Times New Roman" w:hAnsi="Times New Roman" w:cs="Times New Roman"/>
                <w:sz w:val="18"/>
                <w:szCs w:val="18"/>
              </w:rPr>
              <w:t xml:space="preserve">  91,75</w:t>
            </w:r>
          </w:p>
        </w:tc>
      </w:tr>
      <w:tr w:rsidR="00E47B8A" w:rsidRPr="008567C7" w14:paraId="1C07E78D" w14:textId="77777777" w:rsidTr="00E47B8A">
        <w:trPr>
          <w:trHeight w:val="741"/>
        </w:trPr>
        <w:tc>
          <w:tcPr>
            <w:tcW w:w="1223" w:type="dxa"/>
            <w:vAlign w:val="center"/>
          </w:tcPr>
          <w:p w14:paraId="6E047260" w14:textId="77777777" w:rsidR="00E47B8A" w:rsidRPr="008567C7" w:rsidRDefault="00E47B8A" w:rsidP="001C44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B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69" w:type="dxa"/>
            <w:vAlign w:val="center"/>
          </w:tcPr>
          <w:p w14:paraId="3BA4BADF" w14:textId="77777777" w:rsidR="00E47B8A" w:rsidRPr="002B6761" w:rsidRDefault="00E47B8A" w:rsidP="001C445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B18">
              <w:rPr>
                <w:rFonts w:ascii="Times New Roman" w:hAnsi="Times New Roman" w:cs="Times New Roman"/>
                <w:b/>
                <w:sz w:val="18"/>
                <w:szCs w:val="18"/>
              </w:rPr>
              <w:t>GLOBAL 3D sp. z o.o.</w:t>
            </w:r>
          </w:p>
          <w:p w14:paraId="39A1C95D" w14:textId="77777777" w:rsidR="00E47B8A" w:rsidRPr="008567C7" w:rsidRDefault="00E47B8A" w:rsidP="001C445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1B18">
              <w:rPr>
                <w:rFonts w:ascii="Times New Roman" w:hAnsi="Times New Roman" w:cs="Times New Roman"/>
                <w:bCs/>
                <w:sz w:val="18"/>
                <w:szCs w:val="18"/>
              </w:rPr>
              <w:t>Rynek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1B18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EB6D226" w14:textId="77777777" w:rsidR="00E47B8A" w:rsidRPr="001B7815" w:rsidRDefault="00E47B8A" w:rsidP="001C445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1B18">
              <w:rPr>
                <w:rFonts w:ascii="Times New Roman" w:hAnsi="Times New Roman" w:cs="Times New Roman"/>
                <w:bCs/>
                <w:sz w:val="18"/>
                <w:szCs w:val="18"/>
              </w:rPr>
              <w:t>48-300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1B18">
              <w:rPr>
                <w:rFonts w:ascii="Times New Roman" w:hAnsi="Times New Roman" w:cs="Times New Roman"/>
                <w:bCs/>
                <w:sz w:val="18"/>
                <w:szCs w:val="18"/>
              </w:rPr>
              <w:t>Nysa</w:t>
            </w:r>
          </w:p>
        </w:tc>
        <w:tc>
          <w:tcPr>
            <w:tcW w:w="1956" w:type="dxa"/>
            <w:vAlign w:val="center"/>
          </w:tcPr>
          <w:p w14:paraId="16A8BBB9" w14:textId="77777777" w:rsidR="00E47B8A" w:rsidRPr="008567C7" w:rsidRDefault="00E47B8A" w:rsidP="001C44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B18">
              <w:rPr>
                <w:rFonts w:ascii="Times New Roman" w:hAnsi="Times New Roman" w:cs="Times New Roman"/>
                <w:sz w:val="18"/>
                <w:szCs w:val="18"/>
              </w:rPr>
              <w:t xml:space="preserve">  41,14</w:t>
            </w:r>
          </w:p>
        </w:tc>
        <w:tc>
          <w:tcPr>
            <w:tcW w:w="1956" w:type="dxa"/>
            <w:vAlign w:val="center"/>
          </w:tcPr>
          <w:p w14:paraId="6236595C" w14:textId="77777777" w:rsidR="00E47B8A" w:rsidRPr="008567C7" w:rsidRDefault="00E47B8A" w:rsidP="001C44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B1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68" w:type="dxa"/>
            <w:vAlign w:val="center"/>
          </w:tcPr>
          <w:p w14:paraId="30933FEB" w14:textId="77777777" w:rsidR="00E47B8A" w:rsidRPr="008567C7" w:rsidRDefault="00E47B8A" w:rsidP="001C44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B18">
              <w:rPr>
                <w:rFonts w:ascii="Times New Roman" w:hAnsi="Times New Roman" w:cs="Times New Roman"/>
                <w:sz w:val="18"/>
                <w:szCs w:val="18"/>
              </w:rPr>
              <w:t xml:space="preserve">  81,14</w:t>
            </w:r>
          </w:p>
        </w:tc>
      </w:tr>
    </w:tbl>
    <w:p w14:paraId="764AC32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D2D41C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C403E6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2D3C5" w14:textId="77777777" w:rsidR="00912935" w:rsidRDefault="00912935">
      <w:r>
        <w:separator/>
      </w:r>
    </w:p>
  </w:endnote>
  <w:endnote w:type="continuationSeparator" w:id="0">
    <w:p w14:paraId="0A8BCD70" w14:textId="77777777" w:rsidR="00912935" w:rsidRDefault="00912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5AD2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9BAE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0E531D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3B72A0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853D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95587" w14:textId="77777777" w:rsidR="00912935" w:rsidRDefault="00912935">
      <w:r>
        <w:separator/>
      </w:r>
    </w:p>
  </w:footnote>
  <w:footnote w:type="continuationSeparator" w:id="0">
    <w:p w14:paraId="391F8776" w14:textId="77777777" w:rsidR="00912935" w:rsidRDefault="00912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1083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1777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D1DB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293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1B18"/>
    <w:rsid w:val="008A6C10"/>
    <w:rsid w:val="008E5102"/>
    <w:rsid w:val="00912935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47B8A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4C79AE"/>
  <w15:chartTrackingRefBased/>
  <w15:docId w15:val="{A354D9A0-2531-41FB-A208-BD1CBB660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202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2023-12-01T08:59:00Z</cp:lastPrinted>
  <dcterms:created xsi:type="dcterms:W3CDTF">2023-12-01T08:58:00Z</dcterms:created>
  <dcterms:modified xsi:type="dcterms:W3CDTF">2023-12-01T09:00:00Z</dcterms:modified>
</cp:coreProperties>
</file>