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F4D30" w14:textId="77777777" w:rsidR="00FB7F50" w:rsidRPr="002245BE" w:rsidRDefault="001638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380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3805">
        <w:rPr>
          <w:sz w:val="22"/>
          <w:szCs w:val="22"/>
        </w:rPr>
        <w:t>2023-12-01</w:t>
      </w:r>
    </w:p>
    <w:p w14:paraId="2EA0FE3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4513F0" w14:textId="77777777" w:rsidR="00163805" w:rsidRPr="00163805" w:rsidRDefault="00163805" w:rsidP="00FB7F50">
      <w:pPr>
        <w:spacing w:after="40"/>
        <w:rPr>
          <w:b/>
          <w:bCs/>
          <w:sz w:val="22"/>
          <w:szCs w:val="22"/>
        </w:rPr>
      </w:pPr>
      <w:r w:rsidRPr="00163805">
        <w:rPr>
          <w:b/>
          <w:bCs/>
          <w:sz w:val="22"/>
          <w:szCs w:val="22"/>
        </w:rPr>
        <w:t>Akademia Górniczo - Hutnicza</w:t>
      </w:r>
    </w:p>
    <w:p w14:paraId="021AD27B" w14:textId="77777777" w:rsidR="00163805" w:rsidRPr="00163805" w:rsidRDefault="00163805" w:rsidP="00FB7F50">
      <w:pPr>
        <w:spacing w:after="40"/>
        <w:rPr>
          <w:b/>
          <w:bCs/>
          <w:sz w:val="22"/>
          <w:szCs w:val="22"/>
        </w:rPr>
      </w:pPr>
      <w:r w:rsidRPr="00163805">
        <w:rPr>
          <w:b/>
          <w:bCs/>
          <w:sz w:val="22"/>
          <w:szCs w:val="22"/>
        </w:rPr>
        <w:t>im. Stanisława Staszica w Krakowie</w:t>
      </w:r>
    </w:p>
    <w:p w14:paraId="5A096890" w14:textId="77777777" w:rsidR="00FB7F50" w:rsidRPr="002245BE" w:rsidRDefault="00163805" w:rsidP="00FB7F50">
      <w:pPr>
        <w:spacing w:after="40"/>
        <w:rPr>
          <w:b/>
          <w:bCs/>
          <w:sz w:val="22"/>
          <w:szCs w:val="22"/>
        </w:rPr>
      </w:pPr>
      <w:r w:rsidRPr="00163805">
        <w:rPr>
          <w:b/>
          <w:bCs/>
          <w:sz w:val="22"/>
          <w:szCs w:val="22"/>
        </w:rPr>
        <w:t>Dział Zamówień Publicznych</w:t>
      </w:r>
    </w:p>
    <w:p w14:paraId="35FD38C7" w14:textId="77777777" w:rsidR="00FB7F50" w:rsidRPr="002245BE" w:rsidRDefault="00163805" w:rsidP="00FB7F50">
      <w:pPr>
        <w:rPr>
          <w:sz w:val="22"/>
          <w:szCs w:val="22"/>
        </w:rPr>
      </w:pPr>
      <w:r w:rsidRPr="0016380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3805">
        <w:rPr>
          <w:sz w:val="22"/>
          <w:szCs w:val="22"/>
        </w:rPr>
        <w:t>30</w:t>
      </w:r>
    </w:p>
    <w:p w14:paraId="4E77FA51" w14:textId="77777777" w:rsidR="00FB7F50" w:rsidRPr="002245BE" w:rsidRDefault="00163805" w:rsidP="00FB7F50">
      <w:pPr>
        <w:rPr>
          <w:sz w:val="22"/>
          <w:szCs w:val="22"/>
        </w:rPr>
      </w:pPr>
      <w:r w:rsidRPr="0016380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3805">
        <w:rPr>
          <w:sz w:val="22"/>
          <w:szCs w:val="22"/>
        </w:rPr>
        <w:t>Kraków</w:t>
      </w:r>
    </w:p>
    <w:p w14:paraId="6BCACEF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72B5E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3805" w:rsidRPr="00607F9B" w14:paraId="66D557AB" w14:textId="77777777" w:rsidTr="001C4455">
        <w:trPr>
          <w:trHeight w:val="638"/>
        </w:trPr>
        <w:tc>
          <w:tcPr>
            <w:tcW w:w="959" w:type="dxa"/>
            <w:shd w:val="clear" w:color="auto" w:fill="auto"/>
          </w:tcPr>
          <w:p w14:paraId="71B8D5D9" w14:textId="77777777" w:rsidR="00163805" w:rsidRPr="00607F9B" w:rsidRDefault="00163805" w:rsidP="001C44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F0E6DB" w14:textId="77777777" w:rsidR="00163805" w:rsidRPr="00607F9B" w:rsidRDefault="00163805" w:rsidP="001C44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380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3805">
              <w:rPr>
                <w:b/>
                <w:bCs/>
                <w:sz w:val="22"/>
                <w:szCs w:val="22"/>
              </w:rPr>
              <w:t xml:space="preserve">dostawa 1 sztuki skanera laserowego 3D wraz z akcesoriami dla </w:t>
            </w:r>
            <w:proofErr w:type="spellStart"/>
            <w:r w:rsidRPr="00163805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163805">
              <w:rPr>
                <w:b/>
                <w:bCs/>
                <w:sz w:val="22"/>
                <w:szCs w:val="22"/>
              </w:rPr>
              <w:t xml:space="preserve"> AGH - KC-zp.272-584/23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3805">
              <w:rPr>
                <w:b/>
                <w:sz w:val="22"/>
                <w:szCs w:val="22"/>
              </w:rPr>
              <w:t>KC-zp.272-584/23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911B7B" w14:textId="4193A04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E63E4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EE63E4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3805" w14:paraId="43A293E5" w14:textId="77777777" w:rsidTr="001C4455">
        <w:trPr>
          <w:cantSplit/>
        </w:trPr>
        <w:tc>
          <w:tcPr>
            <w:tcW w:w="10150" w:type="dxa"/>
          </w:tcPr>
          <w:p w14:paraId="56D807C9" w14:textId="44BD917E" w:rsidR="00163805" w:rsidRPr="00D26ED6" w:rsidRDefault="00925E28" w:rsidP="001C445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25E28">
              <w:rPr>
                <w:b/>
                <w:sz w:val="22"/>
                <w:szCs w:val="22"/>
              </w:rPr>
              <w:t>Crave3D</w:t>
            </w:r>
            <w:r w:rsidR="00163805" w:rsidRPr="00163805">
              <w:rPr>
                <w:b/>
                <w:sz w:val="22"/>
                <w:szCs w:val="22"/>
              </w:rPr>
              <w:t xml:space="preserve"> Adam Kopczyński</w:t>
            </w:r>
          </w:p>
          <w:p w14:paraId="38AF9C83" w14:textId="77777777" w:rsidR="00163805" w:rsidRPr="009F0E5C" w:rsidRDefault="00163805" w:rsidP="001C4455">
            <w:pPr>
              <w:jc w:val="both"/>
              <w:rPr>
                <w:bCs/>
                <w:sz w:val="22"/>
                <w:szCs w:val="22"/>
              </w:rPr>
            </w:pPr>
            <w:r w:rsidRPr="00163805">
              <w:rPr>
                <w:bCs/>
                <w:sz w:val="22"/>
                <w:szCs w:val="22"/>
              </w:rPr>
              <w:t>Forteczna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3805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63805">
              <w:rPr>
                <w:bCs/>
                <w:sz w:val="22"/>
                <w:szCs w:val="22"/>
              </w:rPr>
              <w:t>/8</w:t>
            </w:r>
          </w:p>
          <w:p w14:paraId="4414160C" w14:textId="77777777" w:rsidR="00163805" w:rsidRPr="009F0E5C" w:rsidRDefault="00163805" w:rsidP="001C4455">
            <w:pPr>
              <w:jc w:val="both"/>
              <w:rPr>
                <w:bCs/>
                <w:sz w:val="22"/>
                <w:szCs w:val="22"/>
              </w:rPr>
            </w:pPr>
            <w:r w:rsidRPr="00163805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3805">
              <w:rPr>
                <w:bCs/>
                <w:sz w:val="22"/>
                <w:szCs w:val="22"/>
              </w:rPr>
              <w:t>Toruń</w:t>
            </w:r>
          </w:p>
          <w:p w14:paraId="519E96A3" w14:textId="77777777" w:rsidR="00163805" w:rsidRPr="00D26ED6" w:rsidRDefault="00163805" w:rsidP="001C445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05C19B" w14:textId="77777777" w:rsidR="00163805" w:rsidRPr="00D26ED6" w:rsidRDefault="00163805" w:rsidP="001C445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63805">
              <w:rPr>
                <w:sz w:val="22"/>
                <w:szCs w:val="22"/>
              </w:rPr>
              <w:t xml:space="preserve">dostawa 1 sztuki skanera laserowego 3D wraz z akcesoriami dla </w:t>
            </w:r>
            <w:proofErr w:type="spellStart"/>
            <w:r w:rsidRPr="00163805">
              <w:rPr>
                <w:sz w:val="22"/>
                <w:szCs w:val="22"/>
              </w:rPr>
              <w:t>WEiP</w:t>
            </w:r>
            <w:proofErr w:type="spellEnd"/>
            <w:r w:rsidRPr="00163805">
              <w:rPr>
                <w:sz w:val="22"/>
                <w:szCs w:val="22"/>
              </w:rPr>
              <w:t xml:space="preserve"> AGH - KC-zp.272-584/23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3805">
              <w:rPr>
                <w:b/>
                <w:sz w:val="22"/>
                <w:szCs w:val="22"/>
              </w:rPr>
              <w:t>94 291.80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3E141B6" w14:textId="77777777" w:rsidR="00163805" w:rsidRDefault="00163805" w:rsidP="001C445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F109B8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9"/>
        <w:gridCol w:w="3659"/>
        <w:gridCol w:w="1950"/>
        <w:gridCol w:w="1950"/>
        <w:gridCol w:w="1463"/>
      </w:tblGrid>
      <w:tr w:rsidR="00EE63E4" w:rsidRPr="008567C7" w14:paraId="62A70054" w14:textId="77777777" w:rsidTr="00EE63E4">
        <w:trPr>
          <w:trHeight w:val="530"/>
        </w:trPr>
        <w:tc>
          <w:tcPr>
            <w:tcW w:w="1219" w:type="dxa"/>
            <w:vAlign w:val="center"/>
          </w:tcPr>
          <w:p w14:paraId="4B2C1E27" w14:textId="77777777" w:rsidR="00EE63E4" w:rsidRPr="008567C7" w:rsidRDefault="00EE63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59" w:type="dxa"/>
            <w:vAlign w:val="center"/>
          </w:tcPr>
          <w:p w14:paraId="768DA544" w14:textId="77777777" w:rsidR="00EE63E4" w:rsidRPr="008567C7" w:rsidRDefault="00EE63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50" w:type="dxa"/>
            <w:vAlign w:val="center"/>
          </w:tcPr>
          <w:p w14:paraId="330A1F82" w14:textId="77777777" w:rsidR="00EE63E4" w:rsidRPr="008567C7" w:rsidRDefault="00EE63E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50" w:type="dxa"/>
            <w:vAlign w:val="center"/>
          </w:tcPr>
          <w:p w14:paraId="2667972B" w14:textId="77777777" w:rsidR="00EE63E4" w:rsidRPr="008567C7" w:rsidRDefault="00EE63E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63" w:type="dxa"/>
            <w:vAlign w:val="center"/>
          </w:tcPr>
          <w:p w14:paraId="34F97FC2" w14:textId="77777777" w:rsidR="00EE63E4" w:rsidRPr="008567C7" w:rsidRDefault="00EE63E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E63E4" w:rsidRPr="008567C7" w14:paraId="1426D744" w14:textId="77777777" w:rsidTr="00EE63E4">
        <w:trPr>
          <w:trHeight w:val="983"/>
        </w:trPr>
        <w:tc>
          <w:tcPr>
            <w:tcW w:w="1219" w:type="dxa"/>
            <w:vAlign w:val="center"/>
          </w:tcPr>
          <w:p w14:paraId="3BC481F7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59" w:type="dxa"/>
            <w:vAlign w:val="center"/>
          </w:tcPr>
          <w:p w14:paraId="7CBAA656" w14:textId="217C337D" w:rsidR="00EE63E4" w:rsidRPr="002B6761" w:rsidRDefault="00925E28" w:rsidP="001C44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Crave3D</w:t>
            </w:r>
            <w:r w:rsidR="00EE63E4" w:rsidRPr="001638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Kopczyński</w:t>
            </w:r>
          </w:p>
          <w:p w14:paraId="1F8C27A2" w14:textId="77777777" w:rsidR="00EE63E4" w:rsidRPr="008567C7" w:rsidRDefault="00EE63E4" w:rsidP="001C44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14:paraId="5ED92507" w14:textId="77777777" w:rsidR="00EE63E4" w:rsidRPr="001B7815" w:rsidRDefault="00EE63E4" w:rsidP="001C44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950" w:type="dxa"/>
            <w:vAlign w:val="center"/>
          </w:tcPr>
          <w:p w14:paraId="4B6E59B4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50" w:type="dxa"/>
            <w:vAlign w:val="center"/>
          </w:tcPr>
          <w:p w14:paraId="63743843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3" w:type="dxa"/>
            <w:vAlign w:val="center"/>
          </w:tcPr>
          <w:p w14:paraId="044CDF80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E63E4" w:rsidRPr="008567C7" w14:paraId="5B698D04" w14:textId="77777777" w:rsidTr="00EE63E4">
        <w:trPr>
          <w:trHeight w:val="2061"/>
        </w:trPr>
        <w:tc>
          <w:tcPr>
            <w:tcW w:w="1219" w:type="dxa"/>
            <w:vAlign w:val="center"/>
          </w:tcPr>
          <w:p w14:paraId="311D1429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59" w:type="dxa"/>
            <w:vAlign w:val="center"/>
          </w:tcPr>
          <w:p w14:paraId="439B352C" w14:textId="77777777" w:rsidR="00EE63E4" w:rsidRPr="002B6761" w:rsidRDefault="00EE63E4" w:rsidP="001C445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/>
                <w:sz w:val="18"/>
                <w:szCs w:val="18"/>
              </w:rPr>
              <w:t>PROFI PARTNER SPÓŁKA Z OGRANICZONĄ ODPOWIEDZIALNOŚCIĄ I WSPÓLNICY SPÓŁKA KOMANDYTOWA</w:t>
            </w:r>
          </w:p>
          <w:p w14:paraId="3453AF61" w14:textId="77777777" w:rsidR="00EE63E4" w:rsidRPr="008567C7" w:rsidRDefault="00EE63E4" w:rsidP="001C445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Posag 7 Panien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7BE047" w14:textId="77777777" w:rsidR="00EE63E4" w:rsidRPr="001B7815" w:rsidRDefault="00EE63E4" w:rsidP="001C445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3805">
              <w:rPr>
                <w:rFonts w:ascii="Times New Roman" w:hAnsi="Times New Roman" w:cs="Times New Roman"/>
                <w:bCs/>
                <w:sz w:val="18"/>
                <w:szCs w:val="18"/>
              </w:rPr>
              <w:t>m. st. Warszawa</w:t>
            </w:r>
          </w:p>
        </w:tc>
        <w:tc>
          <w:tcPr>
            <w:tcW w:w="1950" w:type="dxa"/>
            <w:vAlign w:val="center"/>
          </w:tcPr>
          <w:p w14:paraId="7057B492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 xml:space="preserve">  59,74</w:t>
            </w:r>
          </w:p>
        </w:tc>
        <w:tc>
          <w:tcPr>
            <w:tcW w:w="1950" w:type="dxa"/>
            <w:vAlign w:val="center"/>
          </w:tcPr>
          <w:p w14:paraId="6FB72864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3" w:type="dxa"/>
            <w:vAlign w:val="center"/>
          </w:tcPr>
          <w:p w14:paraId="5DC7F75D" w14:textId="77777777" w:rsidR="00EE63E4" w:rsidRPr="008567C7" w:rsidRDefault="00EE63E4" w:rsidP="001C44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3805">
              <w:rPr>
                <w:rFonts w:ascii="Times New Roman" w:hAnsi="Times New Roman" w:cs="Times New Roman"/>
                <w:sz w:val="18"/>
                <w:szCs w:val="18"/>
              </w:rPr>
              <w:t xml:space="preserve">  99,74</w:t>
            </w:r>
          </w:p>
        </w:tc>
      </w:tr>
      <w:bookmarkEnd w:id="0"/>
    </w:tbl>
    <w:p w14:paraId="501CE98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880B9" w14:textId="77777777" w:rsidR="00CD6C9B" w:rsidRDefault="00CD6C9B">
      <w:r>
        <w:separator/>
      </w:r>
    </w:p>
  </w:endnote>
  <w:endnote w:type="continuationSeparator" w:id="0">
    <w:p w14:paraId="0E85C434" w14:textId="77777777" w:rsidR="00CD6C9B" w:rsidRDefault="00CD6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BA6E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242F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0FB44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83EA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DA2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D2B55" w14:textId="77777777" w:rsidR="00CD6C9B" w:rsidRDefault="00CD6C9B">
      <w:r>
        <w:separator/>
      </w:r>
    </w:p>
  </w:footnote>
  <w:footnote w:type="continuationSeparator" w:id="0">
    <w:p w14:paraId="5362C7D8" w14:textId="77777777" w:rsidR="00CD6C9B" w:rsidRDefault="00CD6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679F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06A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508F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6C9B"/>
    <w:rsid w:val="00005838"/>
    <w:rsid w:val="00022322"/>
    <w:rsid w:val="00042497"/>
    <w:rsid w:val="000C1E6F"/>
    <w:rsid w:val="000E4E56"/>
    <w:rsid w:val="00163805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5E28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D6C9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63E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A77D5"/>
  <w15:chartTrackingRefBased/>
  <w15:docId w15:val="{35541E62-2433-4686-B528-43339DCE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2023-12-01T08:51:00Z</dcterms:created>
  <dcterms:modified xsi:type="dcterms:W3CDTF">2023-12-01T09:04:00Z</dcterms:modified>
</cp:coreProperties>
</file>