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E61EC" w14:textId="71F870EE" w:rsidR="00D665F5" w:rsidRPr="00100EA0" w:rsidRDefault="009D78B3" w:rsidP="00100EA0">
      <w:pPr>
        <w:spacing w:after="240"/>
        <w:jc w:val="right"/>
        <w:rPr>
          <w:sz w:val="24"/>
          <w:szCs w:val="24"/>
        </w:rPr>
      </w:pPr>
      <w:bookmarkStart w:id="0" w:name="_Hlk52197885"/>
      <w:r w:rsidRPr="00100EA0">
        <w:rPr>
          <w:sz w:val="24"/>
          <w:szCs w:val="24"/>
        </w:rPr>
        <w:t>Kraków</w:t>
      </w:r>
      <w:r w:rsidR="00D665F5" w:rsidRPr="00100EA0">
        <w:rPr>
          <w:sz w:val="24"/>
          <w:szCs w:val="24"/>
        </w:rPr>
        <w:t xml:space="preserve"> dnia: </w:t>
      </w:r>
      <w:r w:rsidRPr="00100EA0">
        <w:rPr>
          <w:sz w:val="24"/>
          <w:szCs w:val="24"/>
        </w:rPr>
        <w:t>2023-12-01</w:t>
      </w:r>
    </w:p>
    <w:p w14:paraId="20AF777F" w14:textId="77777777" w:rsidR="009D78B3" w:rsidRPr="00100EA0" w:rsidRDefault="009D78B3" w:rsidP="00577BC6">
      <w:pPr>
        <w:spacing w:after="40"/>
        <w:rPr>
          <w:b/>
          <w:bCs/>
          <w:sz w:val="24"/>
          <w:szCs w:val="24"/>
        </w:rPr>
      </w:pPr>
      <w:r w:rsidRPr="00100EA0">
        <w:rPr>
          <w:b/>
          <w:bCs/>
          <w:sz w:val="24"/>
          <w:szCs w:val="24"/>
        </w:rPr>
        <w:t>Szpital Miejski Specjalistyczny</w:t>
      </w:r>
    </w:p>
    <w:p w14:paraId="06881809" w14:textId="77777777" w:rsidR="009D78B3" w:rsidRPr="00100EA0" w:rsidRDefault="009D78B3" w:rsidP="00577BC6">
      <w:pPr>
        <w:spacing w:after="40"/>
        <w:rPr>
          <w:b/>
          <w:bCs/>
          <w:sz w:val="24"/>
          <w:szCs w:val="24"/>
        </w:rPr>
      </w:pPr>
      <w:r w:rsidRPr="00100EA0">
        <w:rPr>
          <w:b/>
          <w:bCs/>
          <w:sz w:val="24"/>
          <w:szCs w:val="24"/>
        </w:rPr>
        <w:t>im. Gabriela Narutowicza w Krakowie</w:t>
      </w:r>
    </w:p>
    <w:p w14:paraId="06769262" w14:textId="77777777" w:rsidR="00D665F5" w:rsidRPr="00100EA0" w:rsidRDefault="009D78B3" w:rsidP="00D665F5">
      <w:pPr>
        <w:rPr>
          <w:sz w:val="24"/>
          <w:szCs w:val="24"/>
        </w:rPr>
      </w:pPr>
      <w:r w:rsidRPr="00100EA0">
        <w:rPr>
          <w:sz w:val="24"/>
          <w:szCs w:val="24"/>
        </w:rPr>
        <w:t>ul. Prądnicka</w:t>
      </w:r>
      <w:r w:rsidR="00D665F5" w:rsidRPr="00100EA0">
        <w:rPr>
          <w:sz w:val="24"/>
          <w:szCs w:val="24"/>
        </w:rPr>
        <w:t xml:space="preserve"> </w:t>
      </w:r>
      <w:r w:rsidRPr="00100EA0">
        <w:rPr>
          <w:sz w:val="24"/>
          <w:szCs w:val="24"/>
        </w:rPr>
        <w:t>35-37</w:t>
      </w:r>
    </w:p>
    <w:p w14:paraId="0DDA6F1B" w14:textId="77777777" w:rsidR="00D665F5" w:rsidRPr="00100EA0" w:rsidRDefault="009D78B3" w:rsidP="00D665F5">
      <w:pPr>
        <w:rPr>
          <w:sz w:val="24"/>
          <w:szCs w:val="24"/>
        </w:rPr>
      </w:pPr>
      <w:r w:rsidRPr="00100EA0">
        <w:rPr>
          <w:sz w:val="24"/>
          <w:szCs w:val="24"/>
        </w:rPr>
        <w:t>31-202</w:t>
      </w:r>
      <w:r w:rsidR="00D665F5" w:rsidRPr="00100EA0">
        <w:rPr>
          <w:sz w:val="24"/>
          <w:szCs w:val="24"/>
        </w:rPr>
        <w:t xml:space="preserve"> </w:t>
      </w:r>
      <w:r w:rsidRPr="00100EA0">
        <w:rPr>
          <w:sz w:val="24"/>
          <w:szCs w:val="24"/>
        </w:rPr>
        <w:t>Kraków</w:t>
      </w:r>
    </w:p>
    <w:p w14:paraId="11011EFE" w14:textId="77777777" w:rsidR="00D665F5" w:rsidRPr="00100EA0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9B85CE6" w14:textId="24187BDA" w:rsidR="00A80738" w:rsidRPr="00100EA0" w:rsidRDefault="00D665F5" w:rsidP="00100EA0">
      <w:pPr>
        <w:pStyle w:val="Nagwek"/>
        <w:tabs>
          <w:tab w:val="clear" w:pos="4536"/>
        </w:tabs>
        <w:rPr>
          <w:sz w:val="24"/>
          <w:szCs w:val="24"/>
        </w:rPr>
      </w:pPr>
      <w:r w:rsidRPr="00100EA0">
        <w:rPr>
          <w:sz w:val="24"/>
          <w:szCs w:val="24"/>
        </w:rPr>
        <w:t>Znak sprawy:</w:t>
      </w:r>
      <w:r w:rsidRPr="00100EA0">
        <w:rPr>
          <w:b/>
          <w:sz w:val="24"/>
          <w:szCs w:val="24"/>
        </w:rPr>
        <w:t xml:space="preserve"> </w:t>
      </w:r>
      <w:r w:rsidR="009D78B3" w:rsidRPr="00100EA0">
        <w:rPr>
          <w:b/>
          <w:sz w:val="24"/>
          <w:szCs w:val="24"/>
        </w:rPr>
        <w:t>ZP/47/2023</w:t>
      </w:r>
      <w:r w:rsidR="00A80738" w:rsidRPr="00100EA0">
        <w:rPr>
          <w:sz w:val="24"/>
          <w:szCs w:val="24"/>
        </w:rPr>
        <w:tab/>
        <w:t xml:space="preserve"> </w:t>
      </w:r>
    </w:p>
    <w:p w14:paraId="60D0DAB0" w14:textId="77777777" w:rsidR="00A80738" w:rsidRPr="00100EA0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7628ACC" w14:textId="77777777" w:rsidR="00A80738" w:rsidRPr="00100EA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100EA0">
        <w:rPr>
          <w:b/>
          <w:spacing w:val="20"/>
          <w:sz w:val="28"/>
        </w:rPr>
        <w:t>INFORMACJA Z OTWARCIA OFERT</w:t>
      </w:r>
    </w:p>
    <w:p w14:paraId="2A738D6D" w14:textId="77777777" w:rsidR="00A80738" w:rsidRPr="00100EA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E0555DB" w14:textId="7A5BDA05" w:rsidR="00C659E2" w:rsidRPr="00100EA0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100EA0">
        <w:rPr>
          <w:bCs/>
          <w:sz w:val="24"/>
          <w:szCs w:val="24"/>
        </w:rPr>
        <w:t xml:space="preserve">Dotyczy </w:t>
      </w:r>
      <w:r w:rsidRPr="00100EA0">
        <w:rPr>
          <w:sz w:val="24"/>
          <w:szCs w:val="24"/>
        </w:rPr>
        <w:t xml:space="preserve">postępowania o udzielenie zamówienia publicznego prowadzonego w trybie </w:t>
      </w:r>
      <w:r w:rsidR="009D78B3" w:rsidRPr="00100EA0">
        <w:rPr>
          <w:sz w:val="24"/>
          <w:szCs w:val="24"/>
        </w:rPr>
        <w:t>podstawowy</w:t>
      </w:r>
      <w:r w:rsidR="00100EA0">
        <w:rPr>
          <w:sz w:val="24"/>
          <w:szCs w:val="24"/>
        </w:rPr>
        <w:t>m</w:t>
      </w:r>
      <w:r w:rsidR="009D78B3" w:rsidRPr="00100EA0">
        <w:rPr>
          <w:sz w:val="24"/>
          <w:szCs w:val="24"/>
        </w:rPr>
        <w:t xml:space="preserve"> bez negocjacji - art. 275 pkt. 1 ustawy </w:t>
      </w:r>
      <w:proofErr w:type="spellStart"/>
      <w:r w:rsidR="009D78B3" w:rsidRPr="00100EA0">
        <w:rPr>
          <w:sz w:val="24"/>
          <w:szCs w:val="24"/>
        </w:rPr>
        <w:t>Pzp</w:t>
      </w:r>
      <w:proofErr w:type="spellEnd"/>
      <w:r w:rsidRPr="00100EA0">
        <w:rPr>
          <w:sz w:val="24"/>
          <w:szCs w:val="24"/>
        </w:rPr>
        <w:t xml:space="preserve"> na:</w:t>
      </w:r>
    </w:p>
    <w:p w14:paraId="1DBB826F" w14:textId="77777777" w:rsidR="00A80738" w:rsidRPr="00100EA0" w:rsidRDefault="009D78B3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100EA0">
        <w:rPr>
          <w:b/>
          <w:szCs w:val="24"/>
        </w:rPr>
        <w:t>Zakup i dostawa produktów antyseptycznych i dezynfekujących do skóry i błon śluzowych II</w:t>
      </w:r>
    </w:p>
    <w:p w14:paraId="3D87A7ED" w14:textId="77777777" w:rsidR="00D665F5" w:rsidRPr="00100EA0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100EA0">
        <w:rPr>
          <w:sz w:val="24"/>
          <w:szCs w:val="24"/>
        </w:rPr>
        <w:t>Zamawiający, działając na podstawie art. 22</w:t>
      </w:r>
      <w:r w:rsidR="00FC7F5E" w:rsidRPr="00100EA0">
        <w:rPr>
          <w:sz w:val="24"/>
          <w:szCs w:val="24"/>
        </w:rPr>
        <w:t>2</w:t>
      </w:r>
      <w:r w:rsidRPr="00100EA0">
        <w:rPr>
          <w:sz w:val="24"/>
          <w:szCs w:val="24"/>
        </w:rPr>
        <w:t xml:space="preserve"> ust. 5 </w:t>
      </w:r>
      <w:r w:rsidRPr="00100EA0">
        <w:rPr>
          <w:bCs/>
          <w:sz w:val="24"/>
          <w:szCs w:val="24"/>
        </w:rPr>
        <w:t>ustawy z dnia 11 września 2019 r. Prawo zamówień publicznych</w:t>
      </w:r>
      <w:r w:rsidRPr="00100EA0">
        <w:rPr>
          <w:sz w:val="24"/>
          <w:szCs w:val="24"/>
        </w:rPr>
        <w:t xml:space="preserve"> </w:t>
      </w:r>
      <w:r w:rsidR="009D78B3" w:rsidRPr="00100EA0">
        <w:rPr>
          <w:sz w:val="24"/>
          <w:szCs w:val="24"/>
        </w:rPr>
        <w:t>(</w:t>
      </w:r>
      <w:proofErr w:type="spellStart"/>
      <w:r w:rsidR="009D78B3" w:rsidRPr="00100EA0">
        <w:rPr>
          <w:sz w:val="24"/>
          <w:szCs w:val="24"/>
        </w:rPr>
        <w:t>t.j</w:t>
      </w:r>
      <w:proofErr w:type="spellEnd"/>
      <w:r w:rsidR="009D78B3" w:rsidRPr="00100EA0">
        <w:rPr>
          <w:sz w:val="24"/>
          <w:szCs w:val="24"/>
        </w:rPr>
        <w:t>. Dz. U. z 2022r. poz. 1710)</w:t>
      </w:r>
      <w:r w:rsidR="00490DC0" w:rsidRPr="00100EA0">
        <w:rPr>
          <w:sz w:val="24"/>
          <w:szCs w:val="24"/>
        </w:rPr>
        <w:t xml:space="preserve"> </w:t>
      </w:r>
      <w:r w:rsidRPr="00100EA0">
        <w:rPr>
          <w:sz w:val="24"/>
          <w:szCs w:val="24"/>
        </w:rPr>
        <w:t>udostępnia</w:t>
      </w:r>
      <w:r w:rsidR="00F95C33" w:rsidRPr="00100EA0">
        <w:rPr>
          <w:sz w:val="24"/>
          <w:szCs w:val="24"/>
        </w:rPr>
        <w:t xml:space="preserve"> </w:t>
      </w:r>
      <w:r w:rsidR="004C7E9B" w:rsidRPr="00100EA0">
        <w:rPr>
          <w:sz w:val="24"/>
          <w:szCs w:val="24"/>
        </w:rPr>
        <w:t>informacj</w:t>
      </w:r>
      <w:r w:rsidR="00577BC6" w:rsidRPr="00100EA0">
        <w:rPr>
          <w:sz w:val="24"/>
          <w:szCs w:val="24"/>
        </w:rPr>
        <w:t>ę</w:t>
      </w:r>
      <w:r w:rsidR="00035488" w:rsidRPr="00100EA0">
        <w:rPr>
          <w:sz w:val="24"/>
          <w:szCs w:val="24"/>
        </w:rPr>
        <w:t xml:space="preserve"> z otwarcia ofert</w:t>
      </w:r>
      <w:r w:rsidR="00577BC6" w:rsidRPr="00100EA0">
        <w:rPr>
          <w:sz w:val="24"/>
          <w:szCs w:val="24"/>
        </w:rPr>
        <w:t>.</w:t>
      </w:r>
    </w:p>
    <w:p w14:paraId="18421381" w14:textId="77777777" w:rsidR="00A80738" w:rsidRPr="00100EA0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100EA0">
        <w:rPr>
          <w:sz w:val="24"/>
          <w:szCs w:val="24"/>
        </w:rPr>
        <w:t>Podczas otwarcia ofert, mającego miejsce</w:t>
      </w:r>
      <w:r w:rsidR="00FF4AB1" w:rsidRPr="00100EA0">
        <w:rPr>
          <w:sz w:val="24"/>
          <w:szCs w:val="24"/>
        </w:rPr>
        <w:t xml:space="preserve"> w dniu </w:t>
      </w:r>
      <w:r w:rsidR="009D78B3" w:rsidRPr="00100EA0">
        <w:rPr>
          <w:sz w:val="24"/>
          <w:szCs w:val="24"/>
        </w:rPr>
        <w:t>01/12/2023</w:t>
      </w:r>
      <w:r w:rsidR="00FF4AB1" w:rsidRPr="00100EA0">
        <w:rPr>
          <w:sz w:val="24"/>
          <w:szCs w:val="24"/>
        </w:rPr>
        <w:t xml:space="preserve"> o godz. </w:t>
      </w:r>
      <w:r w:rsidR="009D78B3" w:rsidRPr="00100EA0">
        <w:rPr>
          <w:sz w:val="24"/>
          <w:szCs w:val="24"/>
        </w:rPr>
        <w:t>12:00</w:t>
      </w:r>
      <w:r w:rsidRPr="00100EA0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100EA0" w14:paraId="34815500" w14:textId="77777777" w:rsidTr="00C82837">
        <w:tc>
          <w:tcPr>
            <w:tcW w:w="993" w:type="dxa"/>
            <w:shd w:val="clear" w:color="auto" w:fill="auto"/>
            <w:vAlign w:val="center"/>
          </w:tcPr>
          <w:p w14:paraId="39F2FEA0" w14:textId="77777777" w:rsidR="006B27ED" w:rsidRPr="00100EA0" w:rsidRDefault="006B27ED" w:rsidP="00C82837">
            <w:pPr>
              <w:spacing w:before="120" w:after="120"/>
              <w:jc w:val="center"/>
            </w:pPr>
            <w:r w:rsidRPr="00100EA0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1F13E5" w14:textId="77777777" w:rsidR="006B27ED" w:rsidRPr="00100EA0" w:rsidRDefault="006B27ED" w:rsidP="00C82837">
            <w:pPr>
              <w:spacing w:before="120" w:after="120"/>
              <w:jc w:val="center"/>
            </w:pPr>
            <w:r w:rsidRPr="00100EA0">
              <w:t>Nr</w:t>
            </w:r>
            <w:r w:rsidR="00C82837" w:rsidRPr="00100EA0">
              <w:t xml:space="preserve"> </w:t>
            </w:r>
            <w:r w:rsidRPr="00100EA0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554B14E0" w14:textId="77777777" w:rsidR="006B27ED" w:rsidRPr="00100EA0" w:rsidRDefault="006B27ED" w:rsidP="00BB547B">
            <w:pPr>
              <w:spacing w:before="120" w:after="120"/>
              <w:jc w:val="center"/>
            </w:pPr>
            <w:r w:rsidRPr="00100EA0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6CC9AA" w14:textId="5E1D65B7" w:rsidR="006B27ED" w:rsidRPr="00100EA0" w:rsidRDefault="00100EA0" w:rsidP="00C82837">
            <w:pPr>
              <w:spacing w:before="120" w:after="120"/>
              <w:jc w:val="center"/>
            </w:pPr>
            <w:r>
              <w:t>Wartość pakietu brutto</w:t>
            </w:r>
          </w:p>
        </w:tc>
      </w:tr>
      <w:tr w:rsidR="009D78B3" w:rsidRPr="00100EA0" w14:paraId="3BB9BD9E" w14:textId="77777777" w:rsidTr="00736F2B">
        <w:tc>
          <w:tcPr>
            <w:tcW w:w="993" w:type="dxa"/>
            <w:shd w:val="clear" w:color="auto" w:fill="auto"/>
            <w:vAlign w:val="center"/>
          </w:tcPr>
          <w:p w14:paraId="60A6BD76" w14:textId="77777777" w:rsidR="009D78B3" w:rsidRPr="00100EA0" w:rsidRDefault="009D78B3" w:rsidP="00736F2B">
            <w:pPr>
              <w:spacing w:before="80" w:after="80"/>
              <w:jc w:val="center"/>
            </w:pPr>
            <w:r w:rsidRPr="00100EA0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BF373F" w14:textId="77777777" w:rsidR="009D78B3" w:rsidRPr="00100EA0" w:rsidRDefault="009D78B3" w:rsidP="00736F2B">
            <w:pPr>
              <w:spacing w:before="80" w:after="80"/>
              <w:jc w:val="center"/>
            </w:pPr>
            <w:r w:rsidRPr="00100EA0">
              <w:t>4</w:t>
            </w:r>
          </w:p>
        </w:tc>
        <w:tc>
          <w:tcPr>
            <w:tcW w:w="4110" w:type="dxa"/>
            <w:shd w:val="clear" w:color="auto" w:fill="auto"/>
          </w:tcPr>
          <w:p w14:paraId="7DB774DA" w14:textId="12E9FB3D" w:rsidR="009D78B3" w:rsidRPr="00100EA0" w:rsidRDefault="009D78B3" w:rsidP="00736F2B">
            <w:pPr>
              <w:spacing w:before="80"/>
            </w:pPr>
            <w:proofErr w:type="spellStart"/>
            <w:r w:rsidRPr="00100EA0">
              <w:t>Aesculap</w:t>
            </w:r>
            <w:proofErr w:type="spellEnd"/>
            <w:r w:rsidRPr="00100EA0">
              <w:t xml:space="preserve"> </w:t>
            </w:r>
            <w:proofErr w:type="spellStart"/>
            <w:r w:rsidRPr="00100EA0">
              <w:t>Chifa</w:t>
            </w:r>
            <w:proofErr w:type="spellEnd"/>
            <w:r w:rsidRPr="00100EA0">
              <w:t xml:space="preserve"> </w:t>
            </w:r>
            <w:r w:rsidR="00100EA0">
              <w:t>Sp. z o.o.</w:t>
            </w:r>
          </w:p>
          <w:p w14:paraId="020AD0E6" w14:textId="6CAD8F82" w:rsidR="009D78B3" w:rsidRPr="00100EA0" w:rsidRDefault="00100EA0" w:rsidP="00736F2B">
            <w:r>
              <w:t xml:space="preserve">ul. </w:t>
            </w:r>
            <w:r w:rsidR="009D78B3" w:rsidRPr="00100EA0">
              <w:t>Tysiąclecia</w:t>
            </w:r>
            <w:r w:rsidR="009D78B3" w:rsidRPr="00100EA0">
              <w:t xml:space="preserve"> </w:t>
            </w:r>
            <w:r w:rsidR="009D78B3" w:rsidRPr="00100EA0">
              <w:t>14</w:t>
            </w:r>
            <w:r w:rsidR="009D78B3" w:rsidRPr="00100EA0">
              <w:t xml:space="preserve"> </w:t>
            </w:r>
          </w:p>
          <w:p w14:paraId="73FCCB36" w14:textId="77777777" w:rsidR="009D78B3" w:rsidRPr="00100EA0" w:rsidRDefault="009D78B3" w:rsidP="00736F2B">
            <w:pPr>
              <w:spacing w:after="80"/>
              <w:jc w:val="both"/>
            </w:pPr>
            <w:r w:rsidRPr="00100EA0">
              <w:t>64-300</w:t>
            </w:r>
            <w:r w:rsidRPr="00100EA0">
              <w:t xml:space="preserve"> </w:t>
            </w:r>
            <w:r w:rsidRPr="00100EA0"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0CD7A5" w14:textId="77777777" w:rsidR="009D78B3" w:rsidRPr="00100EA0" w:rsidRDefault="009D78B3" w:rsidP="00736F2B">
            <w:pPr>
              <w:spacing w:before="80" w:after="80"/>
              <w:jc w:val="center"/>
            </w:pPr>
            <w:r w:rsidRPr="00100EA0">
              <w:t>26 956.80 zł</w:t>
            </w:r>
          </w:p>
        </w:tc>
      </w:tr>
      <w:tr w:rsidR="009D78B3" w:rsidRPr="00100EA0" w14:paraId="073AFA97" w14:textId="77777777" w:rsidTr="00736F2B">
        <w:tc>
          <w:tcPr>
            <w:tcW w:w="993" w:type="dxa"/>
            <w:shd w:val="clear" w:color="auto" w:fill="auto"/>
            <w:vAlign w:val="center"/>
          </w:tcPr>
          <w:p w14:paraId="5FAC26B8" w14:textId="77777777" w:rsidR="009D78B3" w:rsidRPr="00100EA0" w:rsidRDefault="009D78B3" w:rsidP="00736F2B">
            <w:pPr>
              <w:spacing w:before="80" w:after="80"/>
              <w:jc w:val="center"/>
            </w:pPr>
            <w:r w:rsidRPr="00100EA0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565641" w14:textId="77777777" w:rsidR="009D78B3" w:rsidRPr="00100EA0" w:rsidRDefault="009D78B3" w:rsidP="00736F2B">
            <w:pPr>
              <w:spacing w:before="80" w:after="80"/>
              <w:jc w:val="center"/>
            </w:pPr>
            <w:r w:rsidRPr="00100EA0">
              <w:t>2</w:t>
            </w:r>
          </w:p>
        </w:tc>
        <w:tc>
          <w:tcPr>
            <w:tcW w:w="4110" w:type="dxa"/>
            <w:shd w:val="clear" w:color="auto" w:fill="auto"/>
          </w:tcPr>
          <w:p w14:paraId="0D37EDA8" w14:textId="77777777" w:rsidR="009D78B3" w:rsidRPr="00100EA0" w:rsidRDefault="009D78B3" w:rsidP="00736F2B">
            <w:pPr>
              <w:spacing w:before="80"/>
            </w:pPr>
            <w:r w:rsidRPr="00100EA0">
              <w:t>SKAMEX Spółka Akcyjna</w:t>
            </w:r>
          </w:p>
          <w:p w14:paraId="35A50B0B" w14:textId="77777777" w:rsidR="009D78B3" w:rsidRPr="00100EA0" w:rsidRDefault="009D78B3" w:rsidP="00736F2B">
            <w:r w:rsidRPr="00100EA0">
              <w:t>ul. Częstochowska</w:t>
            </w:r>
            <w:r w:rsidRPr="00100EA0">
              <w:t xml:space="preserve"> </w:t>
            </w:r>
            <w:r w:rsidRPr="00100EA0">
              <w:t>38/52</w:t>
            </w:r>
            <w:r w:rsidRPr="00100EA0">
              <w:t xml:space="preserve"> </w:t>
            </w:r>
          </w:p>
          <w:p w14:paraId="17A563A4" w14:textId="77777777" w:rsidR="009D78B3" w:rsidRPr="00100EA0" w:rsidRDefault="009D78B3" w:rsidP="00736F2B">
            <w:pPr>
              <w:spacing w:after="80"/>
              <w:jc w:val="both"/>
            </w:pPr>
            <w:r w:rsidRPr="00100EA0">
              <w:t>93-121</w:t>
            </w:r>
            <w:r w:rsidRPr="00100EA0">
              <w:t xml:space="preserve"> </w:t>
            </w:r>
            <w:r w:rsidRPr="00100EA0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EC385C" w14:textId="77777777" w:rsidR="009D78B3" w:rsidRPr="00100EA0" w:rsidRDefault="009D78B3" w:rsidP="00736F2B">
            <w:pPr>
              <w:spacing w:before="80" w:after="80"/>
              <w:jc w:val="center"/>
            </w:pPr>
            <w:r w:rsidRPr="00100EA0">
              <w:t>19 278.00 zł</w:t>
            </w:r>
          </w:p>
        </w:tc>
      </w:tr>
      <w:tr w:rsidR="009D78B3" w:rsidRPr="00100EA0" w14:paraId="618FB2CC" w14:textId="77777777" w:rsidTr="00736F2B">
        <w:tc>
          <w:tcPr>
            <w:tcW w:w="993" w:type="dxa"/>
            <w:shd w:val="clear" w:color="auto" w:fill="auto"/>
            <w:vAlign w:val="center"/>
          </w:tcPr>
          <w:p w14:paraId="7CAC2C2C" w14:textId="77777777" w:rsidR="009D78B3" w:rsidRPr="00100EA0" w:rsidRDefault="009D78B3" w:rsidP="00736F2B">
            <w:pPr>
              <w:spacing w:before="80" w:after="80"/>
              <w:jc w:val="center"/>
            </w:pPr>
            <w:r w:rsidRPr="00100EA0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4279276" w14:textId="77777777" w:rsidR="009D78B3" w:rsidRPr="00100EA0" w:rsidRDefault="009D78B3" w:rsidP="00736F2B">
            <w:pPr>
              <w:spacing w:before="80" w:after="80"/>
              <w:jc w:val="center"/>
            </w:pPr>
            <w:r w:rsidRPr="00100EA0">
              <w:t>7</w:t>
            </w:r>
          </w:p>
        </w:tc>
        <w:tc>
          <w:tcPr>
            <w:tcW w:w="4110" w:type="dxa"/>
            <w:shd w:val="clear" w:color="auto" w:fill="auto"/>
          </w:tcPr>
          <w:p w14:paraId="2D2AAA16" w14:textId="77777777" w:rsidR="009D78B3" w:rsidRPr="00100EA0" w:rsidRDefault="009D78B3" w:rsidP="00736F2B">
            <w:pPr>
              <w:spacing w:before="80"/>
            </w:pPr>
            <w:proofErr w:type="spellStart"/>
            <w:r w:rsidRPr="00100EA0">
              <w:t>Medilab</w:t>
            </w:r>
            <w:proofErr w:type="spellEnd"/>
            <w:r w:rsidRPr="00100EA0">
              <w:t xml:space="preserve"> Firma Wytwórczo-Usługowa Sp. z o.o.</w:t>
            </w:r>
          </w:p>
          <w:p w14:paraId="58CBD326" w14:textId="1F63DFAB" w:rsidR="009D78B3" w:rsidRPr="00100EA0" w:rsidRDefault="00100EA0" w:rsidP="00736F2B">
            <w:r>
              <w:t xml:space="preserve">ul. </w:t>
            </w:r>
            <w:r w:rsidR="009D78B3" w:rsidRPr="00100EA0">
              <w:t>Niedźwiedzia</w:t>
            </w:r>
            <w:r w:rsidR="009D78B3" w:rsidRPr="00100EA0">
              <w:t xml:space="preserve"> </w:t>
            </w:r>
            <w:r w:rsidR="009D78B3" w:rsidRPr="00100EA0">
              <w:t>60</w:t>
            </w:r>
            <w:r w:rsidR="009D78B3" w:rsidRPr="00100EA0">
              <w:t xml:space="preserve"> </w:t>
            </w:r>
          </w:p>
          <w:p w14:paraId="1E704BBF" w14:textId="77777777" w:rsidR="009D78B3" w:rsidRPr="00100EA0" w:rsidRDefault="009D78B3" w:rsidP="00736F2B">
            <w:pPr>
              <w:spacing w:after="80"/>
              <w:jc w:val="both"/>
            </w:pPr>
            <w:r w:rsidRPr="00100EA0">
              <w:t>15-531</w:t>
            </w:r>
            <w:r w:rsidRPr="00100EA0">
              <w:t xml:space="preserve"> </w:t>
            </w:r>
            <w:r w:rsidRPr="00100EA0"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16AA4A" w14:textId="77777777" w:rsidR="009D78B3" w:rsidRPr="00100EA0" w:rsidRDefault="009D78B3" w:rsidP="00736F2B">
            <w:pPr>
              <w:spacing w:before="80" w:after="80"/>
              <w:jc w:val="center"/>
            </w:pPr>
            <w:r w:rsidRPr="00100EA0">
              <w:t>4 587.84 zł</w:t>
            </w:r>
          </w:p>
        </w:tc>
      </w:tr>
      <w:tr w:rsidR="009D78B3" w:rsidRPr="00100EA0" w14:paraId="7B709AA7" w14:textId="77777777" w:rsidTr="00736F2B">
        <w:tc>
          <w:tcPr>
            <w:tcW w:w="993" w:type="dxa"/>
            <w:shd w:val="clear" w:color="auto" w:fill="auto"/>
            <w:vAlign w:val="center"/>
          </w:tcPr>
          <w:p w14:paraId="60CB14BF" w14:textId="77777777" w:rsidR="009D78B3" w:rsidRPr="00100EA0" w:rsidRDefault="009D78B3" w:rsidP="00736F2B">
            <w:pPr>
              <w:spacing w:before="80" w:after="80"/>
              <w:jc w:val="center"/>
            </w:pPr>
            <w:r w:rsidRPr="00100EA0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E7DF04" w14:textId="77777777" w:rsidR="009D78B3" w:rsidRPr="00100EA0" w:rsidRDefault="009D78B3" w:rsidP="00736F2B">
            <w:pPr>
              <w:spacing w:before="80" w:after="80"/>
              <w:jc w:val="center"/>
            </w:pPr>
            <w:r w:rsidRPr="00100EA0">
              <w:t>1</w:t>
            </w:r>
          </w:p>
        </w:tc>
        <w:tc>
          <w:tcPr>
            <w:tcW w:w="4110" w:type="dxa"/>
            <w:shd w:val="clear" w:color="auto" w:fill="auto"/>
          </w:tcPr>
          <w:p w14:paraId="7F63916A" w14:textId="77777777" w:rsidR="009D78B3" w:rsidRPr="00100EA0" w:rsidRDefault="009D78B3" w:rsidP="00736F2B">
            <w:pPr>
              <w:spacing w:before="80"/>
            </w:pPr>
            <w:r w:rsidRPr="00100EA0">
              <w:t>Euro Trade Technology Sp. z o. o.</w:t>
            </w:r>
          </w:p>
          <w:p w14:paraId="29CE7E1B" w14:textId="5931AFD0" w:rsidR="009D78B3" w:rsidRPr="00100EA0" w:rsidRDefault="00100EA0" w:rsidP="00736F2B">
            <w:r>
              <w:t xml:space="preserve">ul. </w:t>
            </w:r>
            <w:r w:rsidR="009D78B3" w:rsidRPr="00100EA0">
              <w:t>Siemiradzkiego</w:t>
            </w:r>
            <w:r w:rsidR="009D78B3" w:rsidRPr="00100EA0">
              <w:t xml:space="preserve"> </w:t>
            </w:r>
            <w:r w:rsidR="009D78B3" w:rsidRPr="00100EA0">
              <w:t>19</w:t>
            </w:r>
            <w:r w:rsidR="009D78B3" w:rsidRPr="00100EA0">
              <w:t xml:space="preserve"> </w:t>
            </w:r>
          </w:p>
          <w:p w14:paraId="71C8892E" w14:textId="77777777" w:rsidR="009D78B3" w:rsidRPr="00100EA0" w:rsidRDefault="009D78B3" w:rsidP="00736F2B">
            <w:pPr>
              <w:spacing w:after="80"/>
              <w:jc w:val="both"/>
            </w:pPr>
            <w:r w:rsidRPr="00100EA0">
              <w:t>64-920</w:t>
            </w:r>
            <w:r w:rsidRPr="00100EA0">
              <w:t xml:space="preserve"> </w:t>
            </w:r>
            <w:r w:rsidRPr="00100EA0">
              <w:t>Piła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438C78" w14:textId="77777777" w:rsidR="009D78B3" w:rsidRPr="00100EA0" w:rsidRDefault="009D78B3" w:rsidP="00736F2B">
            <w:pPr>
              <w:spacing w:before="80" w:after="80"/>
              <w:jc w:val="center"/>
            </w:pPr>
            <w:r w:rsidRPr="00100EA0">
              <w:t>103 867.92 zł</w:t>
            </w:r>
          </w:p>
        </w:tc>
      </w:tr>
      <w:tr w:rsidR="009D78B3" w:rsidRPr="00100EA0" w14:paraId="2D9F29B4" w14:textId="77777777" w:rsidTr="00736F2B">
        <w:tc>
          <w:tcPr>
            <w:tcW w:w="993" w:type="dxa"/>
            <w:shd w:val="clear" w:color="auto" w:fill="auto"/>
            <w:vAlign w:val="center"/>
          </w:tcPr>
          <w:p w14:paraId="29E9E850" w14:textId="77777777" w:rsidR="009D78B3" w:rsidRPr="00100EA0" w:rsidRDefault="009D78B3" w:rsidP="00736F2B">
            <w:pPr>
              <w:spacing w:before="80" w:after="80"/>
              <w:jc w:val="center"/>
            </w:pPr>
            <w:r w:rsidRPr="00100EA0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82116B" w14:textId="77777777" w:rsidR="009D78B3" w:rsidRPr="00100EA0" w:rsidRDefault="009D78B3" w:rsidP="00736F2B">
            <w:pPr>
              <w:spacing w:before="80" w:after="80"/>
              <w:jc w:val="center"/>
            </w:pPr>
            <w:r w:rsidRPr="00100EA0">
              <w:t>3</w:t>
            </w:r>
          </w:p>
        </w:tc>
        <w:tc>
          <w:tcPr>
            <w:tcW w:w="4110" w:type="dxa"/>
            <w:shd w:val="clear" w:color="auto" w:fill="auto"/>
          </w:tcPr>
          <w:p w14:paraId="51E2ECDE" w14:textId="6A56D380" w:rsidR="009D78B3" w:rsidRPr="00100EA0" w:rsidRDefault="009D78B3" w:rsidP="00736F2B">
            <w:pPr>
              <w:spacing w:before="80"/>
            </w:pPr>
            <w:r w:rsidRPr="00100EA0">
              <w:t>Centrum Zaopatrzenia Medycznego "</w:t>
            </w:r>
            <w:proofErr w:type="spellStart"/>
            <w:r w:rsidRPr="00100EA0">
              <w:t>Cezal</w:t>
            </w:r>
            <w:proofErr w:type="spellEnd"/>
            <w:r w:rsidRPr="00100EA0">
              <w:t>" SA Wrocław</w:t>
            </w:r>
            <w:r w:rsidR="00100EA0">
              <w:t xml:space="preserve"> – Oddział Kraków</w:t>
            </w:r>
          </w:p>
          <w:p w14:paraId="09A5E6EE" w14:textId="72756FB5" w:rsidR="009D78B3" w:rsidRPr="00100EA0" w:rsidRDefault="00100EA0" w:rsidP="00736F2B">
            <w:r>
              <w:t xml:space="preserve">ul. </w:t>
            </w:r>
            <w:r w:rsidR="009D78B3" w:rsidRPr="00100EA0">
              <w:t>Balicka</w:t>
            </w:r>
            <w:r w:rsidR="009D78B3" w:rsidRPr="00100EA0">
              <w:t xml:space="preserve"> </w:t>
            </w:r>
            <w:r w:rsidR="009D78B3" w:rsidRPr="00100EA0">
              <w:t>117</w:t>
            </w:r>
            <w:r w:rsidR="009D78B3" w:rsidRPr="00100EA0">
              <w:t xml:space="preserve"> </w:t>
            </w:r>
          </w:p>
          <w:p w14:paraId="3C98E99D" w14:textId="77777777" w:rsidR="009D78B3" w:rsidRPr="00100EA0" w:rsidRDefault="009D78B3" w:rsidP="00736F2B">
            <w:pPr>
              <w:spacing w:after="80"/>
              <w:jc w:val="both"/>
            </w:pPr>
            <w:r w:rsidRPr="00100EA0">
              <w:t>30-149</w:t>
            </w:r>
            <w:r w:rsidRPr="00100EA0">
              <w:t xml:space="preserve"> </w:t>
            </w:r>
            <w:r w:rsidRPr="00100EA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470BDE" w14:textId="77777777" w:rsidR="009D78B3" w:rsidRPr="00100EA0" w:rsidRDefault="009D78B3" w:rsidP="00736F2B">
            <w:pPr>
              <w:spacing w:before="80" w:after="80"/>
              <w:jc w:val="center"/>
            </w:pPr>
            <w:r w:rsidRPr="00100EA0">
              <w:t>28 533.00 zł</w:t>
            </w:r>
          </w:p>
        </w:tc>
      </w:tr>
      <w:tr w:rsidR="009D78B3" w:rsidRPr="00100EA0" w14:paraId="40924620" w14:textId="77777777" w:rsidTr="00736F2B">
        <w:tc>
          <w:tcPr>
            <w:tcW w:w="993" w:type="dxa"/>
            <w:shd w:val="clear" w:color="auto" w:fill="auto"/>
            <w:vAlign w:val="center"/>
          </w:tcPr>
          <w:p w14:paraId="4E0FA100" w14:textId="77777777" w:rsidR="009D78B3" w:rsidRPr="00100EA0" w:rsidRDefault="009D78B3" w:rsidP="00736F2B">
            <w:pPr>
              <w:spacing w:before="80" w:after="80"/>
              <w:jc w:val="center"/>
            </w:pPr>
            <w:r w:rsidRPr="00100EA0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A06932" w14:textId="77777777" w:rsidR="009D78B3" w:rsidRPr="00100EA0" w:rsidRDefault="009D78B3" w:rsidP="00736F2B">
            <w:pPr>
              <w:spacing w:before="80" w:after="80"/>
              <w:jc w:val="center"/>
            </w:pPr>
            <w:r w:rsidRPr="00100EA0">
              <w:t>5</w:t>
            </w:r>
          </w:p>
        </w:tc>
        <w:tc>
          <w:tcPr>
            <w:tcW w:w="4110" w:type="dxa"/>
            <w:shd w:val="clear" w:color="auto" w:fill="auto"/>
          </w:tcPr>
          <w:p w14:paraId="4CF08818" w14:textId="581FB273" w:rsidR="009D78B3" w:rsidRPr="00100EA0" w:rsidRDefault="00100EA0" w:rsidP="00736F2B">
            <w:pPr>
              <w:spacing w:before="80"/>
            </w:pPr>
            <w:proofErr w:type="spellStart"/>
            <w:r>
              <w:t>Schulke</w:t>
            </w:r>
            <w:proofErr w:type="spellEnd"/>
            <w:r>
              <w:t xml:space="preserve"> Polska Sp. z o.o</w:t>
            </w:r>
            <w:r w:rsidR="009D78B3" w:rsidRPr="00100EA0">
              <w:t>.</w:t>
            </w:r>
          </w:p>
          <w:p w14:paraId="42A1CDE5" w14:textId="510DBEB6" w:rsidR="009D78B3" w:rsidRPr="00100EA0" w:rsidRDefault="009D78B3" w:rsidP="00736F2B">
            <w:r w:rsidRPr="00100EA0">
              <w:t>A</w:t>
            </w:r>
            <w:r w:rsidR="00100EA0">
              <w:t>l</w:t>
            </w:r>
            <w:r w:rsidRPr="00100EA0">
              <w:t xml:space="preserve">. </w:t>
            </w:r>
            <w:r w:rsidR="00100EA0">
              <w:t>Jerozolimskie</w:t>
            </w:r>
            <w:r w:rsidRPr="00100EA0">
              <w:t xml:space="preserve"> </w:t>
            </w:r>
            <w:r w:rsidRPr="00100EA0">
              <w:t>132</w:t>
            </w:r>
            <w:r w:rsidRPr="00100EA0">
              <w:t xml:space="preserve"> </w:t>
            </w:r>
          </w:p>
          <w:p w14:paraId="5464A77A" w14:textId="5245D21B" w:rsidR="009D78B3" w:rsidRPr="00100EA0" w:rsidRDefault="009D78B3" w:rsidP="00736F2B">
            <w:pPr>
              <w:spacing w:after="80"/>
              <w:jc w:val="both"/>
            </w:pPr>
            <w:r w:rsidRPr="00100EA0">
              <w:t>02-305</w:t>
            </w:r>
            <w:r w:rsidRPr="00100EA0">
              <w:t xml:space="preserve"> </w:t>
            </w:r>
            <w:r w:rsidR="00100EA0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79D2A1" w14:textId="77777777" w:rsidR="009D78B3" w:rsidRPr="00100EA0" w:rsidRDefault="009D78B3" w:rsidP="00736F2B">
            <w:pPr>
              <w:spacing w:before="80" w:after="80"/>
              <w:jc w:val="center"/>
            </w:pPr>
            <w:r w:rsidRPr="00100EA0">
              <w:t>13 898.01 zł</w:t>
            </w:r>
          </w:p>
        </w:tc>
      </w:tr>
      <w:tr w:rsidR="009D78B3" w:rsidRPr="00100EA0" w14:paraId="5EC45457" w14:textId="77777777" w:rsidTr="00736F2B">
        <w:tc>
          <w:tcPr>
            <w:tcW w:w="993" w:type="dxa"/>
            <w:shd w:val="clear" w:color="auto" w:fill="auto"/>
            <w:vAlign w:val="center"/>
          </w:tcPr>
          <w:p w14:paraId="46991915" w14:textId="77777777" w:rsidR="009D78B3" w:rsidRPr="00100EA0" w:rsidRDefault="009D78B3" w:rsidP="00736F2B">
            <w:pPr>
              <w:spacing w:before="80" w:after="80"/>
              <w:jc w:val="center"/>
            </w:pPr>
            <w:r w:rsidRPr="00100EA0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642433" w14:textId="77777777" w:rsidR="009D78B3" w:rsidRPr="00100EA0" w:rsidRDefault="009D78B3" w:rsidP="00736F2B">
            <w:pPr>
              <w:spacing w:before="80" w:after="80"/>
              <w:jc w:val="center"/>
            </w:pPr>
            <w:r w:rsidRPr="00100EA0">
              <w:t>6</w:t>
            </w:r>
          </w:p>
        </w:tc>
        <w:tc>
          <w:tcPr>
            <w:tcW w:w="4110" w:type="dxa"/>
            <w:shd w:val="clear" w:color="auto" w:fill="auto"/>
          </w:tcPr>
          <w:p w14:paraId="6ECDB61B" w14:textId="470D97DA" w:rsidR="009D78B3" w:rsidRPr="00100EA0" w:rsidRDefault="00100EA0" w:rsidP="00736F2B">
            <w:pPr>
              <w:spacing w:before="80"/>
            </w:pPr>
            <w:r>
              <w:t xml:space="preserve">Henry </w:t>
            </w:r>
            <w:proofErr w:type="spellStart"/>
            <w:r>
              <w:t>Kruse</w:t>
            </w:r>
            <w:proofErr w:type="spellEnd"/>
            <w:r>
              <w:t xml:space="preserve"> Sp. z o.o.</w:t>
            </w:r>
          </w:p>
          <w:p w14:paraId="64D01421" w14:textId="25C7CC71" w:rsidR="009D78B3" w:rsidRPr="00100EA0" w:rsidRDefault="00100EA0" w:rsidP="00736F2B">
            <w:r>
              <w:t>ul. Kolejowa</w:t>
            </w:r>
            <w:r w:rsidR="009D78B3" w:rsidRPr="00100EA0">
              <w:t xml:space="preserve"> </w:t>
            </w:r>
            <w:r w:rsidR="009D78B3" w:rsidRPr="00100EA0">
              <w:t>3</w:t>
            </w:r>
            <w:r w:rsidR="009D78B3" w:rsidRPr="00100EA0">
              <w:t xml:space="preserve"> </w:t>
            </w:r>
          </w:p>
          <w:p w14:paraId="1DA12C9A" w14:textId="0EE62D91" w:rsidR="009D78B3" w:rsidRPr="00100EA0" w:rsidRDefault="009D78B3" w:rsidP="00736F2B">
            <w:pPr>
              <w:spacing w:after="80"/>
              <w:jc w:val="both"/>
            </w:pPr>
            <w:r w:rsidRPr="00100EA0">
              <w:t>55-040</w:t>
            </w:r>
            <w:r w:rsidRPr="00100EA0">
              <w:t xml:space="preserve"> </w:t>
            </w:r>
            <w:r w:rsidR="00100EA0">
              <w:t>Bielany Wrocławskie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38D807" w14:textId="77777777" w:rsidR="009D78B3" w:rsidRPr="00100EA0" w:rsidRDefault="009D78B3" w:rsidP="00736F2B">
            <w:pPr>
              <w:spacing w:before="80" w:after="80"/>
              <w:jc w:val="center"/>
            </w:pPr>
            <w:r w:rsidRPr="00100EA0">
              <w:t>25 660.80 zł</w:t>
            </w:r>
          </w:p>
        </w:tc>
      </w:tr>
      <w:bookmarkEnd w:id="0"/>
    </w:tbl>
    <w:p w14:paraId="53F39478" w14:textId="2F6EC069" w:rsidR="00C236D3" w:rsidRPr="00100EA0" w:rsidRDefault="00C236D3" w:rsidP="00173B20">
      <w:pPr>
        <w:jc w:val="right"/>
        <w:rPr>
          <w:sz w:val="22"/>
          <w:szCs w:val="22"/>
        </w:rPr>
      </w:pPr>
    </w:p>
    <w:sectPr w:rsidR="00C236D3" w:rsidRPr="00100EA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193033" w14:textId="77777777" w:rsidR="004A5549" w:rsidRDefault="004A5549">
      <w:r>
        <w:separator/>
      </w:r>
    </w:p>
  </w:endnote>
  <w:endnote w:type="continuationSeparator" w:id="0">
    <w:p w14:paraId="5C0974B1" w14:textId="77777777" w:rsidR="004A5549" w:rsidRDefault="004A55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062B2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B1FFE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713B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BB387C0">
        <v:line id="_x0000_s1025" style="position:absolute;left:0;text-align:left;z-index:251657728" from="-3.85pt,8.7pt" to="455.15pt,8.7pt"/>
      </w:pict>
    </w:r>
  </w:p>
  <w:p w14:paraId="2F0D653F" w14:textId="70BF3245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F91D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9B054D" w14:textId="77777777" w:rsidR="009F189D" w:rsidRDefault="009F189D">
    <w:pPr>
      <w:pStyle w:val="Stopka"/>
      <w:tabs>
        <w:tab w:val="clear" w:pos="4536"/>
      </w:tabs>
      <w:jc w:val="center"/>
    </w:pPr>
  </w:p>
  <w:p w14:paraId="7D27422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4FFC6E" w14:textId="77777777" w:rsidR="004A5549" w:rsidRDefault="004A5549">
      <w:r>
        <w:separator/>
      </w:r>
    </w:p>
  </w:footnote>
  <w:footnote w:type="continuationSeparator" w:id="0">
    <w:p w14:paraId="4C6015B0" w14:textId="77777777" w:rsidR="004A5549" w:rsidRDefault="004A55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72F3EB" w14:textId="77777777" w:rsidR="009D78B3" w:rsidRDefault="009D78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88604" w14:textId="77777777" w:rsidR="009D78B3" w:rsidRDefault="009D78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13A316" w14:textId="77777777" w:rsidR="009D78B3" w:rsidRDefault="009D78B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5549"/>
    <w:rsid w:val="00007727"/>
    <w:rsid w:val="00017720"/>
    <w:rsid w:val="00035488"/>
    <w:rsid w:val="000D7F25"/>
    <w:rsid w:val="000E00E5"/>
    <w:rsid w:val="00100EA0"/>
    <w:rsid w:val="00173B20"/>
    <w:rsid w:val="001C69FF"/>
    <w:rsid w:val="0023318D"/>
    <w:rsid w:val="003D72FD"/>
    <w:rsid w:val="00423179"/>
    <w:rsid w:val="00490DC0"/>
    <w:rsid w:val="00493F8C"/>
    <w:rsid w:val="004A5549"/>
    <w:rsid w:val="004C7E9B"/>
    <w:rsid w:val="005614F2"/>
    <w:rsid w:val="00577BC6"/>
    <w:rsid w:val="0069085C"/>
    <w:rsid w:val="006B27ED"/>
    <w:rsid w:val="00843263"/>
    <w:rsid w:val="00861E75"/>
    <w:rsid w:val="009D19BD"/>
    <w:rsid w:val="009D78B3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EB1EFE"/>
  <w15:chartTrackingRefBased/>
  <w15:docId w15:val="{E98A921A-0664-482C-8B7D-2FDE5B03B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224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2023-12-01T11:20:00Z</cp:lastPrinted>
  <dcterms:created xsi:type="dcterms:W3CDTF">2023-12-01T11:17:00Z</dcterms:created>
  <dcterms:modified xsi:type="dcterms:W3CDTF">2023-12-01T11:20:00Z</dcterms:modified>
</cp:coreProperties>
</file>