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4DE25E84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5C1600AB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EA0C26" w:rsidRPr="00EA0C26">
        <w:rPr>
          <w:sz w:val="22"/>
          <w:szCs w:val="22"/>
        </w:rPr>
        <w:t>wynajem autokaru wraz z kierowcą do przewozu stypendystów Centrum AGH UNESCO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746BDF" w:rsidRDefault="00963479" w:rsidP="00963479">
      <w:pPr>
        <w:jc w:val="center"/>
        <w:rPr>
          <w:sz w:val="22"/>
          <w:szCs w:val="22"/>
        </w:rPr>
      </w:pPr>
      <w:r w:rsidRPr="00746BDF">
        <w:rPr>
          <w:sz w:val="22"/>
          <w:szCs w:val="22"/>
        </w:rPr>
        <w:t>§ 2</w:t>
      </w:r>
    </w:p>
    <w:p w14:paraId="539C483D" w14:textId="7D7638E7" w:rsidR="00225D2F" w:rsidRPr="00746BDF" w:rsidRDefault="00225D2F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1. </w:t>
      </w:r>
      <w:r w:rsidR="00107A56" w:rsidRPr="00746BDF">
        <w:rPr>
          <w:sz w:val="22"/>
          <w:szCs w:val="22"/>
        </w:rPr>
        <w:tab/>
      </w:r>
      <w:r w:rsidRPr="00746BDF">
        <w:rPr>
          <w:sz w:val="22"/>
          <w:szCs w:val="22"/>
        </w:rPr>
        <w:t>Zleceniobiorca zobowiązuje się do realizacji usług transportowych z należytą starannością.</w:t>
      </w:r>
      <w:r w:rsidRPr="00746BD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746BDF" w:rsidRDefault="00225D2F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0ED277B3" w:rsidR="00225D2F" w:rsidRPr="00746BDF" w:rsidRDefault="00225D2F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>4. Zleceniobiorca zobowiązuje się do posiadania świadectwa homologacji lub wyciąg ze świadectwa homologacji samochod</w:t>
      </w:r>
      <w:r w:rsidR="002A32F7" w:rsidRPr="00746BDF">
        <w:rPr>
          <w:sz w:val="22"/>
          <w:szCs w:val="22"/>
        </w:rPr>
        <w:t>u</w:t>
      </w:r>
      <w:r w:rsidR="0037566D" w:rsidRPr="00746BDF">
        <w:rPr>
          <w:sz w:val="22"/>
          <w:szCs w:val="22"/>
        </w:rPr>
        <w:t>.</w:t>
      </w:r>
    </w:p>
    <w:p w14:paraId="21C1CF0E" w14:textId="77777777" w:rsidR="00225D2F" w:rsidRPr="00746BDF" w:rsidRDefault="00225D2F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>5. W ramach niniejszej umowy Zleceniobiorca zobowiązuje się do:</w:t>
      </w:r>
    </w:p>
    <w:p w14:paraId="23310AA7" w14:textId="45285F75" w:rsidR="00225D2F" w:rsidRPr="00746BDF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a) </w:t>
      </w:r>
      <w:bookmarkStart w:id="0" w:name="_Hlk32825785"/>
      <w:r w:rsidRPr="00746BDF">
        <w:rPr>
          <w:sz w:val="22"/>
          <w:szCs w:val="22"/>
        </w:rPr>
        <w:t xml:space="preserve">zapewnienia </w:t>
      </w:r>
      <w:r w:rsidR="002D1797" w:rsidRPr="00746BDF">
        <w:rPr>
          <w:sz w:val="22"/>
          <w:szCs w:val="22"/>
        </w:rPr>
        <w:t>autobus</w:t>
      </w:r>
      <w:r w:rsidR="002A32F7" w:rsidRPr="00746BDF">
        <w:rPr>
          <w:sz w:val="22"/>
          <w:szCs w:val="22"/>
        </w:rPr>
        <w:t>u</w:t>
      </w:r>
      <w:r w:rsidR="003C7F88" w:rsidRPr="00746BDF">
        <w:rPr>
          <w:sz w:val="22"/>
          <w:szCs w:val="22"/>
        </w:rPr>
        <w:t xml:space="preserve"> </w:t>
      </w:r>
      <w:r w:rsidRPr="00746BDF">
        <w:rPr>
          <w:sz w:val="22"/>
          <w:szCs w:val="22"/>
        </w:rPr>
        <w:t xml:space="preserve"> posiadają</w:t>
      </w:r>
      <w:r w:rsidR="00065CB4" w:rsidRPr="00746BDF">
        <w:rPr>
          <w:sz w:val="22"/>
          <w:szCs w:val="22"/>
        </w:rPr>
        <w:t>c</w:t>
      </w:r>
      <w:r w:rsidR="002A32F7" w:rsidRPr="00746BDF">
        <w:rPr>
          <w:sz w:val="22"/>
          <w:szCs w:val="22"/>
        </w:rPr>
        <w:t>ego</w:t>
      </w:r>
      <w:r w:rsidRPr="00746BDF">
        <w:rPr>
          <w:sz w:val="22"/>
          <w:szCs w:val="22"/>
        </w:rPr>
        <w:t xml:space="preserve"> </w:t>
      </w:r>
      <w:r w:rsidR="00EA1005" w:rsidRPr="00746BDF">
        <w:rPr>
          <w:sz w:val="22"/>
          <w:szCs w:val="22"/>
        </w:rPr>
        <w:t>co najmniej</w:t>
      </w:r>
      <w:r w:rsidR="00107A56" w:rsidRPr="00746BDF">
        <w:rPr>
          <w:sz w:val="22"/>
          <w:szCs w:val="22"/>
        </w:rPr>
        <w:t xml:space="preserve"> </w:t>
      </w:r>
      <w:r w:rsidR="002A32F7" w:rsidRPr="00746BDF">
        <w:rPr>
          <w:sz w:val="22"/>
          <w:szCs w:val="22"/>
        </w:rPr>
        <w:t>3</w:t>
      </w:r>
      <w:r w:rsidR="00873EA2">
        <w:rPr>
          <w:sz w:val="22"/>
          <w:szCs w:val="22"/>
        </w:rPr>
        <w:t>0</w:t>
      </w:r>
      <w:r w:rsidRPr="00746BDF">
        <w:rPr>
          <w:sz w:val="22"/>
          <w:szCs w:val="22"/>
        </w:rPr>
        <w:t xml:space="preserve"> miejsc </w:t>
      </w:r>
      <w:r w:rsidR="003C7F88" w:rsidRPr="00746BDF">
        <w:rPr>
          <w:sz w:val="22"/>
          <w:szCs w:val="22"/>
        </w:rPr>
        <w:t>pasażerski</w:t>
      </w:r>
      <w:r w:rsidR="00065CB4" w:rsidRPr="00746BDF">
        <w:rPr>
          <w:sz w:val="22"/>
          <w:szCs w:val="22"/>
        </w:rPr>
        <w:t>ch</w:t>
      </w:r>
      <w:r w:rsidR="001C1B29" w:rsidRPr="00746BDF">
        <w:rPr>
          <w:sz w:val="22"/>
          <w:szCs w:val="22"/>
        </w:rPr>
        <w:t>,</w:t>
      </w:r>
      <w:r w:rsidRPr="00746BDF">
        <w:rPr>
          <w:sz w:val="22"/>
          <w:szCs w:val="22"/>
        </w:rPr>
        <w:t xml:space="preserve"> sprawn</w:t>
      </w:r>
      <w:r w:rsidR="00746BDF" w:rsidRPr="00746BDF">
        <w:rPr>
          <w:sz w:val="22"/>
          <w:szCs w:val="22"/>
        </w:rPr>
        <w:t>ego</w:t>
      </w:r>
      <w:r w:rsidRPr="00746BDF">
        <w:rPr>
          <w:sz w:val="22"/>
          <w:szCs w:val="22"/>
        </w:rPr>
        <w:t xml:space="preserve"> technicznie i dopuszczon</w:t>
      </w:r>
      <w:r w:rsidR="00746BDF" w:rsidRPr="00746BDF">
        <w:rPr>
          <w:sz w:val="22"/>
          <w:szCs w:val="22"/>
        </w:rPr>
        <w:t>ego</w:t>
      </w:r>
      <w:r w:rsidRPr="00746BDF">
        <w:rPr>
          <w:sz w:val="22"/>
          <w:szCs w:val="22"/>
        </w:rPr>
        <w:t xml:space="preserve"> do ruchu zgodnie z odrębnymi przepisami</w:t>
      </w:r>
      <w:r w:rsidR="0037566D" w:rsidRPr="00746BDF">
        <w:rPr>
          <w:sz w:val="22"/>
          <w:szCs w:val="22"/>
        </w:rPr>
        <w:t>.</w:t>
      </w:r>
      <w:r w:rsidRPr="00746BDF">
        <w:rPr>
          <w:sz w:val="22"/>
          <w:szCs w:val="22"/>
        </w:rPr>
        <w:t xml:space="preserve"> </w:t>
      </w:r>
      <w:bookmarkEnd w:id="0"/>
      <w:r w:rsidRPr="00746BDF">
        <w:rPr>
          <w:sz w:val="22"/>
          <w:szCs w:val="22"/>
        </w:rPr>
        <w:t xml:space="preserve">Rok produkcji </w:t>
      </w:r>
      <w:bookmarkStart w:id="1" w:name="_Hlk32492227"/>
      <w:r w:rsidR="00065CB4" w:rsidRPr="00746BDF">
        <w:rPr>
          <w:sz w:val="22"/>
          <w:szCs w:val="22"/>
        </w:rPr>
        <w:t>pojazd</w:t>
      </w:r>
      <w:r w:rsidR="002A32F7" w:rsidRPr="00746BDF">
        <w:rPr>
          <w:sz w:val="22"/>
          <w:szCs w:val="22"/>
        </w:rPr>
        <w:t>u</w:t>
      </w:r>
      <w:r w:rsidR="0012523D" w:rsidRPr="00746BDF">
        <w:rPr>
          <w:sz w:val="22"/>
          <w:szCs w:val="22"/>
        </w:rPr>
        <w:t xml:space="preserve"> przeznaczon</w:t>
      </w:r>
      <w:r w:rsidR="002A32F7" w:rsidRPr="00746BDF">
        <w:rPr>
          <w:sz w:val="22"/>
          <w:szCs w:val="22"/>
        </w:rPr>
        <w:t>ego</w:t>
      </w:r>
      <w:r w:rsidR="0012523D" w:rsidRPr="00746BDF">
        <w:rPr>
          <w:sz w:val="22"/>
          <w:szCs w:val="22"/>
        </w:rPr>
        <w:t xml:space="preserve"> do realizacji umowy</w:t>
      </w:r>
      <w:r w:rsidR="00065CB4" w:rsidRPr="00746BDF">
        <w:rPr>
          <w:sz w:val="22"/>
          <w:szCs w:val="22"/>
        </w:rPr>
        <w:t xml:space="preserve">: </w:t>
      </w:r>
      <w:bookmarkStart w:id="2" w:name="_Hlk144376527"/>
      <w:r w:rsidR="0012523D" w:rsidRPr="00746BDF">
        <w:rPr>
          <w:sz w:val="22"/>
          <w:szCs w:val="22"/>
        </w:rPr>
        <w:t>………………..</w:t>
      </w:r>
      <w:r w:rsidR="001C1B29" w:rsidRPr="00746BDF">
        <w:rPr>
          <w:sz w:val="22"/>
          <w:szCs w:val="22"/>
        </w:rPr>
        <w:t>nr</w:t>
      </w:r>
      <w:r w:rsidRPr="00746BDF">
        <w:rPr>
          <w:sz w:val="22"/>
          <w:szCs w:val="22"/>
        </w:rPr>
        <w:t xml:space="preserve"> rejestracyjny: ………………</w:t>
      </w:r>
      <w:bookmarkEnd w:id="1"/>
      <w:bookmarkEnd w:id="2"/>
    </w:p>
    <w:p w14:paraId="6E958ACE" w14:textId="77777777" w:rsidR="00746BDF" w:rsidRPr="00746BDF" w:rsidRDefault="00D85970" w:rsidP="00746BDF">
      <w:pPr>
        <w:pStyle w:val="Akapitzlist"/>
        <w:ind w:left="0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b)</w:t>
      </w:r>
      <w:r w:rsidRPr="00746BDF">
        <w:t xml:space="preserve"> </w:t>
      </w:r>
      <w:r w:rsidRPr="00746BDF">
        <w:rPr>
          <w:sz w:val="22"/>
          <w:szCs w:val="22"/>
        </w:rPr>
        <w:t>zapewnienia odpowiedniego komfortu pojazd</w:t>
      </w:r>
      <w:r w:rsidR="002A32F7" w:rsidRPr="00746BDF">
        <w:rPr>
          <w:sz w:val="22"/>
          <w:szCs w:val="22"/>
        </w:rPr>
        <w:t>u</w:t>
      </w:r>
      <w:r w:rsidRPr="00746BDF">
        <w:rPr>
          <w:sz w:val="22"/>
          <w:szCs w:val="22"/>
        </w:rPr>
        <w:t xml:space="preserve"> tj. odległość między siedzeniami nie może krępować ruchów pasażera, sprawna klimatyzacja</w:t>
      </w:r>
      <w:r w:rsidR="002A32F7" w:rsidRPr="00746BDF">
        <w:rPr>
          <w:sz w:val="22"/>
          <w:szCs w:val="22"/>
        </w:rPr>
        <w:t xml:space="preserve"> i nagłośnienie audio,</w:t>
      </w:r>
    </w:p>
    <w:p w14:paraId="53FC316C" w14:textId="6D79F65A" w:rsidR="00746BDF" w:rsidRPr="00746BDF" w:rsidRDefault="00746BDF" w:rsidP="00746BDF">
      <w:pPr>
        <w:pStyle w:val="Akapitzlist"/>
        <w:ind w:left="0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c) zapewnienie czystego i estetycznego wnętrza oraz sprawnie działających urządzeń w autobusie,</w:t>
      </w:r>
    </w:p>
    <w:p w14:paraId="7AECC158" w14:textId="2A6AD038" w:rsidR="00746BDF" w:rsidRPr="00746BDF" w:rsidRDefault="00746BDF" w:rsidP="00746BDF">
      <w:pPr>
        <w:pStyle w:val="Akapitzlist"/>
        <w:ind w:left="0"/>
        <w:jc w:val="both"/>
        <w:rPr>
          <w:sz w:val="22"/>
          <w:szCs w:val="22"/>
        </w:rPr>
      </w:pPr>
      <w:r w:rsidRPr="00746BDF">
        <w:rPr>
          <w:sz w:val="22"/>
          <w:szCs w:val="22"/>
        </w:rPr>
        <w:t>d) zapewnienie odpowiedniej ilości kierowców zgodnie z obowiązującymi przepisami o przewozie osób</w:t>
      </w:r>
    </w:p>
    <w:p w14:paraId="1999176D" w14:textId="20AAA98A" w:rsidR="00225D2F" w:rsidRPr="00746BDF" w:rsidRDefault="00225D2F" w:rsidP="00657EA1">
      <w:pPr>
        <w:tabs>
          <w:tab w:val="left" w:pos="2340"/>
        </w:tabs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1E211229" w:rsidR="00225D2F" w:rsidRPr="00746BDF" w:rsidRDefault="00225D2F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7. Pojazd </w:t>
      </w:r>
      <w:r w:rsidR="00107A56" w:rsidRPr="00746BDF">
        <w:rPr>
          <w:sz w:val="22"/>
          <w:szCs w:val="22"/>
        </w:rPr>
        <w:t xml:space="preserve">należy podstawiać każdorazowo nie później niż </w:t>
      </w:r>
      <w:r w:rsidR="00746BDF" w:rsidRPr="00746BDF">
        <w:rPr>
          <w:sz w:val="22"/>
          <w:szCs w:val="22"/>
        </w:rPr>
        <w:t>15</w:t>
      </w:r>
      <w:r w:rsidR="00107A56" w:rsidRPr="00746BDF">
        <w:rPr>
          <w:sz w:val="22"/>
          <w:szCs w:val="22"/>
        </w:rPr>
        <w:t xml:space="preserve"> min. przed planowanym terminem odjazdu </w:t>
      </w:r>
      <w:r w:rsidR="00D85970" w:rsidRPr="00746BDF">
        <w:rPr>
          <w:sz w:val="22"/>
          <w:szCs w:val="22"/>
        </w:rPr>
        <w:t>w miejscu wskazanym przez Zamawiającego</w:t>
      </w:r>
      <w:r w:rsidR="00107A56" w:rsidRPr="00746BDF">
        <w:rPr>
          <w:sz w:val="22"/>
          <w:szCs w:val="22"/>
        </w:rPr>
        <w:t>.</w:t>
      </w:r>
    </w:p>
    <w:p w14:paraId="6B862176" w14:textId="6AB3AEF0" w:rsidR="00BC3CD0" w:rsidRPr="00746BDF" w:rsidRDefault="00065CB4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>8</w:t>
      </w:r>
      <w:r w:rsidR="00225D2F" w:rsidRPr="00746BDF">
        <w:rPr>
          <w:sz w:val="22"/>
          <w:szCs w:val="22"/>
        </w:rPr>
        <w:t xml:space="preserve">. </w:t>
      </w:r>
      <w:r w:rsidR="00225D2F" w:rsidRPr="00746BDF">
        <w:rPr>
          <w:sz w:val="22"/>
          <w:szCs w:val="22"/>
        </w:rPr>
        <w:tab/>
        <w:t xml:space="preserve"> </w:t>
      </w:r>
      <w:r w:rsidR="00746BDF" w:rsidRPr="00746BDF">
        <w:rPr>
          <w:sz w:val="22"/>
          <w:szCs w:val="22"/>
        </w:rPr>
        <w:t>Zleceniobiorca zostanie poinformowany o terminie wyjazdu i miejscu podstawienia autobusu najpóźniej 96 godzin tj. 4 dni przed planowanym wyjazdem na adres e-mail: ……………………………….</w:t>
      </w:r>
      <w:r w:rsidR="00BC3CD0" w:rsidRPr="00746BDF">
        <w:rPr>
          <w:sz w:val="22"/>
          <w:szCs w:val="22"/>
        </w:rPr>
        <w:t>.</w:t>
      </w:r>
    </w:p>
    <w:p w14:paraId="4B59A9D7" w14:textId="37F6980F" w:rsidR="00D85970" w:rsidRPr="00746BDF" w:rsidRDefault="00BC3CD0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9. </w:t>
      </w:r>
      <w:r w:rsidR="00746BDF" w:rsidRPr="00746BDF">
        <w:rPr>
          <w:sz w:val="22"/>
          <w:szCs w:val="22"/>
        </w:rPr>
        <w:t>Zleceniodawca dopuszcza możliwość odwołania przez niego wynajmu usługi transportowej z przyczyn od niego niezależnych, w terminie do 48 h przed planowanym terminem wyjazdu bez ponoszenia przez Zleceniodawcę konsekwencji</w:t>
      </w:r>
      <w:r w:rsidR="00D85970" w:rsidRPr="00746BDF">
        <w:rPr>
          <w:sz w:val="22"/>
          <w:szCs w:val="22"/>
        </w:rPr>
        <w:t>.</w:t>
      </w:r>
    </w:p>
    <w:p w14:paraId="4641D811" w14:textId="4260658B" w:rsidR="00225D2F" w:rsidRPr="00225D2F" w:rsidRDefault="00D85970" w:rsidP="00225D2F">
      <w:pPr>
        <w:jc w:val="both"/>
        <w:rPr>
          <w:sz w:val="22"/>
          <w:szCs w:val="22"/>
        </w:rPr>
      </w:pPr>
      <w:r w:rsidRPr="00746BDF">
        <w:rPr>
          <w:sz w:val="22"/>
          <w:szCs w:val="22"/>
        </w:rPr>
        <w:t xml:space="preserve">10. </w:t>
      </w:r>
      <w:r w:rsidR="00225D2F" w:rsidRPr="00746BD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 w:rsidRPr="00746BDF">
        <w:rPr>
          <w:sz w:val="22"/>
          <w:szCs w:val="22"/>
        </w:rPr>
        <w:t>u</w:t>
      </w:r>
      <w:r w:rsidR="00225D2F" w:rsidRPr="00746BDF">
        <w:rPr>
          <w:sz w:val="22"/>
          <w:szCs w:val="22"/>
        </w:rPr>
        <w:t xml:space="preserve"> i dokumentów potwierdzających rok produkcji </w:t>
      </w:r>
      <w:r w:rsidR="00536D66" w:rsidRPr="00746BDF">
        <w:rPr>
          <w:sz w:val="22"/>
          <w:szCs w:val="22"/>
        </w:rPr>
        <w:t>pojazdu</w:t>
      </w:r>
      <w:r w:rsidR="00225D2F" w:rsidRPr="00746BDF">
        <w:rPr>
          <w:sz w:val="22"/>
          <w:szCs w:val="22"/>
        </w:rPr>
        <w:t>.</w:t>
      </w:r>
      <w:r w:rsidR="00225D2F" w:rsidRPr="00225D2F">
        <w:rPr>
          <w:sz w:val="22"/>
          <w:szCs w:val="22"/>
        </w:rPr>
        <w:t xml:space="preserve"> </w:t>
      </w:r>
    </w:p>
    <w:p w14:paraId="258141CF" w14:textId="19339A60" w:rsidR="00225D2F" w:rsidRPr="00225D2F" w:rsidRDefault="00BC3CD0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lastRenderedPageBreak/>
        <w:t>1</w:t>
      </w:r>
      <w:r w:rsidR="00D85970">
        <w:rPr>
          <w:sz w:val="22"/>
          <w:szCs w:val="22"/>
        </w:rPr>
        <w:t>1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15104A27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 xml:space="preserve">Termin realizacji </w:t>
      </w:r>
      <w:r w:rsidRPr="00C17EBD">
        <w:rPr>
          <w:sz w:val="22"/>
          <w:szCs w:val="22"/>
        </w:rPr>
        <w:t>usługi</w:t>
      </w:r>
      <w:r w:rsidR="00225D2F" w:rsidRPr="00C17EBD">
        <w:rPr>
          <w:sz w:val="22"/>
          <w:szCs w:val="22"/>
        </w:rPr>
        <w:t xml:space="preserve">: </w:t>
      </w:r>
      <w:r w:rsidR="002A32F7" w:rsidRPr="00C17EBD">
        <w:rPr>
          <w:sz w:val="22"/>
          <w:szCs w:val="22"/>
        </w:rPr>
        <w:t xml:space="preserve">do </w:t>
      </w:r>
      <w:r w:rsidR="000D57CF">
        <w:rPr>
          <w:sz w:val="22"/>
          <w:szCs w:val="22"/>
        </w:rPr>
        <w:t>5</w:t>
      </w:r>
      <w:r w:rsidR="002A32F7" w:rsidRPr="00C17EBD">
        <w:rPr>
          <w:sz w:val="22"/>
          <w:szCs w:val="22"/>
        </w:rPr>
        <w:t xml:space="preserve"> miesięcy od daty podpisania umowy</w:t>
      </w:r>
      <w:r w:rsidR="007E59E5" w:rsidRPr="00C17EBD">
        <w:rPr>
          <w:sz w:val="22"/>
          <w:szCs w:val="22"/>
        </w:rPr>
        <w:t>.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0C1D4667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2A32F7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 xml:space="preserve">Cena za </w:t>
      </w:r>
      <w:r w:rsidR="00EA1005" w:rsidRPr="002A32F7">
        <w:rPr>
          <w:sz w:val="22"/>
          <w:szCs w:val="22"/>
        </w:rPr>
        <w:t>1 km trasy pozostanie niezmienna w okresie obowiązywania umowy.</w:t>
      </w:r>
    </w:p>
    <w:p w14:paraId="78B966FE" w14:textId="592D3F5F" w:rsidR="00A54AE5" w:rsidRPr="002A32F7" w:rsidRDefault="00520177" w:rsidP="00B6158C">
      <w:pPr>
        <w:jc w:val="both"/>
        <w:rPr>
          <w:sz w:val="22"/>
          <w:szCs w:val="22"/>
        </w:rPr>
      </w:pPr>
      <w:r w:rsidRPr="002A32F7">
        <w:rPr>
          <w:sz w:val="22"/>
          <w:szCs w:val="22"/>
        </w:rPr>
        <w:t>5</w:t>
      </w:r>
      <w:r w:rsidR="00A54AE5" w:rsidRPr="002A32F7">
        <w:rPr>
          <w:sz w:val="22"/>
          <w:szCs w:val="22"/>
        </w:rPr>
        <w:t>.</w:t>
      </w:r>
      <w:r w:rsidR="00A54AE5" w:rsidRPr="002A32F7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 w:rsidRPr="002A32F7">
        <w:rPr>
          <w:sz w:val="22"/>
          <w:szCs w:val="22"/>
        </w:rPr>
        <w:t>u</w:t>
      </w:r>
      <w:r w:rsidR="00A54AE5" w:rsidRPr="002A32F7">
        <w:rPr>
          <w:sz w:val="22"/>
          <w:szCs w:val="22"/>
        </w:rPr>
        <w:t>, podatki i opłaty drogowe, opłaty parkingowe,  k</w:t>
      </w:r>
      <w:r w:rsidR="00065CB4" w:rsidRPr="002A32F7">
        <w:rPr>
          <w:sz w:val="22"/>
          <w:szCs w:val="22"/>
        </w:rPr>
        <w:t>oszty postoju, autostrad</w:t>
      </w:r>
      <w:r w:rsidR="00536D66" w:rsidRPr="002A32F7">
        <w:rPr>
          <w:sz w:val="22"/>
          <w:szCs w:val="22"/>
        </w:rPr>
        <w:t>.</w:t>
      </w:r>
      <w:r w:rsidR="004751FD" w:rsidRPr="002A32F7">
        <w:rPr>
          <w:sz w:val="22"/>
          <w:szCs w:val="22"/>
        </w:rPr>
        <w:t xml:space="preserve"> 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2A32F7" w:rsidRDefault="00520177" w:rsidP="00B6158C">
      <w:pPr>
        <w:jc w:val="both"/>
        <w:rPr>
          <w:sz w:val="22"/>
          <w:szCs w:val="22"/>
        </w:rPr>
      </w:pPr>
      <w:r w:rsidRPr="002A32F7">
        <w:rPr>
          <w:sz w:val="22"/>
          <w:szCs w:val="22"/>
        </w:rPr>
        <w:t>6</w:t>
      </w:r>
      <w:r w:rsidR="00A54AE5" w:rsidRPr="002A32F7">
        <w:rPr>
          <w:sz w:val="22"/>
          <w:szCs w:val="22"/>
        </w:rPr>
        <w:t>.</w:t>
      </w:r>
      <w:r w:rsidR="00A54AE5" w:rsidRPr="002A32F7">
        <w:rPr>
          <w:sz w:val="22"/>
          <w:szCs w:val="22"/>
        </w:rPr>
        <w:tab/>
        <w:t xml:space="preserve"> Ilość kilometrów przewozu będzie liczona od i do miejsca podstawienia autokar</w:t>
      </w:r>
      <w:r w:rsidR="00536D66" w:rsidRPr="002A32F7">
        <w:rPr>
          <w:sz w:val="22"/>
          <w:szCs w:val="22"/>
        </w:rPr>
        <w:t>u</w:t>
      </w:r>
      <w:r w:rsidR="00A54AE5" w:rsidRPr="002A32F7">
        <w:rPr>
          <w:sz w:val="22"/>
          <w:szCs w:val="22"/>
        </w:rPr>
        <w:t xml:space="preserve"> wskazanego przez Zleceniodawcę.</w:t>
      </w:r>
    </w:p>
    <w:p w14:paraId="1696D33C" w14:textId="71464C81" w:rsidR="00963479" w:rsidRDefault="00520177" w:rsidP="00B6158C">
      <w:pPr>
        <w:jc w:val="both"/>
        <w:rPr>
          <w:sz w:val="22"/>
          <w:szCs w:val="22"/>
        </w:rPr>
      </w:pPr>
      <w:r w:rsidRPr="002A32F7">
        <w:rPr>
          <w:sz w:val="22"/>
          <w:szCs w:val="22"/>
        </w:rPr>
        <w:t>7</w:t>
      </w:r>
      <w:r w:rsidR="00904B3B" w:rsidRPr="002A32F7">
        <w:rPr>
          <w:sz w:val="22"/>
          <w:szCs w:val="22"/>
        </w:rPr>
        <w:t xml:space="preserve">. Gwarantowany zakres umowy – </w:t>
      </w:r>
      <w:r w:rsidR="00873EA2">
        <w:rPr>
          <w:sz w:val="22"/>
          <w:szCs w:val="22"/>
        </w:rPr>
        <w:t>5</w:t>
      </w:r>
      <w:r w:rsidR="00D85970" w:rsidRPr="002A32F7">
        <w:rPr>
          <w:sz w:val="22"/>
          <w:szCs w:val="22"/>
        </w:rPr>
        <w:t>00 km</w:t>
      </w:r>
      <w:r w:rsidR="00904B3B" w:rsidRPr="002A32F7">
        <w:rPr>
          <w:sz w:val="22"/>
          <w:szCs w:val="22"/>
        </w:rPr>
        <w:t>.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38AC8D81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</w:r>
      <w:r w:rsidR="002A32F7" w:rsidRPr="002A32F7">
        <w:rPr>
          <w:sz w:val="22"/>
          <w:szCs w:val="22"/>
        </w:rPr>
        <w:t xml:space="preserve">Należność, o której mowa w § 4 ust. </w:t>
      </w:r>
      <w:r w:rsidR="00D11B56">
        <w:rPr>
          <w:sz w:val="22"/>
          <w:szCs w:val="22"/>
        </w:rPr>
        <w:t>2</w:t>
      </w:r>
      <w:r w:rsidR="002A32F7" w:rsidRPr="002A32F7">
        <w:rPr>
          <w:sz w:val="22"/>
          <w:szCs w:val="22"/>
        </w:rPr>
        <w:t xml:space="preserve"> będzie regulowana każdorazowo przez Zleceniodawcę w terminie do 21 dni od dnia otrzymania prawidłowo wystawionej faktury przez Zleceniobiorcę, w oparciu o  protokół wykonania usługi podpisany przez obie Strony.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657EA1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2C235552" w:rsidR="00BC3CD0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2 ust. </w:t>
      </w:r>
      <w:r w:rsidR="00A54CB5">
        <w:rPr>
          <w:sz w:val="22"/>
          <w:szCs w:val="22"/>
        </w:rPr>
        <w:t>7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468AB5E4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F87DDD">
        <w:rPr>
          <w:sz w:val="22"/>
          <w:szCs w:val="22"/>
        </w:rPr>
        <w:t xml:space="preserve">całkowitego </w:t>
      </w:r>
      <w:r w:rsidR="00657EA1" w:rsidRPr="00657EA1">
        <w:rPr>
          <w:sz w:val="22"/>
          <w:szCs w:val="22"/>
        </w:rPr>
        <w:t xml:space="preserve">wynagrodzenia brutto określonego w  § 4 ust. </w:t>
      </w:r>
      <w:r w:rsidR="00015422">
        <w:rPr>
          <w:sz w:val="22"/>
          <w:szCs w:val="22"/>
        </w:rPr>
        <w:t>2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3" w:name="_Hlk130982978"/>
      <w:r>
        <w:rPr>
          <w:sz w:val="22"/>
          <w:szCs w:val="22"/>
        </w:rPr>
        <w:t xml:space="preserve">występującej po stronie </w:t>
      </w:r>
      <w:bookmarkEnd w:id="3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33DCE6B8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10 % od kwoty stanowiącej różnicę pomiędzy całkowitym  wynagrodzeniem brutto za przedmiot umowy 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657EA1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lastRenderedPageBreak/>
        <w:t>3. Zleceniodawca zapłaci Zleceniobiorcy kary umowne:</w:t>
      </w:r>
    </w:p>
    <w:p w14:paraId="7B92104F" w14:textId="4B8FF68D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7AFAF654" w:rsidR="00657EA1" w:rsidRPr="002A32F7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</w:t>
      </w:r>
      <w:r w:rsidRPr="002A32F7">
        <w:rPr>
          <w:sz w:val="22"/>
          <w:szCs w:val="22"/>
        </w:rPr>
        <w:t>tytułu wypowiedzenia umowy z winy występującej po stronie Zleceniodawcy, w wysokości 10 % od kwoty stanowiącej różnicę pomiędzy całkowitym  wynagrodzeniem brutto za przedmiot umowy określonym w § 4  ust. 3, a sumą wynagrodzeń brutto za usługi przewozu zrealizowane do dnia wypowiedzenia umowy.</w:t>
      </w:r>
    </w:p>
    <w:p w14:paraId="342A85AD" w14:textId="22AD9DD5" w:rsidR="007E59E5" w:rsidRPr="002A32F7" w:rsidRDefault="007E59E5" w:rsidP="00BC3CD0">
      <w:pPr>
        <w:jc w:val="both"/>
        <w:rPr>
          <w:sz w:val="22"/>
          <w:szCs w:val="22"/>
        </w:rPr>
      </w:pPr>
      <w:r w:rsidRPr="002A32F7">
        <w:rPr>
          <w:sz w:val="22"/>
          <w:szCs w:val="22"/>
        </w:rPr>
        <w:t>4. Łączna maksymalna wysokość kar umownych, których mogą dochodzić Strony nie może przekroczyć 20% wynagrodzenia brutto o którym mowa w § 4 ust. 3 umowy.</w:t>
      </w:r>
    </w:p>
    <w:p w14:paraId="5E571C08" w14:textId="058E384A" w:rsidR="007E59E5" w:rsidRPr="002A32F7" w:rsidRDefault="007E59E5" w:rsidP="007E59E5">
      <w:pPr>
        <w:jc w:val="both"/>
        <w:rPr>
          <w:sz w:val="22"/>
          <w:szCs w:val="22"/>
        </w:rPr>
      </w:pPr>
      <w:r w:rsidRPr="002A32F7">
        <w:rPr>
          <w:sz w:val="22"/>
          <w:szCs w:val="22"/>
        </w:rPr>
        <w:t>5. Zastrzeżenia co do kar umownych pozostają w mocy w całości lub w części, pomimo oświadczenia o odstąpieniu od umowy.</w:t>
      </w:r>
    </w:p>
    <w:p w14:paraId="4CF713B8" w14:textId="7FA5F6CC" w:rsidR="007E59E5" w:rsidRPr="002A32F7" w:rsidRDefault="007E59E5" w:rsidP="007E59E5">
      <w:pPr>
        <w:jc w:val="both"/>
        <w:rPr>
          <w:sz w:val="22"/>
          <w:szCs w:val="22"/>
        </w:rPr>
      </w:pPr>
      <w:r w:rsidRPr="002A32F7">
        <w:rPr>
          <w:sz w:val="22"/>
          <w:szCs w:val="22"/>
        </w:rPr>
        <w:t>6. Kara umowna będzie płatna w terminie 14 dni od wystąpienia przez Zleceniodawcę z żądaniem zapłaty.</w:t>
      </w:r>
    </w:p>
    <w:p w14:paraId="7E6740C9" w14:textId="0C89325B" w:rsidR="007E59E5" w:rsidRPr="007E59E5" w:rsidRDefault="007E59E5" w:rsidP="007E59E5">
      <w:pPr>
        <w:jc w:val="both"/>
        <w:rPr>
          <w:sz w:val="22"/>
          <w:szCs w:val="22"/>
        </w:rPr>
      </w:pPr>
      <w:r w:rsidRPr="002A32F7">
        <w:rPr>
          <w:sz w:val="22"/>
          <w:szCs w:val="22"/>
        </w:rPr>
        <w:t>7. Zleceniobiorca wyraża zgodę na potrącenie</w:t>
      </w:r>
      <w:r w:rsidRPr="007E59E5">
        <w:rPr>
          <w:sz w:val="22"/>
          <w:szCs w:val="22"/>
        </w:rPr>
        <w:t xml:space="preserve"> wymagalnych kar umownych z przysługującemu mu wynagrodzenia.</w:t>
      </w:r>
    </w:p>
    <w:p w14:paraId="5A2D4B84" w14:textId="101F1EA4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BAF4B7F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A32F7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270C691" w:rsidR="009634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4B7E813E" w14:textId="4F30F5D3" w:rsidR="00015422" w:rsidRDefault="00015422" w:rsidP="0070352E">
      <w:pPr>
        <w:jc w:val="both"/>
        <w:rPr>
          <w:sz w:val="22"/>
          <w:szCs w:val="22"/>
        </w:rPr>
      </w:pPr>
    </w:p>
    <w:p w14:paraId="24537260" w14:textId="305794BC" w:rsidR="00015422" w:rsidRDefault="00015422" w:rsidP="0070352E">
      <w:pPr>
        <w:jc w:val="both"/>
        <w:rPr>
          <w:sz w:val="22"/>
          <w:szCs w:val="22"/>
        </w:rPr>
      </w:pPr>
    </w:p>
    <w:p w14:paraId="2AF1AB31" w14:textId="144147CD" w:rsidR="00015422" w:rsidRDefault="00015422" w:rsidP="0070352E">
      <w:pPr>
        <w:jc w:val="both"/>
        <w:rPr>
          <w:sz w:val="22"/>
          <w:szCs w:val="22"/>
        </w:rPr>
      </w:pPr>
    </w:p>
    <w:p w14:paraId="276C4483" w14:textId="77777777" w:rsidR="00015422" w:rsidRPr="00960B79" w:rsidRDefault="00015422" w:rsidP="0070352E">
      <w:pPr>
        <w:jc w:val="both"/>
        <w:rPr>
          <w:sz w:val="22"/>
          <w:szCs w:val="22"/>
        </w:rPr>
      </w:pP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02E7A3FB" w:rsidR="002D1797" w:rsidRPr="00353332" w:rsidRDefault="000D57CF" w:rsidP="000D57CF">
      <w:pPr>
        <w:tabs>
          <w:tab w:val="left" w:pos="3330"/>
        </w:tabs>
        <w:jc w:val="center"/>
        <w:rPr>
          <w:b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</w:t>
      </w:r>
      <w:r w:rsidR="002D1797"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0D57CF">
      <w:pPr>
        <w:tabs>
          <w:tab w:val="left" w:pos="3330"/>
        </w:tabs>
        <w:jc w:val="right"/>
        <w:rPr>
          <w:b/>
          <w:sz w:val="22"/>
          <w:szCs w:val="22"/>
        </w:rPr>
      </w:pPr>
    </w:p>
    <w:p w14:paraId="6C551D5A" w14:textId="77777777" w:rsidR="002D1797" w:rsidRPr="00353332" w:rsidRDefault="002D1797" w:rsidP="000D57CF">
      <w:pPr>
        <w:tabs>
          <w:tab w:val="left" w:pos="3330"/>
        </w:tabs>
        <w:jc w:val="right"/>
        <w:rPr>
          <w:b/>
          <w:sz w:val="22"/>
          <w:szCs w:val="22"/>
        </w:rPr>
      </w:pPr>
    </w:p>
    <w:p w14:paraId="1854000E" w14:textId="77777777" w:rsidR="002D1797" w:rsidRPr="00353332" w:rsidRDefault="002D1797" w:rsidP="000D57CF">
      <w:pPr>
        <w:tabs>
          <w:tab w:val="left" w:pos="3330"/>
        </w:tabs>
        <w:jc w:val="right"/>
        <w:rPr>
          <w:b/>
          <w:sz w:val="22"/>
          <w:szCs w:val="22"/>
        </w:rPr>
      </w:pPr>
    </w:p>
    <w:p w14:paraId="6992E463" w14:textId="2C1E1BD0" w:rsidR="002D1797" w:rsidRPr="00353332" w:rsidRDefault="000D57CF" w:rsidP="000D57CF">
      <w:pPr>
        <w:tabs>
          <w:tab w:val="left" w:pos="3330"/>
          <w:tab w:val="left" w:pos="5685"/>
          <w:tab w:val="right" w:pos="9602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ab/>
      </w:r>
      <w:r w:rsidR="002D1797" w:rsidRPr="00353332">
        <w:rPr>
          <w:sz w:val="22"/>
          <w:szCs w:val="22"/>
        </w:rPr>
        <w:t xml:space="preserve"> </w:t>
      </w:r>
      <w:r w:rsidR="00353332">
        <w:rPr>
          <w:sz w:val="22"/>
          <w:szCs w:val="22"/>
        </w:rPr>
        <w:t xml:space="preserve">         </w:t>
      </w:r>
      <w:r w:rsidR="002D1797" w:rsidRPr="00353332">
        <w:rPr>
          <w:sz w:val="22"/>
          <w:szCs w:val="22"/>
        </w:rPr>
        <w:t xml:space="preserve"> ……………………………</w:t>
      </w:r>
    </w:p>
    <w:p w14:paraId="435098DC" w14:textId="668B287B" w:rsidR="002D1797" w:rsidRPr="00353332" w:rsidRDefault="000D57CF" w:rsidP="000D57CF">
      <w:pPr>
        <w:tabs>
          <w:tab w:val="left" w:pos="6663"/>
        </w:tabs>
        <w:jc w:val="center"/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</w:t>
      </w:r>
      <w:bookmarkStart w:id="4" w:name="_GoBack"/>
      <w:bookmarkEnd w:id="4"/>
      <w:r w:rsidR="002D1797" w:rsidRPr="00353332">
        <w:rPr>
          <w:i/>
          <w:sz w:val="22"/>
          <w:szCs w:val="22"/>
        </w:rPr>
        <w:t>(data i podpis)</w:t>
      </w:r>
    </w:p>
    <w:p w14:paraId="016F3E92" w14:textId="4EF02924" w:rsidR="002D1797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6E673A65" w14:textId="09381940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482D56BC" w14:textId="0E6543C4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5DE56508" w14:textId="4461D1E7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77BE5744" w14:textId="5C26CF6D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57F06F06" w14:textId="3DE01EA2" w:rsidR="002A32F7" w:rsidRDefault="002A32F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131548F7" w14:textId="329CD70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F27406" w14:textId="0159D869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D714890" w14:textId="4DF9807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7C36D36" w14:textId="1F41B21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5A17C3" w14:textId="394E73E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1C11327" w14:textId="370875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A8D50D4" w14:textId="7A62AF6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EEF853" w14:textId="08B96B2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C4FCF2B" w14:textId="2CCB79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12CE4D" w14:textId="0D81241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E5217BE" w14:textId="1E658CE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8DB01DC" w14:textId="44E338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FB6FB3" w14:textId="57F900C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9F37C6" w14:textId="252B4EDE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7D6D5F" w14:textId="2BD99D5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6770068" w14:textId="2E5766C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0EC7B1" w14:textId="540FC49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BF6A9C7" w14:textId="40DC22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363851" w14:textId="331B6C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1B1B6A" w14:textId="30F7837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7BD496" w14:textId="03973C3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EE970C" w14:textId="6B258B9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A69E13A" w14:textId="6AF223C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65405A6" w14:textId="4069A88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72A96B" w14:textId="39DA431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54BAAD0" w14:textId="42E4938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FD6595" w14:textId="752EEB6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409CC4D" w14:textId="26EF5F72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82D581A" w14:textId="0E99C6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0D57CF">
      <w:pgSz w:w="11906" w:h="16838"/>
      <w:pgMar w:top="709" w:right="1558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FAABAD" w14:textId="77777777" w:rsidR="00DC44E7" w:rsidRDefault="00DC44E7">
      <w:r>
        <w:separator/>
      </w:r>
    </w:p>
  </w:endnote>
  <w:endnote w:type="continuationSeparator" w:id="0">
    <w:p w14:paraId="28FAC84E" w14:textId="77777777" w:rsidR="00DC44E7" w:rsidRDefault="00DC4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19279D" w14:textId="77777777" w:rsidR="00DC44E7" w:rsidRDefault="00DC44E7">
      <w:r>
        <w:separator/>
      </w:r>
    </w:p>
  </w:footnote>
  <w:footnote w:type="continuationSeparator" w:id="0">
    <w:p w14:paraId="6D1F7C5F" w14:textId="77777777" w:rsidR="00DC44E7" w:rsidRDefault="00DC4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4"/>
  </w:num>
  <w:num w:numId="4">
    <w:abstractNumId w:val="21"/>
  </w:num>
  <w:num w:numId="5">
    <w:abstractNumId w:val="30"/>
  </w:num>
  <w:num w:numId="6">
    <w:abstractNumId w:val="20"/>
  </w:num>
  <w:num w:numId="7">
    <w:abstractNumId w:val="34"/>
  </w:num>
  <w:num w:numId="8">
    <w:abstractNumId w:val="22"/>
  </w:num>
  <w:num w:numId="9">
    <w:abstractNumId w:val="3"/>
  </w:num>
  <w:num w:numId="10">
    <w:abstractNumId w:val="16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19"/>
  </w:num>
  <w:num w:numId="16">
    <w:abstractNumId w:val="32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9"/>
  </w:num>
  <w:num w:numId="22">
    <w:abstractNumId w:val="28"/>
  </w:num>
  <w:num w:numId="23">
    <w:abstractNumId w:val="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26"/>
  </w:num>
  <w:num w:numId="28">
    <w:abstractNumId w:val="11"/>
  </w:num>
  <w:num w:numId="29">
    <w:abstractNumId w:val="2"/>
  </w:num>
  <w:num w:numId="30">
    <w:abstractNumId w:val="8"/>
  </w:num>
  <w:num w:numId="31">
    <w:abstractNumId w:val="17"/>
  </w:num>
  <w:num w:numId="32">
    <w:abstractNumId w:val="10"/>
  </w:num>
  <w:num w:numId="33">
    <w:abstractNumId w:val="33"/>
  </w:num>
  <w:num w:numId="34">
    <w:abstractNumId w:val="25"/>
  </w:num>
  <w:num w:numId="35">
    <w:abstractNumId w:val="15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15422"/>
    <w:rsid w:val="000326C4"/>
    <w:rsid w:val="00065CB4"/>
    <w:rsid w:val="000B0FEE"/>
    <w:rsid w:val="000D57CF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A32F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75EAC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442D7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D0F7E"/>
    <w:rsid w:val="006F4C61"/>
    <w:rsid w:val="007003C7"/>
    <w:rsid w:val="007007FD"/>
    <w:rsid w:val="0070352E"/>
    <w:rsid w:val="0070526B"/>
    <w:rsid w:val="007102EF"/>
    <w:rsid w:val="00732412"/>
    <w:rsid w:val="00744F30"/>
    <w:rsid w:val="00746BDF"/>
    <w:rsid w:val="00760B74"/>
    <w:rsid w:val="007637B0"/>
    <w:rsid w:val="00774622"/>
    <w:rsid w:val="00777FE8"/>
    <w:rsid w:val="007858A8"/>
    <w:rsid w:val="00787DDB"/>
    <w:rsid w:val="00797C78"/>
    <w:rsid w:val="007E59E5"/>
    <w:rsid w:val="00804C0A"/>
    <w:rsid w:val="00814AA7"/>
    <w:rsid w:val="008375AC"/>
    <w:rsid w:val="00847830"/>
    <w:rsid w:val="0085279D"/>
    <w:rsid w:val="00873EA2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10530"/>
    <w:rsid w:val="00960B79"/>
    <w:rsid w:val="00962679"/>
    <w:rsid w:val="00963479"/>
    <w:rsid w:val="00974798"/>
    <w:rsid w:val="00976B68"/>
    <w:rsid w:val="00983B15"/>
    <w:rsid w:val="00995C8E"/>
    <w:rsid w:val="009B596B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54CB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C3CD0"/>
    <w:rsid w:val="00BF6CA1"/>
    <w:rsid w:val="00C17EBD"/>
    <w:rsid w:val="00C25F37"/>
    <w:rsid w:val="00C410EA"/>
    <w:rsid w:val="00C53875"/>
    <w:rsid w:val="00CA6A87"/>
    <w:rsid w:val="00CD54F3"/>
    <w:rsid w:val="00D11B56"/>
    <w:rsid w:val="00D15551"/>
    <w:rsid w:val="00D30F74"/>
    <w:rsid w:val="00D3177B"/>
    <w:rsid w:val="00D679EB"/>
    <w:rsid w:val="00D67DB9"/>
    <w:rsid w:val="00D765EF"/>
    <w:rsid w:val="00D85970"/>
    <w:rsid w:val="00D97CB3"/>
    <w:rsid w:val="00DA1BE1"/>
    <w:rsid w:val="00DB133F"/>
    <w:rsid w:val="00DB18CD"/>
    <w:rsid w:val="00DC44E7"/>
    <w:rsid w:val="00DC6486"/>
    <w:rsid w:val="00DD12B4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0C26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87DDD"/>
    <w:rsid w:val="00FB2417"/>
    <w:rsid w:val="00FB47C7"/>
    <w:rsid w:val="00FC6AE2"/>
    <w:rsid w:val="00FD2BDD"/>
    <w:rsid w:val="00FE4F38"/>
    <w:rsid w:val="00FF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34B85-F8DB-4DF5-A8FB-E5DD5EF98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1809</Words>
  <Characters>10856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3</cp:revision>
  <cp:lastPrinted>2023-11-16T12:31:00Z</cp:lastPrinted>
  <dcterms:created xsi:type="dcterms:W3CDTF">2023-11-16T12:31:00Z</dcterms:created>
  <dcterms:modified xsi:type="dcterms:W3CDTF">2023-11-29T10:56:00Z</dcterms:modified>
</cp:coreProperties>
</file>