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1F6370" w14:textId="77777777" w:rsidR="00500576" w:rsidRDefault="00500576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</w:p>
    <w:p w14:paraId="0834D176" w14:textId="5F9CE58E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9B462EE" w:rsidR="005A4CE4" w:rsidRDefault="005A4CE4" w:rsidP="008B63B4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500576" w:rsidRPr="00500576">
        <w:rPr>
          <w:rFonts w:ascii="Times New Roman" w:hAnsi="Times New Roman"/>
          <w:b/>
        </w:rPr>
        <w:t>wynajem autokaru wraz z kierowcą do przewozu stypendystów Centrum AGH UNESCO – KC-zp.272-</w:t>
      </w:r>
      <w:r w:rsidR="003D0A76">
        <w:rPr>
          <w:rFonts w:ascii="Times New Roman" w:hAnsi="Times New Roman"/>
          <w:b/>
        </w:rPr>
        <w:t>677</w:t>
      </w:r>
      <w:bookmarkStart w:id="0" w:name="_GoBack"/>
      <w:bookmarkEnd w:id="0"/>
      <w:r w:rsidR="00500576" w:rsidRPr="00500576">
        <w:rPr>
          <w:rFonts w:ascii="Times New Roman" w:hAnsi="Times New Roman"/>
          <w:b/>
        </w:rPr>
        <w:t>/23</w:t>
      </w:r>
      <w:r w:rsidRPr="0038767B">
        <w:rPr>
          <w:rFonts w:ascii="Times New Roman" w:eastAsia="Times New Roman" w:hAnsi="Times New Roman"/>
          <w:lang w:eastAsia="pl-PL"/>
        </w:rPr>
        <w:t xml:space="preserve">, prowadzonego przez </w:t>
      </w:r>
      <w:r w:rsidRPr="0038767B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1001713E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8B63B4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876994" w14:textId="77777777" w:rsidR="001C6CB2" w:rsidRDefault="001C6CB2" w:rsidP="0038231F">
      <w:pPr>
        <w:spacing w:after="0" w:line="240" w:lineRule="auto"/>
      </w:pPr>
      <w:r>
        <w:separator/>
      </w:r>
    </w:p>
  </w:endnote>
  <w:endnote w:type="continuationSeparator" w:id="0">
    <w:p w14:paraId="368C50A1" w14:textId="77777777" w:rsidR="001C6CB2" w:rsidRDefault="001C6C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A1CB75" w14:textId="77777777" w:rsidR="001C6CB2" w:rsidRDefault="001C6CB2" w:rsidP="0038231F">
      <w:pPr>
        <w:spacing w:after="0" w:line="240" w:lineRule="auto"/>
      </w:pPr>
      <w:r>
        <w:separator/>
      </w:r>
    </w:p>
  </w:footnote>
  <w:footnote w:type="continuationSeparator" w:id="0">
    <w:p w14:paraId="30384E6B" w14:textId="77777777" w:rsidR="001C6CB2" w:rsidRDefault="001C6CB2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16800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0A76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C014B5"/>
    <w:rsid w:val="00C113BF"/>
    <w:rsid w:val="00C25002"/>
    <w:rsid w:val="00C4103F"/>
    <w:rsid w:val="00C41BC1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73669-30DE-47B1-AF8A-5ADBA9758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2023-08-30T12:25:00Z</cp:lastPrinted>
  <dcterms:created xsi:type="dcterms:W3CDTF">2023-11-15T12:44:00Z</dcterms:created>
  <dcterms:modified xsi:type="dcterms:W3CDTF">2023-11-15T12:44:00Z</dcterms:modified>
</cp:coreProperties>
</file>