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52589" w14:textId="77777777" w:rsidR="00124EFC" w:rsidRPr="00515AFA" w:rsidRDefault="00124EFC" w:rsidP="00124EFC">
      <w:pPr>
        <w:jc w:val="right"/>
        <w:rPr>
          <w:b/>
          <w:sz w:val="22"/>
          <w:szCs w:val="22"/>
          <w:lang w:val="pl-PL"/>
        </w:rPr>
      </w:pPr>
      <w:r w:rsidRPr="00515AFA">
        <w:rPr>
          <w:b/>
          <w:sz w:val="22"/>
          <w:szCs w:val="22"/>
          <w:lang w:val="pl-PL"/>
        </w:rPr>
        <w:t>Załącznik nr 3</w:t>
      </w:r>
    </w:p>
    <w:p w14:paraId="4ABDEC15" w14:textId="77777777" w:rsidR="00124EFC" w:rsidRPr="00515AFA" w:rsidRDefault="00124EFC" w:rsidP="00124EFC">
      <w:pPr>
        <w:jc w:val="right"/>
        <w:rPr>
          <w:b/>
          <w:sz w:val="22"/>
          <w:szCs w:val="22"/>
          <w:lang w:val="pl-PL"/>
        </w:rPr>
      </w:pPr>
    </w:p>
    <w:p w14:paraId="7316D072" w14:textId="77777777" w:rsidR="00124EFC" w:rsidRPr="00515AFA" w:rsidRDefault="00124EFC" w:rsidP="00124EFC">
      <w:pPr>
        <w:jc w:val="center"/>
        <w:rPr>
          <w:b/>
          <w:sz w:val="22"/>
          <w:szCs w:val="22"/>
          <w:lang w:val="pl-PL"/>
        </w:rPr>
      </w:pPr>
      <w:r w:rsidRPr="00515AFA">
        <w:rPr>
          <w:b/>
          <w:sz w:val="22"/>
          <w:szCs w:val="22"/>
          <w:lang w:val="pl-PL"/>
        </w:rPr>
        <w:t>WZÓR UMOWY</w:t>
      </w:r>
    </w:p>
    <w:p w14:paraId="4D47980E" w14:textId="77777777" w:rsidR="00124EFC" w:rsidRPr="00515AFA" w:rsidRDefault="00124EFC" w:rsidP="00124EFC">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EA127A1" w14:textId="77777777" w:rsidR="00124EFC" w:rsidRPr="00515AFA" w:rsidRDefault="00124EFC" w:rsidP="00124EFC">
      <w:pPr>
        <w:jc w:val="center"/>
        <w:rPr>
          <w:b/>
          <w:sz w:val="22"/>
          <w:szCs w:val="22"/>
          <w:lang w:val="pl-PL"/>
        </w:rPr>
      </w:pPr>
    </w:p>
    <w:p w14:paraId="177A1D76" w14:textId="3455371F" w:rsidR="00124EFC" w:rsidRPr="00515AFA" w:rsidRDefault="00124EFC" w:rsidP="00124EFC">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692</w:t>
      </w:r>
      <w:r w:rsidRPr="005140A1">
        <w:rPr>
          <w:sz w:val="22"/>
          <w:szCs w:val="22"/>
          <w:lang w:val="pl-PL"/>
        </w:rPr>
        <w:t>/23</w:t>
      </w:r>
      <w:r w:rsidRPr="00515AFA">
        <w:rPr>
          <w:sz w:val="22"/>
          <w:szCs w:val="22"/>
          <w:lang w:val="pl-PL"/>
        </w:rPr>
        <w:t xml:space="preserve"> pomiędzy:</w:t>
      </w:r>
    </w:p>
    <w:p w14:paraId="42C906C4" w14:textId="77777777" w:rsidR="00124EFC" w:rsidRPr="00515AFA" w:rsidRDefault="00124EFC" w:rsidP="00124EFC">
      <w:pPr>
        <w:pStyle w:val="Tekstpodstawowywcity"/>
        <w:spacing w:after="0"/>
        <w:ind w:left="0"/>
        <w:jc w:val="both"/>
        <w:rPr>
          <w:sz w:val="22"/>
          <w:szCs w:val="22"/>
          <w:lang w:val="pl-PL"/>
        </w:rPr>
      </w:pPr>
    </w:p>
    <w:p w14:paraId="3515714F"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2A8B0F4"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C993E87"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E00C298" w14:textId="77777777" w:rsidR="00124EFC" w:rsidRPr="00515AFA" w:rsidRDefault="00124EFC" w:rsidP="00124EFC">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E361D4F"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D0F1C3E"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7BB475F"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6ADE0FA"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79CAC04"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07FDD15"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4516157"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1104A67"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9033EBE"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2C8AB31A"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005A923" w14:textId="709F387C" w:rsidR="00124EFC" w:rsidRPr="00515AFA" w:rsidRDefault="00124EFC" w:rsidP="00124EFC">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sidR="00E10F44" w:rsidRPr="00E10F44">
        <w:rPr>
          <w:b/>
          <w:sz w:val="22"/>
          <w:szCs w:val="22"/>
          <w:lang w:val="pl-PL"/>
        </w:rPr>
        <w:t>stanowiska dydaktycznego do druku 3D metodą selektywnego spiekania laserowego na potrzeby WMN</w:t>
      </w:r>
    </w:p>
    <w:p w14:paraId="54368280" w14:textId="77777777" w:rsidR="00124EFC" w:rsidRPr="00515AFA" w:rsidRDefault="00124EFC" w:rsidP="00124EF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A3939B9"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0684427" w14:textId="542EB589" w:rsidR="00124EFC" w:rsidRPr="00515AFA" w:rsidRDefault="00124EFC" w:rsidP="00124EFC">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5B52B5">
        <w:rPr>
          <w:rFonts w:ascii="Times New Roman" w:hAnsi="Times New Roman"/>
          <w:sz w:val="22"/>
          <w:szCs w:val="22"/>
        </w:rPr>
        <w:t>, zamontować i dokonać pierwszego uruchomienia</w:t>
      </w:r>
      <w:r w:rsidRPr="00515AFA">
        <w:rPr>
          <w:rFonts w:ascii="Times New Roman" w:hAnsi="Times New Roman"/>
          <w:sz w:val="22"/>
          <w:szCs w:val="22"/>
        </w:rPr>
        <w:t xml:space="preserve">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31BB5F55" w14:textId="77777777" w:rsidR="005B52B5" w:rsidRDefault="00124EFC" w:rsidP="005B52B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15FE4EC" w14:textId="00210EBB" w:rsidR="005B52B5" w:rsidRPr="005B52B5" w:rsidRDefault="005B52B5" w:rsidP="005B52B5">
      <w:pPr>
        <w:pStyle w:val="Tekstpodstawowy"/>
        <w:numPr>
          <w:ilvl w:val="0"/>
          <w:numId w:val="29"/>
        </w:numPr>
        <w:tabs>
          <w:tab w:val="num" w:pos="0"/>
        </w:tabs>
        <w:spacing w:line="240" w:lineRule="auto"/>
        <w:ind w:left="360" w:right="-47"/>
        <w:jc w:val="both"/>
        <w:rPr>
          <w:rFonts w:ascii="Times New Roman" w:hAnsi="Times New Roman"/>
          <w:sz w:val="22"/>
          <w:szCs w:val="22"/>
        </w:rPr>
      </w:pPr>
      <w:r w:rsidRPr="005B52B5">
        <w:rPr>
          <w:rFonts w:ascii="Times New Roman" w:hAnsi="Times New Roman"/>
        </w:rPr>
        <w:t xml:space="preserve">Dodatkowo Sprzedawca zobowiązuje się (bez prawa do odrębnego wynagrodzenia)  do przeprowadzenia szkolenia (do </w:t>
      </w:r>
      <w:r>
        <w:rPr>
          <w:rFonts w:ascii="Times New Roman" w:hAnsi="Times New Roman"/>
        </w:rPr>
        <w:t>3</w:t>
      </w:r>
      <w:r w:rsidRPr="005B52B5">
        <w:rPr>
          <w:rFonts w:ascii="Times New Roman" w:hAnsi="Times New Roman"/>
        </w:rPr>
        <w:t xml:space="preserve"> osób) w zakresie obsługi urządzenia, prowadzone w siedzibie użytkownika, w wymiarze co najmniej jednego dnia roboczego. </w:t>
      </w:r>
    </w:p>
    <w:p w14:paraId="4B8C77FB" w14:textId="77777777" w:rsidR="00124EFC" w:rsidRPr="00515AFA" w:rsidRDefault="00124EFC" w:rsidP="00124EF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6E3B94A"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4948354F"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231E0FA" w14:textId="77777777" w:rsidR="00124EFC" w:rsidRPr="00515AFA" w:rsidRDefault="00124EFC" w:rsidP="00124E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E90C962" w14:textId="77777777" w:rsidR="00124EFC" w:rsidRPr="00515AFA" w:rsidRDefault="00124EFC" w:rsidP="00124E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38AAA78" w14:textId="77777777" w:rsidR="00124EFC" w:rsidRPr="005B52B5" w:rsidRDefault="00124EFC" w:rsidP="00124E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49BA666E" w14:textId="09BC2865" w:rsidR="00124EFC" w:rsidRPr="00515AFA" w:rsidRDefault="00124EFC" w:rsidP="00124EFC">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drukarkę 3D</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ą</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0EF86394" w14:textId="77777777" w:rsidR="00124EFC" w:rsidRPr="00515AFA" w:rsidRDefault="00124EFC" w:rsidP="00124EFC">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A10E188" w14:textId="77777777" w:rsidR="00124EFC" w:rsidRPr="00515AFA" w:rsidRDefault="00124EFC" w:rsidP="00124EFC">
      <w:pPr>
        <w:pStyle w:val="Tekstpodstawowy"/>
        <w:spacing w:line="240" w:lineRule="auto"/>
        <w:ind w:left="340" w:right="-47"/>
        <w:jc w:val="both"/>
        <w:rPr>
          <w:rFonts w:ascii="Times New Roman" w:hAnsi="Times New Roman"/>
          <w:i/>
          <w:sz w:val="22"/>
          <w:szCs w:val="22"/>
        </w:rPr>
      </w:pPr>
    </w:p>
    <w:p w14:paraId="24A90429" w14:textId="77777777" w:rsidR="00124EFC" w:rsidRPr="00515AFA" w:rsidRDefault="00124EFC" w:rsidP="00124E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3116600"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4D82BDF4"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BBE1D13" w14:textId="77777777" w:rsidR="00124EFC" w:rsidRDefault="00124EFC" w:rsidP="00124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8E011C1" w14:textId="77777777" w:rsidR="00124EFC" w:rsidRPr="00515AFA" w:rsidRDefault="00124EFC" w:rsidP="00124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715CB63" w14:textId="77777777" w:rsidR="00124EFC" w:rsidRPr="00515AFA" w:rsidRDefault="00124EFC" w:rsidP="00124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A289099" w14:textId="77777777" w:rsidR="00124EFC" w:rsidRPr="00515AFA" w:rsidRDefault="00124EFC" w:rsidP="00124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1400C2F"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61202F4E"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AC3A113"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E07124C"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055B085" w14:textId="77777777" w:rsidR="00124EFC" w:rsidRPr="00515AFA" w:rsidRDefault="00124EFC" w:rsidP="00124EFC">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261C006" w14:textId="77777777" w:rsidR="00124EFC" w:rsidRPr="00515AFA" w:rsidRDefault="00124EFC" w:rsidP="00124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B107AA1" w14:textId="77777777" w:rsidR="00124EFC" w:rsidRPr="00515AFA" w:rsidRDefault="00124EFC" w:rsidP="00124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123D1ACE" w14:textId="77777777" w:rsidR="00124EFC" w:rsidRPr="00515AFA" w:rsidRDefault="00124EFC" w:rsidP="00124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D39F9AC"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42C1519" w14:textId="77777777" w:rsidR="00124EFC" w:rsidRPr="00515AFA" w:rsidRDefault="00124EFC" w:rsidP="00124E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6A324336" w14:textId="77777777" w:rsidR="00124EFC" w:rsidRPr="00515AFA" w:rsidRDefault="00124EFC" w:rsidP="00124E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549545F"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9368D9E"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CE3965B"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20BDE21" w14:textId="77777777" w:rsidR="00124EFC" w:rsidRPr="00515AFA" w:rsidRDefault="00124EFC" w:rsidP="00124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C554CE3" w14:textId="77777777" w:rsidR="00124EFC" w:rsidRPr="00515AFA" w:rsidRDefault="00124EFC" w:rsidP="00124EFC">
      <w:pPr>
        <w:pStyle w:val="Tekstpodstawowy"/>
        <w:ind w:right="-47"/>
        <w:jc w:val="center"/>
        <w:rPr>
          <w:rFonts w:ascii="Times New Roman" w:hAnsi="Times New Roman"/>
          <w:b/>
          <w:sz w:val="22"/>
          <w:szCs w:val="22"/>
        </w:rPr>
      </w:pPr>
    </w:p>
    <w:p w14:paraId="1F738373" w14:textId="77777777" w:rsidR="00124EFC" w:rsidRPr="00515AFA" w:rsidRDefault="00124EFC" w:rsidP="00124EFC">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D86844E" w14:textId="77777777" w:rsidR="00124EFC" w:rsidRPr="00515AFA" w:rsidRDefault="00124EFC" w:rsidP="00124EFC">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C8E80A6" w14:textId="77777777" w:rsidR="00124EFC" w:rsidRPr="00515AFA" w:rsidRDefault="00124EFC" w:rsidP="00124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1EA31C1" w14:textId="77777777" w:rsidR="00124EFC" w:rsidRPr="00515AFA" w:rsidRDefault="00124EFC" w:rsidP="00124EFC">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30837D99" w14:textId="77777777" w:rsidR="00124EFC" w:rsidRPr="00515AFA" w:rsidRDefault="00124EFC" w:rsidP="00124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76312C" w14:textId="77777777" w:rsidR="00124EFC" w:rsidRPr="00515AFA" w:rsidRDefault="00124EFC" w:rsidP="00124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4492F9D" w14:textId="77777777" w:rsidR="00124EFC" w:rsidRPr="00515AFA" w:rsidRDefault="00124EFC" w:rsidP="00124EFC">
      <w:pPr>
        <w:rPr>
          <w:color w:val="00000A"/>
          <w:sz w:val="22"/>
          <w:szCs w:val="22"/>
          <w:lang w:val="pl-PL"/>
        </w:rPr>
      </w:pPr>
    </w:p>
    <w:p w14:paraId="76B47093" w14:textId="77777777" w:rsidR="00124EFC" w:rsidRPr="00515AFA" w:rsidRDefault="00124EFC" w:rsidP="00124EFC">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34FAFBE"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315B4B6" w14:textId="77777777" w:rsidR="00124EFC" w:rsidRPr="00515AFA" w:rsidRDefault="00124EFC" w:rsidP="00124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2C275CD" w14:textId="77777777" w:rsidR="00124EFC" w:rsidRPr="00515AFA" w:rsidRDefault="00124EFC" w:rsidP="00124EFC">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92DEF1F" w14:textId="77777777" w:rsidR="00124EFC" w:rsidRPr="00515AFA" w:rsidRDefault="00124EFC" w:rsidP="00124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23B5434" w14:textId="77777777" w:rsidR="00124EFC" w:rsidRPr="00515AFA" w:rsidRDefault="00124EFC" w:rsidP="00124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919FD7F" w14:textId="77777777" w:rsidR="00124EFC" w:rsidRPr="00515AFA" w:rsidRDefault="00124EFC" w:rsidP="00124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51ECA3B"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94102C9"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E14D28D"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FDE5D0B"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0A41F19" w14:textId="77777777" w:rsidR="00124EFC" w:rsidRPr="00515AFA" w:rsidRDefault="00124EFC" w:rsidP="00124E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349F374" w14:textId="77777777" w:rsidR="00124EFC" w:rsidRPr="00515AFA" w:rsidRDefault="00124EFC" w:rsidP="00124EFC">
      <w:pPr>
        <w:ind w:left="720"/>
        <w:jc w:val="both"/>
        <w:rPr>
          <w:color w:val="00000A"/>
          <w:sz w:val="22"/>
          <w:szCs w:val="22"/>
          <w:lang w:val="pl-PL"/>
        </w:rPr>
      </w:pPr>
    </w:p>
    <w:p w14:paraId="170D55CD" w14:textId="77777777" w:rsidR="00124EFC" w:rsidRPr="00515AFA" w:rsidRDefault="00124EFC" w:rsidP="00124EFC">
      <w:pPr>
        <w:ind w:left="170"/>
        <w:jc w:val="both"/>
        <w:rPr>
          <w:color w:val="00000A"/>
          <w:sz w:val="22"/>
          <w:szCs w:val="22"/>
          <w:lang w:val="pl-PL"/>
        </w:rPr>
      </w:pPr>
    </w:p>
    <w:p w14:paraId="75A156D6" w14:textId="77777777" w:rsidR="00124EFC" w:rsidRDefault="00124EFC" w:rsidP="00124EFC">
      <w:pPr>
        <w:pStyle w:val="Tekstpodstawowy"/>
        <w:spacing w:line="240" w:lineRule="auto"/>
        <w:ind w:left="360" w:right="-47"/>
        <w:jc w:val="center"/>
        <w:rPr>
          <w:rFonts w:ascii="Times New Roman" w:hAnsi="Times New Roman"/>
          <w:b/>
          <w:sz w:val="22"/>
          <w:szCs w:val="22"/>
        </w:rPr>
      </w:pPr>
    </w:p>
    <w:p w14:paraId="498D46E1" w14:textId="77777777" w:rsidR="00124EFC" w:rsidRDefault="00124EFC" w:rsidP="00124EFC">
      <w:pPr>
        <w:pStyle w:val="Tekstpodstawowy"/>
        <w:spacing w:line="240" w:lineRule="auto"/>
        <w:ind w:left="360" w:right="-47"/>
        <w:jc w:val="center"/>
        <w:rPr>
          <w:rFonts w:ascii="Times New Roman" w:hAnsi="Times New Roman"/>
          <w:b/>
          <w:sz w:val="22"/>
          <w:szCs w:val="22"/>
        </w:rPr>
      </w:pPr>
    </w:p>
    <w:p w14:paraId="4BE4F862" w14:textId="77777777" w:rsidR="00124EFC" w:rsidRDefault="00124EFC" w:rsidP="00124EFC">
      <w:pPr>
        <w:pStyle w:val="Tekstpodstawowy"/>
        <w:spacing w:line="240" w:lineRule="auto"/>
        <w:ind w:left="360" w:right="-47"/>
        <w:jc w:val="center"/>
        <w:rPr>
          <w:rFonts w:ascii="Times New Roman" w:hAnsi="Times New Roman"/>
          <w:b/>
          <w:sz w:val="22"/>
          <w:szCs w:val="22"/>
        </w:rPr>
      </w:pPr>
    </w:p>
    <w:p w14:paraId="2A19AEDB" w14:textId="77777777" w:rsidR="00124EFC" w:rsidRPr="00515AFA" w:rsidRDefault="00124EFC" w:rsidP="00124EFC">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655C693" w14:textId="77777777" w:rsidR="00124EFC" w:rsidRPr="00515AFA" w:rsidRDefault="00124EFC" w:rsidP="00124EFC">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AFC607" w14:textId="77777777" w:rsidR="00124EFC" w:rsidRPr="00515AFA" w:rsidRDefault="00124EFC" w:rsidP="00124EFC">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94CBF1A"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04C2A00"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4F42EDF"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6B6F802" w14:textId="77777777" w:rsidR="00124EFC" w:rsidRPr="00515AFA" w:rsidRDefault="00124EFC" w:rsidP="00124EFC">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045513C9"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EE4BC31"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8148A27" w14:textId="0DC6E951" w:rsidR="00124EFC" w:rsidRPr="00515AFA" w:rsidRDefault="00124EFC" w:rsidP="00124EFC">
      <w:pPr>
        <w:numPr>
          <w:ilvl w:val="1"/>
          <w:numId w:val="35"/>
        </w:numPr>
        <w:jc w:val="both"/>
        <w:rPr>
          <w:bCs/>
          <w:sz w:val="22"/>
          <w:szCs w:val="22"/>
          <w:lang w:val="pl-PL" w:eastAsia="en-US"/>
        </w:rPr>
      </w:pPr>
      <w:r w:rsidRPr="00EF1BE9">
        <w:rPr>
          <w:bCs/>
          <w:sz w:val="22"/>
          <w:szCs w:val="22"/>
          <w:lang w:val="pl-PL" w:eastAsia="en-US"/>
        </w:rPr>
        <w:t xml:space="preserve">Czas reakcji na zgłoszenie usterki nie może być dłuższy niż </w:t>
      </w:r>
      <w:r w:rsidR="005B52B5" w:rsidRPr="00EF1BE9">
        <w:rPr>
          <w:bCs/>
          <w:sz w:val="22"/>
          <w:szCs w:val="22"/>
          <w:lang w:val="pl-PL" w:eastAsia="en-US"/>
        </w:rPr>
        <w:t xml:space="preserve">24 </w:t>
      </w:r>
      <w:r w:rsidRPr="00EF1BE9">
        <w:rPr>
          <w:bCs/>
          <w:sz w:val="22"/>
          <w:szCs w:val="22"/>
          <w:lang w:val="pl-PL" w:eastAsia="en-US"/>
        </w:rPr>
        <w:t>godzin</w:t>
      </w:r>
      <w:r w:rsidR="005B52B5" w:rsidRPr="00EF1BE9">
        <w:rPr>
          <w:bCs/>
          <w:sz w:val="22"/>
          <w:szCs w:val="22"/>
          <w:lang w:val="pl-PL" w:eastAsia="en-US"/>
        </w:rPr>
        <w:t>y</w:t>
      </w:r>
      <w:r w:rsidRPr="00EF1BE9">
        <w:rPr>
          <w:bCs/>
          <w:sz w:val="22"/>
          <w:szCs w:val="22"/>
          <w:lang w:val="pl-PL" w:eastAsia="en-US"/>
        </w:rPr>
        <w:t xml:space="preserve"> od momentu zgłoszenia, czas naprawy nie dłuższy niż </w:t>
      </w:r>
      <w:r w:rsidR="005B52B5" w:rsidRPr="00EF1BE9">
        <w:rPr>
          <w:bCs/>
          <w:sz w:val="22"/>
          <w:szCs w:val="22"/>
          <w:lang w:val="pl-PL" w:eastAsia="en-US"/>
        </w:rPr>
        <w:t>7</w:t>
      </w:r>
      <w:r w:rsidRPr="00EF1BE9">
        <w:rPr>
          <w:bCs/>
          <w:sz w:val="22"/>
          <w:szCs w:val="22"/>
          <w:lang w:val="pl-PL" w:eastAsia="en-US"/>
        </w:rPr>
        <w:t xml:space="preserve"> dni roboczych od momentu zgłoszenia</w:t>
      </w:r>
      <w:r w:rsidR="005B52B5" w:rsidRPr="005B52B5">
        <w:rPr>
          <w:b/>
          <w:sz w:val="22"/>
          <w:szCs w:val="22"/>
          <w:lang w:val="pl-PL" w:eastAsia="en-US"/>
        </w:rPr>
        <w:t xml:space="preserve"> </w:t>
      </w:r>
      <w:r w:rsidR="00EF1BE9" w:rsidRPr="00EF1BE9">
        <w:rPr>
          <w:bCs/>
          <w:sz w:val="24"/>
          <w:szCs w:val="24"/>
          <w:lang w:val="pl-PL"/>
        </w:rPr>
        <w:t>lub</w:t>
      </w:r>
      <w:r w:rsidR="00EF1BE9" w:rsidRPr="00EF1BE9">
        <w:rPr>
          <w:b/>
          <w:sz w:val="24"/>
          <w:szCs w:val="24"/>
          <w:lang w:val="pl-PL"/>
        </w:rPr>
        <w:t xml:space="preserve"> </w:t>
      </w:r>
      <w:r w:rsidR="00EF1BE9" w:rsidRPr="00EF1BE9">
        <w:rPr>
          <w:sz w:val="24"/>
          <w:szCs w:val="24"/>
          <w:lang w:val="pl-PL"/>
        </w:rPr>
        <w:t>organizacja min. 2 wizyt studyjnych dla studentów wraz z zapewnieniem transportu, w czasie naprawy urządzenia. Wizyty studyjne powinny zostać zorganizowane w formie zajęć dydaktycznych dla studentów Wydziału Metali Nieżelaznych  i powinny one dotyczyć prezentacji i omówienia procesu druku 3D metodą SLS z wykorzystaniem własnych urządzeń i materiałów do druku 3D, przy jednoczesnym aktywnym udziale studentów w realizację procesu druku 3D i obróbki materiałów po procesie drukowania</w:t>
      </w:r>
      <w:r w:rsidRPr="005B52B5">
        <w:rPr>
          <w:bCs/>
          <w:sz w:val="22"/>
          <w:szCs w:val="22"/>
          <w:lang w:val="pl-PL" w:eastAsia="en-US"/>
        </w:rPr>
        <w:t>.</w:t>
      </w:r>
    </w:p>
    <w:p w14:paraId="0704D8A8"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FF85A61"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5B021AA"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1085C36" w14:textId="77777777" w:rsidR="00124EFC" w:rsidRPr="00515AFA" w:rsidRDefault="00124EFC" w:rsidP="00124EFC">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8C65B36" w14:textId="77777777" w:rsidR="00124EFC" w:rsidRPr="00515AFA" w:rsidRDefault="00124EFC" w:rsidP="00124EFC">
      <w:pPr>
        <w:ind w:left="567"/>
        <w:jc w:val="both"/>
        <w:rPr>
          <w:bCs/>
          <w:sz w:val="22"/>
          <w:szCs w:val="22"/>
          <w:lang w:val="pl-PL" w:eastAsia="en-US"/>
        </w:rPr>
      </w:pPr>
    </w:p>
    <w:p w14:paraId="0CA5E70F"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39DE604"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B8E10CD"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277126" w14:textId="77777777" w:rsidR="00124EFC" w:rsidRPr="00515AFA" w:rsidRDefault="00124EFC" w:rsidP="00124EFC">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82C8F34" w14:textId="77777777" w:rsidR="00124EFC" w:rsidRPr="00515AFA" w:rsidRDefault="00124EFC" w:rsidP="00124EFC">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7E93E9" w14:textId="77777777" w:rsidR="00124EFC" w:rsidRPr="00515AFA" w:rsidRDefault="00124EFC" w:rsidP="00124EFC">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2FD1934" w14:textId="77777777" w:rsidR="00124EFC" w:rsidRPr="00515AFA" w:rsidRDefault="00124EFC" w:rsidP="00124EFC">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2BCA546" w14:textId="77777777" w:rsidR="00124EFC" w:rsidRPr="00515AFA" w:rsidRDefault="00124EFC" w:rsidP="00124EFC">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1D4FEA" w14:textId="77777777" w:rsidR="00124EFC" w:rsidRPr="00515AFA" w:rsidRDefault="00124EFC" w:rsidP="00124EFC">
      <w:pPr>
        <w:pStyle w:val="Tekstpodstawowy"/>
        <w:spacing w:line="240" w:lineRule="auto"/>
        <w:ind w:right="-47"/>
        <w:rPr>
          <w:rFonts w:ascii="Times New Roman" w:hAnsi="Times New Roman"/>
          <w:b/>
          <w:sz w:val="22"/>
          <w:szCs w:val="22"/>
        </w:rPr>
      </w:pPr>
    </w:p>
    <w:p w14:paraId="218F838D"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9B66CE6"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67C81A2" w14:textId="77777777" w:rsidR="00124EFC" w:rsidRPr="00515AFA" w:rsidRDefault="00124EFC" w:rsidP="00124EFC">
      <w:pPr>
        <w:pStyle w:val="Tekstpodstawowy"/>
        <w:spacing w:line="240" w:lineRule="auto"/>
        <w:ind w:right="-47"/>
        <w:jc w:val="both"/>
        <w:rPr>
          <w:rFonts w:ascii="Times New Roman" w:hAnsi="Times New Roman"/>
          <w:sz w:val="22"/>
          <w:szCs w:val="22"/>
        </w:rPr>
      </w:pPr>
    </w:p>
    <w:p w14:paraId="7185E1AA" w14:textId="77777777" w:rsidR="00124EFC" w:rsidRPr="00515AFA" w:rsidRDefault="00124EFC" w:rsidP="00124EFC">
      <w:pPr>
        <w:spacing w:line="240" w:lineRule="atLeast"/>
        <w:ind w:right="-47"/>
        <w:jc w:val="center"/>
        <w:rPr>
          <w:b/>
          <w:sz w:val="22"/>
          <w:szCs w:val="22"/>
        </w:rPr>
      </w:pPr>
      <w:r w:rsidRPr="00515AFA">
        <w:rPr>
          <w:b/>
          <w:sz w:val="22"/>
          <w:szCs w:val="22"/>
        </w:rPr>
        <w:t>§ 10</w:t>
      </w:r>
    </w:p>
    <w:p w14:paraId="382F3157" w14:textId="77777777" w:rsidR="00124EFC" w:rsidRPr="00515AFA" w:rsidRDefault="00124EFC" w:rsidP="00124EFC">
      <w:pPr>
        <w:spacing w:line="240" w:lineRule="atLeast"/>
        <w:ind w:right="-47"/>
        <w:rPr>
          <w:sz w:val="22"/>
          <w:szCs w:val="22"/>
          <w:lang w:val="pl-PL"/>
        </w:rPr>
      </w:pPr>
    </w:p>
    <w:p w14:paraId="0584B6BE" w14:textId="77777777" w:rsidR="00124EFC" w:rsidRPr="00515AFA" w:rsidRDefault="00124EFC" w:rsidP="00124EFC">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F634C39" w14:textId="77777777" w:rsidR="00124EFC" w:rsidRPr="00515AFA" w:rsidRDefault="00124EFC" w:rsidP="00124EFC">
      <w:pPr>
        <w:tabs>
          <w:tab w:val="left" w:pos="367"/>
        </w:tabs>
        <w:spacing w:line="276" w:lineRule="auto"/>
        <w:ind w:left="360" w:right="60"/>
        <w:contextualSpacing/>
        <w:jc w:val="both"/>
        <w:rPr>
          <w:rFonts w:eastAsia="Calibri"/>
          <w:sz w:val="22"/>
          <w:szCs w:val="22"/>
          <w:lang w:val="pl-PL" w:eastAsia="en-US"/>
        </w:rPr>
      </w:pPr>
    </w:p>
    <w:p w14:paraId="2F6FFF33" w14:textId="77777777" w:rsidR="00124EFC" w:rsidRPr="00515AFA" w:rsidRDefault="00124EFC" w:rsidP="00124E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69E0EDB" w14:textId="77777777" w:rsidR="00124EFC" w:rsidRPr="00515AFA" w:rsidRDefault="00124EFC" w:rsidP="00124E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8ACE4C4" w14:textId="77777777" w:rsidR="00124EFC" w:rsidRPr="00515AFA" w:rsidRDefault="00124EFC" w:rsidP="00124EFC">
      <w:pPr>
        <w:tabs>
          <w:tab w:val="left" w:pos="387"/>
        </w:tabs>
        <w:spacing w:line="276" w:lineRule="auto"/>
        <w:ind w:left="720" w:right="60"/>
        <w:contextualSpacing/>
        <w:jc w:val="both"/>
        <w:rPr>
          <w:rFonts w:eastAsia="Calibri"/>
          <w:sz w:val="22"/>
          <w:szCs w:val="22"/>
          <w:lang w:val="pl-PL" w:eastAsia="en-US"/>
        </w:rPr>
      </w:pPr>
    </w:p>
    <w:p w14:paraId="0BD0FAC3" w14:textId="77777777" w:rsidR="00124EFC" w:rsidRPr="00515AFA" w:rsidRDefault="00124EFC" w:rsidP="00124EFC">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B30D039" w14:textId="77777777" w:rsidR="00124EFC" w:rsidRPr="00515AFA" w:rsidRDefault="00124EFC" w:rsidP="00124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AB0FC30" w14:textId="77777777" w:rsidR="00124EFC" w:rsidRPr="00515AFA" w:rsidRDefault="00124EFC" w:rsidP="00124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2C7A36B" w14:textId="77777777" w:rsidR="00124EFC" w:rsidRPr="00515AFA" w:rsidRDefault="00124EFC" w:rsidP="00124E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w:t>
      </w:r>
      <w:r w:rsidRPr="00515AFA">
        <w:rPr>
          <w:rFonts w:ascii="Times New Roman" w:eastAsia="Lucida Sans Unicode" w:hAnsi="Times New Roman" w:cs="Times New Roman"/>
          <w:lang w:eastAsia="ar-SA"/>
        </w:rPr>
        <w:lastRenderedPageBreak/>
        <w:t xml:space="preserve">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FD4FB84" w14:textId="77777777" w:rsidR="00124EFC" w:rsidRPr="00515AFA" w:rsidRDefault="00124EFC" w:rsidP="00124E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C1C0E8" w14:textId="77777777" w:rsidR="00124EFC" w:rsidRPr="00515AFA" w:rsidRDefault="00124EFC" w:rsidP="00124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C127FD6" w14:textId="77777777" w:rsidR="00124EFC" w:rsidRPr="00515AFA" w:rsidRDefault="00124EFC" w:rsidP="00124E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CBF22BD" w14:textId="77777777" w:rsidR="00124EFC" w:rsidRPr="00515AFA" w:rsidRDefault="00124EFC" w:rsidP="00124E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BA47902" w14:textId="77777777" w:rsidR="00124EFC" w:rsidRPr="00515AFA" w:rsidRDefault="00124EFC" w:rsidP="00124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C34574" w14:textId="77777777" w:rsidR="00124EFC" w:rsidRPr="00515AFA" w:rsidRDefault="00124EFC" w:rsidP="00124EFC">
      <w:pPr>
        <w:pStyle w:val="Standard"/>
        <w:widowControl w:val="0"/>
        <w:spacing w:after="0"/>
        <w:jc w:val="both"/>
        <w:rPr>
          <w:rFonts w:ascii="Times New Roman" w:eastAsia="Lucida Sans Unicode" w:hAnsi="Times New Roman" w:cs="Times New Roman"/>
          <w:lang w:eastAsia="ar-SA"/>
        </w:rPr>
      </w:pPr>
    </w:p>
    <w:p w14:paraId="214C3335" w14:textId="77777777" w:rsidR="00124EFC" w:rsidRPr="00515AFA" w:rsidRDefault="00124EFC" w:rsidP="00124EFC">
      <w:pPr>
        <w:tabs>
          <w:tab w:val="left" w:pos="387"/>
        </w:tabs>
        <w:spacing w:line="276" w:lineRule="auto"/>
        <w:ind w:left="720" w:right="60"/>
        <w:contextualSpacing/>
        <w:jc w:val="both"/>
        <w:rPr>
          <w:rFonts w:eastAsia="Calibri"/>
          <w:sz w:val="22"/>
          <w:szCs w:val="22"/>
          <w:lang w:val="pl-PL" w:eastAsia="en-US"/>
        </w:rPr>
      </w:pPr>
    </w:p>
    <w:p w14:paraId="03553759" w14:textId="77777777" w:rsidR="00124EFC" w:rsidRPr="00515AFA" w:rsidRDefault="00124EFC" w:rsidP="00124EFC">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7739028F" w14:textId="77777777" w:rsidR="00124EFC" w:rsidRPr="00515AFA" w:rsidRDefault="00124EFC" w:rsidP="00124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1240EC0" w14:textId="77777777" w:rsidR="00124EFC" w:rsidRPr="00515AFA" w:rsidRDefault="00124EFC" w:rsidP="00124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F56D4C2" w14:textId="77777777" w:rsidR="00124EFC" w:rsidRPr="00515AFA" w:rsidRDefault="00124EFC" w:rsidP="00124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12CFDBB" w14:textId="77777777" w:rsidR="00124EFC" w:rsidRPr="00515AFA" w:rsidRDefault="00124EFC" w:rsidP="00124EFC">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60EADF3" w14:textId="77777777" w:rsidR="00124EFC" w:rsidRPr="00515AFA" w:rsidRDefault="00124EFC" w:rsidP="00124EFC">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C3413E6" w14:textId="77777777" w:rsidR="00124EFC" w:rsidRPr="00515AFA" w:rsidRDefault="00124EFC" w:rsidP="00124EFC">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w:t>
      </w:r>
      <w:r w:rsidRPr="00515AFA">
        <w:rPr>
          <w:sz w:val="22"/>
          <w:szCs w:val="22"/>
          <w:lang w:val="pl-PL"/>
        </w:rPr>
        <w:lastRenderedPageBreak/>
        <w:t xml:space="preserve">cena wskazana w § 3 ust 1 nie może ulec podwyższeniu, </w:t>
      </w:r>
      <w:r w:rsidRPr="00515AFA">
        <w:rPr>
          <w:sz w:val="22"/>
          <w:szCs w:val="22"/>
          <w:lang w:val="pl-PL"/>
        </w:rPr>
        <w:br/>
        <w:t>a parametry techniczne nie mogą być gorsze niż wskazane w  treści oferty,</w:t>
      </w:r>
    </w:p>
    <w:p w14:paraId="24EC54F2" w14:textId="77777777" w:rsidR="00124EFC" w:rsidRPr="00515AFA" w:rsidRDefault="00124EFC" w:rsidP="00124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9837B18" w14:textId="77777777" w:rsidR="00124EFC" w:rsidRPr="00515AFA" w:rsidRDefault="00124EFC" w:rsidP="00124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415FD84" w14:textId="77777777" w:rsidR="00124EFC" w:rsidRPr="00515AFA" w:rsidRDefault="00124EFC" w:rsidP="00124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AAB9AD4" w14:textId="77777777" w:rsidR="00124EFC" w:rsidRPr="00515AFA" w:rsidRDefault="00124EFC" w:rsidP="00124E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45F83BE" w14:textId="77777777" w:rsidR="00124EFC" w:rsidRPr="00515AFA" w:rsidRDefault="00124EFC" w:rsidP="00124E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F4DE9DD" w14:textId="77777777" w:rsidR="00124EFC" w:rsidRPr="00515AFA" w:rsidRDefault="00124EFC" w:rsidP="00124EFC">
      <w:pPr>
        <w:widowControl w:val="0"/>
        <w:suppressAutoHyphens/>
        <w:autoSpaceDN w:val="0"/>
        <w:ind w:left="360"/>
        <w:jc w:val="center"/>
        <w:textAlignment w:val="baseline"/>
        <w:rPr>
          <w:rFonts w:eastAsia="SimSun"/>
          <w:b/>
          <w:bCs/>
          <w:color w:val="000000"/>
          <w:kern w:val="2"/>
          <w:sz w:val="22"/>
          <w:szCs w:val="22"/>
          <w:lang w:val="pl-PL"/>
        </w:rPr>
      </w:pPr>
    </w:p>
    <w:p w14:paraId="2B1194F5" w14:textId="77777777" w:rsidR="00124EFC" w:rsidRPr="00515AFA" w:rsidRDefault="00124EFC" w:rsidP="00124EFC">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5C8C5464" w14:textId="77777777" w:rsidR="00124EFC" w:rsidRPr="00515AFA" w:rsidRDefault="00124EFC" w:rsidP="00124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E8E74EB" w14:textId="77777777" w:rsidR="00124EFC" w:rsidRPr="00515AFA" w:rsidRDefault="00124EFC" w:rsidP="00124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282721" w14:textId="77777777" w:rsidR="00124EFC" w:rsidRPr="00515AFA" w:rsidRDefault="00124EFC" w:rsidP="00124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71C29A" w14:textId="77777777" w:rsidR="00124EFC" w:rsidRPr="00515AFA" w:rsidRDefault="00124EFC" w:rsidP="00124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4436ED4"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9FF8F88" w14:textId="77777777" w:rsidR="00124EFC" w:rsidRPr="00515AFA" w:rsidRDefault="00124EFC" w:rsidP="00124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C32506B" w14:textId="77777777" w:rsidR="00124EFC" w:rsidRPr="00515AFA" w:rsidRDefault="00124EFC" w:rsidP="00124E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143BD97" w14:textId="77777777" w:rsidR="00124EFC" w:rsidRPr="00515AFA" w:rsidRDefault="00124EFC" w:rsidP="00124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ECCFD7C" w14:textId="77777777" w:rsidR="00124EFC" w:rsidRPr="00515AFA" w:rsidRDefault="00124EFC" w:rsidP="00124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925374B" w14:textId="77777777" w:rsidR="00124EFC" w:rsidRPr="00515AFA" w:rsidRDefault="00124EFC" w:rsidP="00124E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3C714E5"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677972DA"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28C2F535" w14:textId="77777777" w:rsidR="00EF1BE9" w:rsidRDefault="00EF1BE9" w:rsidP="00124EFC">
      <w:pPr>
        <w:pStyle w:val="Tekstpodstawowy"/>
        <w:spacing w:line="240" w:lineRule="auto"/>
        <w:ind w:right="-47"/>
        <w:jc w:val="center"/>
        <w:rPr>
          <w:rFonts w:ascii="Times New Roman" w:hAnsi="Times New Roman"/>
          <w:b/>
          <w:sz w:val="22"/>
          <w:szCs w:val="22"/>
        </w:rPr>
      </w:pPr>
    </w:p>
    <w:p w14:paraId="3937F0FC" w14:textId="22F193E1"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§15</w:t>
      </w:r>
    </w:p>
    <w:p w14:paraId="3224BA94" w14:textId="77777777" w:rsidR="00124EFC" w:rsidRPr="00515AFA" w:rsidRDefault="00124EFC" w:rsidP="00124EFC">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616A119" w14:textId="77777777" w:rsidR="00124EFC" w:rsidRPr="00515AFA" w:rsidRDefault="00124EFC" w:rsidP="00124EFC">
      <w:pPr>
        <w:jc w:val="center"/>
        <w:rPr>
          <w:b/>
          <w:sz w:val="22"/>
          <w:szCs w:val="22"/>
          <w:lang w:val="pl-PL"/>
        </w:rPr>
      </w:pPr>
    </w:p>
    <w:p w14:paraId="6D2F140C" w14:textId="77777777" w:rsidR="00124EFC" w:rsidRPr="00515AFA" w:rsidRDefault="00124EFC" w:rsidP="00124EFC">
      <w:pPr>
        <w:jc w:val="center"/>
        <w:rPr>
          <w:b/>
          <w:sz w:val="22"/>
          <w:szCs w:val="22"/>
          <w:lang w:val="pl-PL"/>
        </w:rPr>
      </w:pPr>
      <w:r w:rsidRPr="00515AFA">
        <w:rPr>
          <w:b/>
          <w:sz w:val="22"/>
          <w:szCs w:val="22"/>
          <w:lang w:val="pl-PL"/>
        </w:rPr>
        <w:t>§16</w:t>
      </w:r>
    </w:p>
    <w:p w14:paraId="4220F3A4"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052FA7FC"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04C1404"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1A88A09" w14:textId="77777777" w:rsidR="00124EFC" w:rsidRPr="00515AFA" w:rsidRDefault="00124EFC" w:rsidP="00124EFC">
      <w:pPr>
        <w:pStyle w:val="Tekstpodstawowy"/>
        <w:spacing w:line="240" w:lineRule="auto"/>
        <w:ind w:right="-47"/>
        <w:jc w:val="center"/>
        <w:rPr>
          <w:rFonts w:ascii="Times New Roman" w:hAnsi="Times New Roman"/>
          <w:b/>
          <w:sz w:val="22"/>
          <w:szCs w:val="22"/>
        </w:rPr>
      </w:pPr>
    </w:p>
    <w:p w14:paraId="49C45808"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C71FFCE" w14:textId="77777777" w:rsidR="00124EFC" w:rsidRPr="00515AFA" w:rsidRDefault="00124EFC" w:rsidP="00124EFC">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C6F2D99" w14:textId="77777777" w:rsidR="00124EFC" w:rsidRPr="00515AFA" w:rsidRDefault="00124EFC" w:rsidP="00124EFC">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034FD0F" w14:textId="77777777" w:rsidR="00124EFC" w:rsidRPr="00515AFA" w:rsidRDefault="00124EFC" w:rsidP="00124EFC">
      <w:pPr>
        <w:pStyle w:val="Tekstpodstawowy"/>
        <w:spacing w:line="240" w:lineRule="auto"/>
        <w:ind w:right="-47"/>
        <w:jc w:val="both"/>
        <w:rPr>
          <w:rFonts w:ascii="Times New Roman" w:hAnsi="Times New Roman"/>
          <w:sz w:val="22"/>
          <w:szCs w:val="22"/>
        </w:rPr>
      </w:pPr>
    </w:p>
    <w:p w14:paraId="2BDCDDF3" w14:textId="77777777" w:rsidR="00124EFC" w:rsidRPr="00515AFA" w:rsidRDefault="00124EFC" w:rsidP="00124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533B8147" w14:textId="77777777" w:rsidR="00124EFC" w:rsidRPr="00515AFA" w:rsidRDefault="00124EFC" w:rsidP="00124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CDB5E01" w14:textId="77777777" w:rsidR="00124EFC" w:rsidRPr="00515AFA" w:rsidRDefault="00124EFC" w:rsidP="00124EFC">
      <w:pPr>
        <w:pStyle w:val="Tekstpodstawowy2"/>
        <w:spacing w:line="240" w:lineRule="auto"/>
        <w:ind w:right="-47"/>
        <w:rPr>
          <w:sz w:val="22"/>
          <w:szCs w:val="22"/>
        </w:rPr>
      </w:pPr>
    </w:p>
    <w:p w14:paraId="76B224B3" w14:textId="77777777" w:rsidR="00124EFC" w:rsidRPr="00515AFA" w:rsidRDefault="00124EFC" w:rsidP="00124EFC">
      <w:pPr>
        <w:pStyle w:val="Tekstpodstawowy2"/>
        <w:spacing w:line="240" w:lineRule="auto"/>
        <w:ind w:right="-47"/>
        <w:rPr>
          <w:sz w:val="22"/>
          <w:szCs w:val="22"/>
        </w:rPr>
      </w:pPr>
    </w:p>
    <w:p w14:paraId="2B36ED27" w14:textId="77777777" w:rsidR="00124EFC" w:rsidRPr="00515AFA" w:rsidRDefault="00124EFC" w:rsidP="00124EFC">
      <w:pPr>
        <w:pStyle w:val="Tekstpodstawowy2"/>
        <w:spacing w:line="240" w:lineRule="auto"/>
        <w:ind w:right="-47"/>
        <w:rPr>
          <w:b/>
          <w:sz w:val="22"/>
          <w:szCs w:val="22"/>
        </w:rPr>
      </w:pPr>
      <w:r w:rsidRPr="00515AFA">
        <w:rPr>
          <w:b/>
          <w:sz w:val="22"/>
          <w:szCs w:val="22"/>
        </w:rPr>
        <w:t xml:space="preserve">         Za Sprzedawcę                                                                  Za Kupującego</w:t>
      </w:r>
    </w:p>
    <w:p w14:paraId="7534AA09" w14:textId="77777777" w:rsidR="00124EFC" w:rsidRPr="00515AFA" w:rsidRDefault="00124EFC" w:rsidP="00124EFC">
      <w:pPr>
        <w:rPr>
          <w:sz w:val="22"/>
          <w:szCs w:val="22"/>
          <w:lang w:val="pl-PL"/>
        </w:rPr>
      </w:pPr>
    </w:p>
    <w:p w14:paraId="006C164E" w14:textId="77777777" w:rsidR="00124EFC" w:rsidRPr="00515AFA" w:rsidRDefault="00124EFC" w:rsidP="00124EFC">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DA06BB4"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E50A92B"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17768E38"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3A3ACBA4"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7CA32F7C"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1B61B13E"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0DD9617B"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677D69DF"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51538712"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0C71AF6F"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0063EC67"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p>
    <w:p w14:paraId="1470CBF1"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64C8996"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14707B5" w14:textId="77777777" w:rsidR="00124EFC" w:rsidRPr="00515AFA" w:rsidRDefault="00124EFC" w:rsidP="00124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CFF69FF" w14:textId="77777777" w:rsidR="00124EFC" w:rsidRPr="00515AFA" w:rsidRDefault="00124EFC" w:rsidP="00124EFC">
      <w:pPr>
        <w:widowControl w:val="0"/>
        <w:autoSpaceDE w:val="0"/>
        <w:autoSpaceDN w:val="0"/>
        <w:jc w:val="right"/>
        <w:textAlignment w:val="baseline"/>
        <w:rPr>
          <w:sz w:val="22"/>
          <w:szCs w:val="22"/>
          <w:lang w:val="pl-PL"/>
        </w:rPr>
      </w:pPr>
    </w:p>
    <w:p w14:paraId="0D921ACE" w14:textId="77777777" w:rsidR="00124EFC" w:rsidRDefault="00124EFC" w:rsidP="00124EFC">
      <w:pPr>
        <w:widowControl w:val="0"/>
        <w:autoSpaceDE w:val="0"/>
        <w:autoSpaceDN w:val="0"/>
        <w:jc w:val="right"/>
        <w:textAlignment w:val="baseline"/>
        <w:rPr>
          <w:sz w:val="22"/>
          <w:szCs w:val="22"/>
          <w:lang w:val="pl-PL"/>
        </w:rPr>
      </w:pPr>
    </w:p>
    <w:p w14:paraId="391B1489" w14:textId="77777777" w:rsidR="00124EFC" w:rsidRDefault="00124EFC" w:rsidP="00124EFC">
      <w:pPr>
        <w:widowControl w:val="0"/>
        <w:autoSpaceDE w:val="0"/>
        <w:autoSpaceDN w:val="0"/>
        <w:jc w:val="right"/>
        <w:textAlignment w:val="baseline"/>
        <w:rPr>
          <w:sz w:val="22"/>
          <w:szCs w:val="22"/>
          <w:lang w:val="pl-PL"/>
        </w:rPr>
      </w:pPr>
    </w:p>
    <w:p w14:paraId="5EEF96BC" w14:textId="77777777" w:rsidR="00124EFC" w:rsidRDefault="00124EFC" w:rsidP="00124EFC">
      <w:pPr>
        <w:widowControl w:val="0"/>
        <w:autoSpaceDE w:val="0"/>
        <w:autoSpaceDN w:val="0"/>
        <w:jc w:val="right"/>
        <w:textAlignment w:val="baseline"/>
        <w:rPr>
          <w:sz w:val="22"/>
          <w:szCs w:val="22"/>
          <w:lang w:val="pl-PL"/>
        </w:rPr>
      </w:pPr>
    </w:p>
    <w:p w14:paraId="6C7199B1" w14:textId="77777777" w:rsidR="005B52B5" w:rsidRDefault="005B52B5" w:rsidP="00124EFC">
      <w:pPr>
        <w:widowControl w:val="0"/>
        <w:autoSpaceDE w:val="0"/>
        <w:autoSpaceDN w:val="0"/>
        <w:jc w:val="right"/>
        <w:textAlignment w:val="baseline"/>
        <w:rPr>
          <w:sz w:val="22"/>
          <w:szCs w:val="22"/>
          <w:lang w:val="pl-PL"/>
        </w:rPr>
      </w:pPr>
    </w:p>
    <w:p w14:paraId="008E954D" w14:textId="77777777" w:rsidR="005B52B5" w:rsidRDefault="005B52B5" w:rsidP="00124EFC">
      <w:pPr>
        <w:widowControl w:val="0"/>
        <w:autoSpaceDE w:val="0"/>
        <w:autoSpaceDN w:val="0"/>
        <w:jc w:val="right"/>
        <w:textAlignment w:val="baseline"/>
        <w:rPr>
          <w:sz w:val="22"/>
          <w:szCs w:val="22"/>
          <w:lang w:val="pl-PL"/>
        </w:rPr>
      </w:pPr>
    </w:p>
    <w:p w14:paraId="6B195182" w14:textId="77777777" w:rsidR="005B52B5" w:rsidRDefault="005B52B5" w:rsidP="00124EFC">
      <w:pPr>
        <w:widowControl w:val="0"/>
        <w:autoSpaceDE w:val="0"/>
        <w:autoSpaceDN w:val="0"/>
        <w:jc w:val="right"/>
        <w:textAlignment w:val="baseline"/>
        <w:rPr>
          <w:sz w:val="22"/>
          <w:szCs w:val="22"/>
          <w:lang w:val="pl-PL"/>
        </w:rPr>
      </w:pPr>
    </w:p>
    <w:p w14:paraId="7D022AEA" w14:textId="77777777" w:rsidR="005B52B5" w:rsidRDefault="005B52B5" w:rsidP="00124EFC">
      <w:pPr>
        <w:widowControl w:val="0"/>
        <w:autoSpaceDE w:val="0"/>
        <w:autoSpaceDN w:val="0"/>
        <w:jc w:val="right"/>
        <w:textAlignment w:val="baseline"/>
        <w:rPr>
          <w:sz w:val="22"/>
          <w:szCs w:val="22"/>
          <w:lang w:val="pl-PL"/>
        </w:rPr>
      </w:pPr>
    </w:p>
    <w:p w14:paraId="328CBE89" w14:textId="77777777" w:rsidR="005B52B5" w:rsidRDefault="005B52B5" w:rsidP="00124EFC">
      <w:pPr>
        <w:widowControl w:val="0"/>
        <w:autoSpaceDE w:val="0"/>
        <w:autoSpaceDN w:val="0"/>
        <w:jc w:val="right"/>
        <w:textAlignment w:val="baseline"/>
        <w:rPr>
          <w:sz w:val="22"/>
          <w:szCs w:val="22"/>
          <w:lang w:val="pl-PL"/>
        </w:rPr>
      </w:pPr>
    </w:p>
    <w:p w14:paraId="45CAB956" w14:textId="77777777" w:rsidR="005B52B5" w:rsidRDefault="005B52B5" w:rsidP="00124EFC">
      <w:pPr>
        <w:widowControl w:val="0"/>
        <w:autoSpaceDE w:val="0"/>
        <w:autoSpaceDN w:val="0"/>
        <w:jc w:val="right"/>
        <w:textAlignment w:val="baseline"/>
        <w:rPr>
          <w:sz w:val="22"/>
          <w:szCs w:val="22"/>
          <w:lang w:val="pl-PL"/>
        </w:rPr>
      </w:pPr>
    </w:p>
    <w:p w14:paraId="4140D7EF" w14:textId="77777777" w:rsidR="005B52B5" w:rsidRDefault="005B52B5" w:rsidP="00124EFC">
      <w:pPr>
        <w:widowControl w:val="0"/>
        <w:autoSpaceDE w:val="0"/>
        <w:autoSpaceDN w:val="0"/>
        <w:jc w:val="right"/>
        <w:textAlignment w:val="baseline"/>
        <w:rPr>
          <w:sz w:val="22"/>
          <w:szCs w:val="22"/>
          <w:lang w:val="pl-PL"/>
        </w:rPr>
      </w:pPr>
    </w:p>
    <w:p w14:paraId="377A8A87" w14:textId="77777777" w:rsidR="005B52B5" w:rsidRDefault="005B52B5" w:rsidP="00124EFC">
      <w:pPr>
        <w:widowControl w:val="0"/>
        <w:autoSpaceDE w:val="0"/>
        <w:autoSpaceDN w:val="0"/>
        <w:jc w:val="right"/>
        <w:textAlignment w:val="baseline"/>
        <w:rPr>
          <w:sz w:val="22"/>
          <w:szCs w:val="22"/>
          <w:lang w:val="pl-PL"/>
        </w:rPr>
      </w:pPr>
    </w:p>
    <w:p w14:paraId="5A88A1B0" w14:textId="77777777" w:rsidR="005B52B5" w:rsidRDefault="005B52B5" w:rsidP="00124EFC">
      <w:pPr>
        <w:widowControl w:val="0"/>
        <w:autoSpaceDE w:val="0"/>
        <w:autoSpaceDN w:val="0"/>
        <w:jc w:val="right"/>
        <w:textAlignment w:val="baseline"/>
        <w:rPr>
          <w:sz w:val="22"/>
          <w:szCs w:val="22"/>
          <w:lang w:val="pl-PL"/>
        </w:rPr>
      </w:pPr>
    </w:p>
    <w:p w14:paraId="61119EC9" w14:textId="77777777" w:rsidR="005B52B5" w:rsidRDefault="005B52B5" w:rsidP="00124EFC">
      <w:pPr>
        <w:widowControl w:val="0"/>
        <w:autoSpaceDE w:val="0"/>
        <w:autoSpaceDN w:val="0"/>
        <w:jc w:val="right"/>
        <w:textAlignment w:val="baseline"/>
        <w:rPr>
          <w:sz w:val="22"/>
          <w:szCs w:val="22"/>
          <w:lang w:val="pl-PL"/>
        </w:rPr>
      </w:pPr>
    </w:p>
    <w:p w14:paraId="79817CA3" w14:textId="77777777" w:rsidR="005B52B5" w:rsidRDefault="005B52B5" w:rsidP="00124EFC">
      <w:pPr>
        <w:widowControl w:val="0"/>
        <w:autoSpaceDE w:val="0"/>
        <w:autoSpaceDN w:val="0"/>
        <w:jc w:val="right"/>
        <w:textAlignment w:val="baseline"/>
        <w:rPr>
          <w:sz w:val="22"/>
          <w:szCs w:val="22"/>
          <w:lang w:val="pl-PL"/>
        </w:rPr>
      </w:pPr>
    </w:p>
    <w:p w14:paraId="072B65DE" w14:textId="77777777" w:rsidR="005B52B5" w:rsidRDefault="005B52B5" w:rsidP="00124EFC">
      <w:pPr>
        <w:widowControl w:val="0"/>
        <w:autoSpaceDE w:val="0"/>
        <w:autoSpaceDN w:val="0"/>
        <w:jc w:val="right"/>
        <w:textAlignment w:val="baseline"/>
        <w:rPr>
          <w:sz w:val="22"/>
          <w:szCs w:val="22"/>
          <w:lang w:val="pl-PL"/>
        </w:rPr>
      </w:pPr>
    </w:p>
    <w:p w14:paraId="51329993" w14:textId="77777777" w:rsidR="005B52B5" w:rsidRDefault="005B52B5" w:rsidP="00124EFC">
      <w:pPr>
        <w:widowControl w:val="0"/>
        <w:autoSpaceDE w:val="0"/>
        <w:autoSpaceDN w:val="0"/>
        <w:jc w:val="right"/>
        <w:textAlignment w:val="baseline"/>
        <w:rPr>
          <w:sz w:val="22"/>
          <w:szCs w:val="22"/>
          <w:lang w:val="pl-PL"/>
        </w:rPr>
      </w:pPr>
    </w:p>
    <w:p w14:paraId="68B424BA" w14:textId="77777777" w:rsidR="005B52B5" w:rsidRDefault="005B52B5" w:rsidP="00124EFC">
      <w:pPr>
        <w:widowControl w:val="0"/>
        <w:autoSpaceDE w:val="0"/>
        <w:autoSpaceDN w:val="0"/>
        <w:jc w:val="right"/>
        <w:textAlignment w:val="baseline"/>
        <w:rPr>
          <w:sz w:val="22"/>
          <w:szCs w:val="22"/>
          <w:lang w:val="pl-PL"/>
        </w:rPr>
      </w:pPr>
    </w:p>
    <w:p w14:paraId="1547FC79" w14:textId="77777777" w:rsidR="005B52B5" w:rsidRDefault="005B52B5" w:rsidP="00124EFC">
      <w:pPr>
        <w:widowControl w:val="0"/>
        <w:autoSpaceDE w:val="0"/>
        <w:autoSpaceDN w:val="0"/>
        <w:jc w:val="right"/>
        <w:textAlignment w:val="baseline"/>
        <w:rPr>
          <w:sz w:val="22"/>
          <w:szCs w:val="22"/>
          <w:lang w:val="pl-PL"/>
        </w:rPr>
      </w:pPr>
    </w:p>
    <w:p w14:paraId="69C456DF" w14:textId="77777777" w:rsidR="005B52B5" w:rsidRDefault="005B52B5" w:rsidP="00124EFC">
      <w:pPr>
        <w:widowControl w:val="0"/>
        <w:autoSpaceDE w:val="0"/>
        <w:autoSpaceDN w:val="0"/>
        <w:jc w:val="right"/>
        <w:textAlignment w:val="baseline"/>
        <w:rPr>
          <w:sz w:val="22"/>
          <w:szCs w:val="22"/>
          <w:lang w:val="pl-PL"/>
        </w:rPr>
      </w:pPr>
    </w:p>
    <w:p w14:paraId="036323BB" w14:textId="77777777" w:rsidR="005B52B5" w:rsidRDefault="005B52B5" w:rsidP="00124EFC">
      <w:pPr>
        <w:widowControl w:val="0"/>
        <w:autoSpaceDE w:val="0"/>
        <w:autoSpaceDN w:val="0"/>
        <w:jc w:val="right"/>
        <w:textAlignment w:val="baseline"/>
        <w:rPr>
          <w:sz w:val="22"/>
          <w:szCs w:val="22"/>
          <w:lang w:val="pl-PL"/>
        </w:rPr>
      </w:pPr>
    </w:p>
    <w:p w14:paraId="7B8F77DD" w14:textId="77777777" w:rsidR="005B52B5" w:rsidRDefault="005B52B5" w:rsidP="00124EFC">
      <w:pPr>
        <w:widowControl w:val="0"/>
        <w:autoSpaceDE w:val="0"/>
        <w:autoSpaceDN w:val="0"/>
        <w:jc w:val="right"/>
        <w:textAlignment w:val="baseline"/>
        <w:rPr>
          <w:sz w:val="22"/>
          <w:szCs w:val="22"/>
          <w:lang w:val="pl-PL"/>
        </w:rPr>
      </w:pPr>
    </w:p>
    <w:p w14:paraId="0B18DF0F" w14:textId="77777777" w:rsidR="005B52B5" w:rsidRDefault="005B52B5" w:rsidP="00124EFC">
      <w:pPr>
        <w:widowControl w:val="0"/>
        <w:autoSpaceDE w:val="0"/>
        <w:autoSpaceDN w:val="0"/>
        <w:jc w:val="right"/>
        <w:textAlignment w:val="baseline"/>
        <w:rPr>
          <w:sz w:val="22"/>
          <w:szCs w:val="22"/>
          <w:lang w:val="pl-PL"/>
        </w:rPr>
      </w:pPr>
    </w:p>
    <w:p w14:paraId="195B91CD" w14:textId="77777777" w:rsidR="005B52B5" w:rsidRDefault="005B52B5" w:rsidP="00124EFC">
      <w:pPr>
        <w:widowControl w:val="0"/>
        <w:autoSpaceDE w:val="0"/>
        <w:autoSpaceDN w:val="0"/>
        <w:jc w:val="right"/>
        <w:textAlignment w:val="baseline"/>
        <w:rPr>
          <w:sz w:val="22"/>
          <w:szCs w:val="22"/>
          <w:lang w:val="pl-PL"/>
        </w:rPr>
      </w:pPr>
    </w:p>
    <w:p w14:paraId="2051B6DA" w14:textId="77777777" w:rsidR="005B52B5" w:rsidRDefault="005B52B5" w:rsidP="00124EFC">
      <w:pPr>
        <w:widowControl w:val="0"/>
        <w:autoSpaceDE w:val="0"/>
        <w:autoSpaceDN w:val="0"/>
        <w:jc w:val="right"/>
        <w:textAlignment w:val="baseline"/>
        <w:rPr>
          <w:sz w:val="22"/>
          <w:szCs w:val="22"/>
          <w:lang w:val="pl-PL"/>
        </w:rPr>
      </w:pPr>
    </w:p>
    <w:p w14:paraId="38D00DF8" w14:textId="77777777" w:rsidR="005B52B5" w:rsidRDefault="005B52B5" w:rsidP="00124EFC">
      <w:pPr>
        <w:widowControl w:val="0"/>
        <w:autoSpaceDE w:val="0"/>
        <w:autoSpaceDN w:val="0"/>
        <w:jc w:val="right"/>
        <w:textAlignment w:val="baseline"/>
        <w:rPr>
          <w:sz w:val="22"/>
          <w:szCs w:val="22"/>
          <w:lang w:val="pl-PL"/>
        </w:rPr>
      </w:pPr>
    </w:p>
    <w:p w14:paraId="28768D0E" w14:textId="79E09C10" w:rsidR="00124EFC" w:rsidRPr="00515AFA" w:rsidRDefault="00124EFC" w:rsidP="00124EFC">
      <w:pPr>
        <w:widowControl w:val="0"/>
        <w:autoSpaceDE w:val="0"/>
        <w:autoSpaceDN w:val="0"/>
        <w:jc w:val="right"/>
        <w:textAlignment w:val="baseline"/>
        <w:rPr>
          <w:sz w:val="22"/>
          <w:szCs w:val="22"/>
          <w:lang w:val="pl-PL"/>
        </w:rPr>
      </w:pPr>
      <w:r w:rsidRPr="00515AFA">
        <w:rPr>
          <w:sz w:val="22"/>
          <w:szCs w:val="22"/>
          <w:lang w:val="pl-PL"/>
        </w:rPr>
        <w:t>Załącznik nr 2 do umowy</w:t>
      </w:r>
    </w:p>
    <w:p w14:paraId="670E14FF" w14:textId="77777777" w:rsidR="00124EFC" w:rsidRPr="00515AFA" w:rsidRDefault="00124EFC" w:rsidP="00124EFC">
      <w:pPr>
        <w:widowControl w:val="0"/>
        <w:autoSpaceDE w:val="0"/>
        <w:autoSpaceDN w:val="0"/>
        <w:jc w:val="both"/>
        <w:textAlignment w:val="baseline"/>
        <w:rPr>
          <w:sz w:val="22"/>
          <w:szCs w:val="22"/>
          <w:lang w:val="pl-PL"/>
        </w:rPr>
      </w:pPr>
    </w:p>
    <w:p w14:paraId="22485C58" w14:textId="77777777" w:rsidR="00124EFC" w:rsidRPr="00515AFA" w:rsidRDefault="00124EFC" w:rsidP="00124EFC">
      <w:pPr>
        <w:widowControl w:val="0"/>
        <w:autoSpaceDE w:val="0"/>
        <w:autoSpaceDN w:val="0"/>
        <w:jc w:val="both"/>
        <w:textAlignment w:val="baseline"/>
        <w:rPr>
          <w:sz w:val="22"/>
          <w:szCs w:val="22"/>
          <w:lang w:val="pl-PL"/>
        </w:rPr>
      </w:pPr>
    </w:p>
    <w:p w14:paraId="4D0B706A" w14:textId="77777777" w:rsidR="00124EFC" w:rsidRPr="00515AFA" w:rsidRDefault="00124EFC" w:rsidP="00124EFC">
      <w:pPr>
        <w:widowControl w:val="0"/>
        <w:autoSpaceDE w:val="0"/>
        <w:autoSpaceDN w:val="0"/>
        <w:jc w:val="both"/>
        <w:textAlignment w:val="baseline"/>
        <w:rPr>
          <w:sz w:val="22"/>
          <w:szCs w:val="22"/>
          <w:lang w:val="pl-PL"/>
        </w:rPr>
      </w:pPr>
      <w:r w:rsidRPr="00515AFA">
        <w:rPr>
          <w:sz w:val="22"/>
          <w:szCs w:val="22"/>
          <w:lang w:val="pl-PL"/>
        </w:rPr>
        <w:t>.....................................… </w:t>
      </w:r>
    </w:p>
    <w:p w14:paraId="4AE4612F" w14:textId="77777777" w:rsidR="00124EFC" w:rsidRPr="00515AFA" w:rsidRDefault="00124EFC" w:rsidP="00124EFC">
      <w:pPr>
        <w:widowControl w:val="0"/>
        <w:autoSpaceDE w:val="0"/>
        <w:autoSpaceDN w:val="0"/>
        <w:ind w:firstLine="555"/>
        <w:textAlignment w:val="baseline"/>
        <w:rPr>
          <w:sz w:val="22"/>
          <w:szCs w:val="22"/>
          <w:lang w:val="pl-PL"/>
        </w:rPr>
      </w:pPr>
      <w:r w:rsidRPr="00515AFA">
        <w:rPr>
          <w:sz w:val="22"/>
          <w:szCs w:val="22"/>
          <w:lang w:val="pl-PL"/>
        </w:rPr>
        <w:t>Nazwa Wykonawcy</w:t>
      </w:r>
    </w:p>
    <w:p w14:paraId="36711746" w14:textId="77777777" w:rsidR="00124EFC" w:rsidRPr="00515AFA" w:rsidRDefault="00124EFC" w:rsidP="00124EFC">
      <w:pPr>
        <w:widowControl w:val="0"/>
        <w:autoSpaceDE w:val="0"/>
        <w:autoSpaceDN w:val="0"/>
        <w:textAlignment w:val="baseline"/>
        <w:rPr>
          <w:sz w:val="22"/>
          <w:szCs w:val="22"/>
          <w:lang w:val="pl-PL"/>
        </w:rPr>
      </w:pPr>
    </w:p>
    <w:p w14:paraId="2B96B20C" w14:textId="77777777" w:rsidR="00124EFC" w:rsidRPr="00515AFA" w:rsidRDefault="00124EFC" w:rsidP="00124EFC">
      <w:pPr>
        <w:widowControl w:val="0"/>
        <w:autoSpaceDE w:val="0"/>
        <w:autoSpaceDN w:val="0"/>
        <w:jc w:val="both"/>
        <w:textAlignment w:val="baseline"/>
        <w:rPr>
          <w:sz w:val="22"/>
          <w:szCs w:val="22"/>
          <w:lang w:val="pl-PL"/>
        </w:rPr>
      </w:pPr>
      <w:r w:rsidRPr="00515AFA">
        <w:rPr>
          <w:sz w:val="22"/>
          <w:szCs w:val="22"/>
          <w:lang w:val="pl-PL"/>
        </w:rPr>
        <w:t>.....................................…</w:t>
      </w:r>
    </w:p>
    <w:p w14:paraId="4F393320" w14:textId="77777777" w:rsidR="00124EFC" w:rsidRPr="00515AFA" w:rsidRDefault="00124EFC" w:rsidP="00124EFC">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06B3860" w14:textId="77777777" w:rsidR="00124EFC" w:rsidRPr="00515AFA" w:rsidRDefault="00124EFC" w:rsidP="00124EFC">
      <w:pPr>
        <w:widowControl w:val="0"/>
        <w:autoSpaceDE w:val="0"/>
        <w:autoSpaceDN w:val="0"/>
        <w:spacing w:before="90"/>
        <w:ind w:left="115" w:right="110"/>
        <w:jc w:val="both"/>
        <w:outlineLvl w:val="0"/>
        <w:rPr>
          <w:rFonts w:eastAsia="Verdana"/>
          <w:b/>
          <w:bCs/>
          <w:sz w:val="22"/>
          <w:szCs w:val="22"/>
          <w:lang w:val="pl-PL" w:eastAsia="en-US"/>
        </w:rPr>
      </w:pPr>
    </w:p>
    <w:p w14:paraId="0C5EAE58" w14:textId="77777777" w:rsidR="00124EFC" w:rsidRPr="00515AFA" w:rsidRDefault="00124EFC" w:rsidP="00124EFC">
      <w:pPr>
        <w:widowControl w:val="0"/>
        <w:autoSpaceDE w:val="0"/>
        <w:autoSpaceDN w:val="0"/>
        <w:spacing w:before="90"/>
        <w:ind w:right="110"/>
        <w:jc w:val="both"/>
        <w:outlineLvl w:val="0"/>
        <w:rPr>
          <w:rFonts w:eastAsia="Verdana"/>
          <w:b/>
          <w:bCs/>
          <w:sz w:val="22"/>
          <w:szCs w:val="22"/>
          <w:lang w:val="pl-PL" w:eastAsia="en-US"/>
        </w:rPr>
      </w:pPr>
    </w:p>
    <w:p w14:paraId="275315ED" w14:textId="77777777" w:rsidR="00124EFC" w:rsidRPr="00515AFA" w:rsidRDefault="00124EFC" w:rsidP="00124EFC">
      <w:pPr>
        <w:widowControl w:val="0"/>
        <w:autoSpaceDE w:val="0"/>
        <w:autoSpaceDN w:val="0"/>
        <w:jc w:val="center"/>
        <w:textAlignment w:val="baseline"/>
        <w:rPr>
          <w:b/>
          <w:bCs/>
          <w:sz w:val="22"/>
          <w:szCs w:val="22"/>
          <w:lang w:val="pl-PL"/>
        </w:rPr>
      </w:pPr>
    </w:p>
    <w:p w14:paraId="397CE22A" w14:textId="77777777" w:rsidR="00124EFC" w:rsidRPr="00515AFA" w:rsidRDefault="00124EFC" w:rsidP="00124EFC">
      <w:pPr>
        <w:widowControl w:val="0"/>
        <w:autoSpaceDE w:val="0"/>
        <w:autoSpaceDN w:val="0"/>
        <w:jc w:val="center"/>
        <w:textAlignment w:val="baseline"/>
        <w:rPr>
          <w:b/>
          <w:bCs/>
          <w:sz w:val="22"/>
          <w:szCs w:val="22"/>
          <w:lang w:val="pl-PL"/>
        </w:rPr>
      </w:pPr>
    </w:p>
    <w:p w14:paraId="06FD4086" w14:textId="77777777" w:rsidR="00124EFC" w:rsidRPr="00515AFA" w:rsidRDefault="00124EFC" w:rsidP="00124EFC">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CA1114C" w14:textId="77777777" w:rsidR="00124EFC" w:rsidRPr="00515AFA" w:rsidRDefault="00124EFC" w:rsidP="00124EFC">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A21686E" w14:textId="77777777" w:rsidR="00124EFC" w:rsidRPr="00515AFA" w:rsidRDefault="00124EFC" w:rsidP="00124EFC">
      <w:pPr>
        <w:widowControl w:val="0"/>
        <w:autoSpaceDE w:val="0"/>
        <w:autoSpaceDN w:val="0"/>
        <w:jc w:val="center"/>
        <w:textAlignment w:val="baseline"/>
        <w:rPr>
          <w:b/>
          <w:bCs/>
          <w:sz w:val="22"/>
          <w:szCs w:val="22"/>
          <w:lang w:val="pl-PL"/>
        </w:rPr>
      </w:pPr>
    </w:p>
    <w:p w14:paraId="3EAFF2F1" w14:textId="77777777" w:rsidR="00124EFC" w:rsidRPr="00515AFA" w:rsidRDefault="00124EFC" w:rsidP="00124EFC">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F07DD1E" w14:textId="77777777" w:rsidR="00124EFC" w:rsidRPr="00515AFA" w:rsidRDefault="00124EFC" w:rsidP="00124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BBAB25F" w14:textId="77777777" w:rsidR="00124EFC" w:rsidRPr="00515AFA" w:rsidRDefault="00124EFC" w:rsidP="00124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459C4B2" w14:textId="77777777" w:rsidR="00124EFC" w:rsidRPr="00515AFA" w:rsidRDefault="00124EFC" w:rsidP="00124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2DBC6F1" w14:textId="77777777" w:rsidR="00124EFC" w:rsidRPr="00515AFA" w:rsidRDefault="00124EFC" w:rsidP="00124EFC">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46BE325" w14:textId="77777777" w:rsidR="00124EFC" w:rsidRPr="00515AFA" w:rsidRDefault="00124EFC" w:rsidP="00124EFC">
      <w:pPr>
        <w:spacing w:after="200" w:line="276" w:lineRule="auto"/>
        <w:ind w:left="780"/>
        <w:contextualSpacing/>
        <w:textAlignment w:val="baseline"/>
        <w:rPr>
          <w:sz w:val="22"/>
          <w:szCs w:val="22"/>
          <w:lang w:val="pl-PL"/>
        </w:rPr>
      </w:pPr>
    </w:p>
    <w:p w14:paraId="29F5C2E2" w14:textId="77777777" w:rsidR="00124EFC" w:rsidRPr="00515AFA" w:rsidRDefault="00124EFC" w:rsidP="00124EFC">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544213AB" w14:textId="77777777" w:rsidR="00124EFC" w:rsidRPr="00515AFA" w:rsidRDefault="00124EFC" w:rsidP="00124EFC">
      <w:pPr>
        <w:widowControl w:val="0"/>
        <w:autoSpaceDE w:val="0"/>
        <w:autoSpaceDN w:val="0"/>
        <w:spacing w:before="90"/>
        <w:ind w:right="110"/>
        <w:jc w:val="both"/>
        <w:outlineLvl w:val="0"/>
        <w:rPr>
          <w:rFonts w:eastAsia="Verdana"/>
          <w:b/>
          <w:bCs/>
          <w:sz w:val="22"/>
          <w:szCs w:val="22"/>
          <w:lang w:val="pl-PL" w:eastAsia="en-US"/>
        </w:rPr>
      </w:pPr>
    </w:p>
    <w:p w14:paraId="05F97079" w14:textId="77777777" w:rsidR="00124EFC" w:rsidRPr="00515AFA" w:rsidRDefault="00124EFC" w:rsidP="00124EFC">
      <w:pPr>
        <w:widowControl w:val="0"/>
        <w:autoSpaceDE w:val="0"/>
        <w:autoSpaceDN w:val="0"/>
        <w:spacing w:before="90"/>
        <w:ind w:right="110"/>
        <w:jc w:val="both"/>
        <w:outlineLvl w:val="0"/>
        <w:rPr>
          <w:rFonts w:eastAsia="Verdana"/>
          <w:b/>
          <w:bCs/>
          <w:sz w:val="22"/>
          <w:szCs w:val="22"/>
          <w:lang w:val="pl-PL" w:eastAsia="en-US"/>
        </w:rPr>
      </w:pPr>
    </w:p>
    <w:p w14:paraId="4D5C9445" w14:textId="77777777" w:rsidR="00124EFC" w:rsidRPr="00515AFA" w:rsidRDefault="00124EFC" w:rsidP="00124EFC">
      <w:pPr>
        <w:widowControl w:val="0"/>
        <w:autoSpaceDE w:val="0"/>
        <w:autoSpaceDN w:val="0"/>
        <w:spacing w:before="90"/>
        <w:ind w:right="110"/>
        <w:jc w:val="both"/>
        <w:outlineLvl w:val="0"/>
        <w:rPr>
          <w:rFonts w:eastAsia="Verdana"/>
          <w:b/>
          <w:bCs/>
          <w:sz w:val="22"/>
          <w:szCs w:val="22"/>
          <w:lang w:val="pl-PL" w:eastAsia="en-US"/>
        </w:rPr>
      </w:pPr>
    </w:p>
    <w:p w14:paraId="73B0EB63" w14:textId="77777777" w:rsidR="00124EFC" w:rsidRPr="00515AFA" w:rsidRDefault="00124EFC" w:rsidP="00124EF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24EFC" w:rsidRPr="00EF1BE9" w14:paraId="70565A40" w14:textId="77777777" w:rsidTr="009C2724">
        <w:tc>
          <w:tcPr>
            <w:tcW w:w="4105" w:type="dxa"/>
            <w:hideMark/>
          </w:tcPr>
          <w:p w14:paraId="65432A60" w14:textId="77777777" w:rsidR="00124EFC" w:rsidRPr="00515AFA" w:rsidRDefault="00124EFC" w:rsidP="009C2724">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CBD96FD" w14:textId="77777777" w:rsidR="00124EFC" w:rsidRPr="00515AFA" w:rsidRDefault="00124EFC" w:rsidP="009C2724">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3BD12A22" w14:textId="77777777" w:rsidR="00124EFC" w:rsidRPr="00515AFA" w:rsidRDefault="00124EFC" w:rsidP="00124EFC">
      <w:pPr>
        <w:spacing w:line="360" w:lineRule="auto"/>
        <w:jc w:val="both"/>
        <w:rPr>
          <w:rFonts w:eastAsia="Calibri"/>
          <w:color w:val="222A35"/>
          <w:sz w:val="22"/>
          <w:szCs w:val="22"/>
          <w:lang w:val="pl-PL" w:eastAsia="x-none"/>
        </w:rPr>
      </w:pPr>
    </w:p>
    <w:p w14:paraId="6C58E123" w14:textId="77777777" w:rsidR="00496551" w:rsidRPr="00124EFC" w:rsidRDefault="00496551" w:rsidP="00124EFC">
      <w:pPr>
        <w:rPr>
          <w:lang w:val="pl-PL"/>
        </w:rPr>
      </w:pPr>
    </w:p>
    <w:sectPr w:rsidR="00496551" w:rsidRPr="00124EF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DEE63" w14:textId="77777777" w:rsidR="008F1369" w:rsidRDefault="008F1369">
      <w:r>
        <w:separator/>
      </w:r>
    </w:p>
  </w:endnote>
  <w:endnote w:type="continuationSeparator" w:id="0">
    <w:p w14:paraId="16B86C0F" w14:textId="77777777" w:rsidR="008F1369" w:rsidRDefault="008F1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E082" w14:textId="77777777" w:rsidR="00E04407" w:rsidRDefault="00E044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2F87" w14:textId="77777777" w:rsidR="00124EFC" w:rsidRDefault="00124EFC">
    <w:pPr>
      <w:pStyle w:val="Stopka"/>
      <w:jc w:val="right"/>
    </w:pPr>
    <w:r>
      <w:fldChar w:fldCharType="begin"/>
    </w:r>
    <w:r>
      <w:instrText>PAGE   \* MERGEFORMAT</w:instrText>
    </w:r>
    <w:r>
      <w:fldChar w:fldCharType="separate"/>
    </w:r>
    <w:r>
      <w:rPr>
        <w:lang w:val="pl-PL"/>
      </w:rPr>
      <w:t>2</w:t>
    </w:r>
    <w:r>
      <w:fldChar w:fldCharType="end"/>
    </w:r>
  </w:p>
  <w:p w14:paraId="6425FED9" w14:textId="77777777" w:rsidR="00E04407" w:rsidRDefault="00E0440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B9E9" w14:textId="77777777" w:rsidR="00E04407" w:rsidRDefault="00E044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51DA" w14:textId="77777777" w:rsidR="008F1369" w:rsidRDefault="008F1369">
      <w:r>
        <w:separator/>
      </w:r>
    </w:p>
  </w:footnote>
  <w:footnote w:type="continuationSeparator" w:id="0">
    <w:p w14:paraId="1337B48E" w14:textId="77777777" w:rsidR="008F1369" w:rsidRDefault="008F1369">
      <w:r>
        <w:continuationSeparator/>
      </w:r>
    </w:p>
  </w:footnote>
  <w:footnote w:id="1">
    <w:p w14:paraId="624A2EF2" w14:textId="77777777" w:rsidR="00124EFC" w:rsidRDefault="00124EFC" w:rsidP="00124E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F7D686" w14:textId="77777777" w:rsidR="00124EFC" w:rsidRDefault="00124EFC" w:rsidP="00124EF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EDC001" w14:textId="77777777" w:rsidR="00124EFC" w:rsidRDefault="00124EFC" w:rsidP="00124E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EB9A5E" w14:textId="77777777" w:rsidR="00124EFC" w:rsidRDefault="00124EFC" w:rsidP="00124E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08DBDE0" w14:textId="77777777" w:rsidR="00124EFC" w:rsidRDefault="00124EFC" w:rsidP="00124E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8B9F6EA" w14:textId="77777777" w:rsidR="00124EFC" w:rsidRDefault="00124EFC" w:rsidP="00124E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1426639" w14:textId="77777777" w:rsidR="00124EFC" w:rsidRDefault="00124EFC" w:rsidP="00124EF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B584BE2" w14:textId="77777777" w:rsidR="00124EFC" w:rsidRDefault="00124EFC" w:rsidP="00124EF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563F943" w14:textId="77777777" w:rsidR="00124EFC" w:rsidRDefault="00124EFC" w:rsidP="00124EF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75E6937" w14:textId="77777777" w:rsidR="00124EFC" w:rsidRDefault="00124EFC" w:rsidP="00124E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BF72FB4" w14:textId="77777777" w:rsidR="00124EFC" w:rsidRDefault="00124EFC" w:rsidP="00124E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EE0C99" w14:textId="77777777" w:rsidR="00124EFC" w:rsidRDefault="00124EFC" w:rsidP="00124EF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65F4F7" w14:textId="77777777" w:rsidR="00124EFC" w:rsidRDefault="00124EFC" w:rsidP="00124EF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1738816" w14:textId="77777777" w:rsidR="00124EFC" w:rsidRDefault="00124EFC" w:rsidP="00124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38A475" w14:textId="77777777" w:rsidR="00124EFC" w:rsidRDefault="00124EFC" w:rsidP="00124EF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00A0EFF" w14:textId="77777777" w:rsidR="00124EFC" w:rsidRDefault="00124EFC" w:rsidP="00124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CEE1517" w14:textId="77777777" w:rsidR="00124EFC" w:rsidRDefault="00124EFC" w:rsidP="00124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4AC0600" w14:textId="77777777" w:rsidR="00124EFC" w:rsidRDefault="00124EFC" w:rsidP="00124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66EDE2E" w14:textId="77777777" w:rsidR="00124EFC" w:rsidRDefault="00124EFC" w:rsidP="00124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64E5CAE" w14:textId="77777777" w:rsidR="00124EFC" w:rsidRDefault="00124EFC" w:rsidP="00124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467479" w14:textId="77777777" w:rsidR="00124EFC" w:rsidRDefault="00124EFC" w:rsidP="00124E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4EF2A23" w14:textId="77777777" w:rsidR="00124EFC" w:rsidRDefault="00124EFC" w:rsidP="00124EF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63054F0" w14:textId="77777777" w:rsidR="00124EFC" w:rsidRDefault="00124EFC" w:rsidP="00124EF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3734F6" w14:textId="77777777" w:rsidR="00124EFC" w:rsidRDefault="00124EFC" w:rsidP="00124EF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BF77690" w14:textId="77777777" w:rsidR="00124EFC" w:rsidRDefault="00124EFC" w:rsidP="00124EF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F8C712B" w14:textId="77777777" w:rsidR="00124EFC" w:rsidRDefault="00124EFC" w:rsidP="00124EF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DE4608" w14:textId="77777777" w:rsidR="00124EFC" w:rsidRDefault="00124EFC" w:rsidP="00124EF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F31585A" w14:textId="77777777" w:rsidR="00124EFC" w:rsidRDefault="00124EFC" w:rsidP="00124EF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3175E6C" w14:textId="77777777" w:rsidR="00124EFC" w:rsidRDefault="00124EFC" w:rsidP="00124EF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28E1419" w14:textId="77777777" w:rsidR="00124EFC" w:rsidRDefault="00124EFC" w:rsidP="00124EFC">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B5C9" w14:textId="77777777" w:rsidR="00E04407" w:rsidRDefault="00E044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990B3" w14:textId="77777777" w:rsidR="00E04407" w:rsidRDefault="00E044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291B" w14:textId="77777777" w:rsidR="00E04407" w:rsidRDefault="00E044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40180485">
    <w:abstractNumId w:val="19"/>
  </w:num>
  <w:num w:numId="2" w16cid:durableId="18176471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0758673">
    <w:abstractNumId w:val="29"/>
  </w:num>
  <w:num w:numId="4" w16cid:durableId="1566989648">
    <w:abstractNumId w:val="11"/>
  </w:num>
  <w:num w:numId="5" w16cid:durableId="365064078">
    <w:abstractNumId w:val="30"/>
  </w:num>
  <w:num w:numId="6" w16cid:durableId="1632204771">
    <w:abstractNumId w:val="32"/>
  </w:num>
  <w:num w:numId="7" w16cid:durableId="151458930">
    <w:abstractNumId w:val="35"/>
  </w:num>
  <w:num w:numId="8" w16cid:durableId="140654327">
    <w:abstractNumId w:val="25"/>
  </w:num>
  <w:num w:numId="9" w16cid:durableId="1787852433">
    <w:abstractNumId w:val="39"/>
  </w:num>
  <w:num w:numId="10" w16cid:durableId="1645965941">
    <w:abstractNumId w:val="27"/>
  </w:num>
  <w:num w:numId="11" w16cid:durableId="1362903916">
    <w:abstractNumId w:val="6"/>
  </w:num>
  <w:num w:numId="12" w16cid:durableId="1120414247">
    <w:abstractNumId w:val="10"/>
  </w:num>
  <w:num w:numId="13" w16cid:durableId="1567377229">
    <w:abstractNumId w:val="14"/>
  </w:num>
  <w:num w:numId="14" w16cid:durableId="506604684">
    <w:abstractNumId w:val="40"/>
  </w:num>
  <w:num w:numId="15" w16cid:durableId="901327705">
    <w:abstractNumId w:val="13"/>
  </w:num>
  <w:num w:numId="16" w16cid:durableId="962731260">
    <w:abstractNumId w:val="9"/>
  </w:num>
  <w:num w:numId="17" w16cid:durableId="416753381">
    <w:abstractNumId w:val="37"/>
  </w:num>
  <w:num w:numId="18" w16cid:durableId="1788543807">
    <w:abstractNumId w:val="28"/>
  </w:num>
  <w:num w:numId="19" w16cid:durableId="1046485460">
    <w:abstractNumId w:val="23"/>
  </w:num>
  <w:num w:numId="20" w16cid:durableId="209998303">
    <w:abstractNumId w:val="26"/>
  </w:num>
  <w:num w:numId="21" w16cid:durableId="660741874">
    <w:abstractNumId w:val="20"/>
  </w:num>
  <w:num w:numId="22" w16cid:durableId="1333215430">
    <w:abstractNumId w:val="0"/>
  </w:num>
  <w:num w:numId="23" w16cid:durableId="799608965">
    <w:abstractNumId w:val="38"/>
  </w:num>
  <w:num w:numId="24" w16cid:durableId="1769227428">
    <w:abstractNumId w:val="18"/>
  </w:num>
  <w:num w:numId="25" w16cid:durableId="256446185">
    <w:abstractNumId w:val="3"/>
  </w:num>
  <w:num w:numId="26" w16cid:durableId="978992562">
    <w:abstractNumId w:val="31"/>
  </w:num>
  <w:num w:numId="27" w16cid:durableId="6149428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9542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65844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55933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12710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87837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614151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31408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5238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55305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56286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63395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41562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74724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450731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98702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233044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98658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128136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013351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346117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298760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1369"/>
    <w:rsid w:val="000033EA"/>
    <w:rsid w:val="0002467C"/>
    <w:rsid w:val="00040A7A"/>
    <w:rsid w:val="0007315E"/>
    <w:rsid w:val="000936CA"/>
    <w:rsid w:val="00097182"/>
    <w:rsid w:val="000B1A00"/>
    <w:rsid w:val="000C0F66"/>
    <w:rsid w:val="00124EFC"/>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B52B5"/>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8F1369"/>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4407"/>
    <w:rsid w:val="00E10F44"/>
    <w:rsid w:val="00E13592"/>
    <w:rsid w:val="00E256BD"/>
    <w:rsid w:val="00E27575"/>
    <w:rsid w:val="00E3334C"/>
    <w:rsid w:val="00E41EFD"/>
    <w:rsid w:val="00E4751B"/>
    <w:rsid w:val="00E874DC"/>
    <w:rsid w:val="00ED7A5A"/>
    <w:rsid w:val="00EE6740"/>
    <w:rsid w:val="00EF0390"/>
    <w:rsid w:val="00EF1B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04A5E"/>
  <w15:chartTrackingRefBased/>
  <w15:docId w15:val="{A6C21452-D28B-42B4-ADE3-20A81860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24EF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24EF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10</Pages>
  <Words>3502</Words>
  <Characters>23316</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2023-11-29T11:59:00Z</cp:lastPrinted>
  <dcterms:created xsi:type="dcterms:W3CDTF">2023-11-16T10:44:00Z</dcterms:created>
  <dcterms:modified xsi:type="dcterms:W3CDTF">2023-11-29T12:09:00Z</dcterms:modified>
</cp:coreProperties>
</file>