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28D63" w14:textId="77777777" w:rsidR="00191807" w:rsidRPr="002A16E2" w:rsidRDefault="00191807" w:rsidP="00191807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9DE543D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1706F804" w14:textId="77777777" w:rsidR="00191807" w:rsidRPr="002A16E2" w:rsidRDefault="00191807" w:rsidP="0019180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1657E42" w14:textId="77777777" w:rsidR="00191807" w:rsidRPr="002A16E2" w:rsidRDefault="00191807" w:rsidP="0019180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DA9646C" w14:textId="77777777" w:rsidR="00191807" w:rsidRPr="002A16E2" w:rsidRDefault="00191807" w:rsidP="0019180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67E50C9" w14:textId="77777777" w:rsidR="00191807" w:rsidRPr="002A16E2" w:rsidRDefault="00191807" w:rsidP="001918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6EE1449" w14:textId="77777777" w:rsidR="00191807" w:rsidRPr="00FA50AF" w:rsidRDefault="00191807" w:rsidP="0019180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68D0DD6" w14:textId="77777777" w:rsidR="00191807" w:rsidRPr="002A16E2" w:rsidRDefault="00191807" w:rsidP="001918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5C5891FF" w14:textId="77777777" w:rsidR="00191807" w:rsidRPr="002A16E2" w:rsidRDefault="00191807" w:rsidP="001918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CE5D9E0" w14:textId="77777777" w:rsidR="00191807" w:rsidRPr="002A16E2" w:rsidRDefault="00191807" w:rsidP="0019180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28E431FB" w14:textId="77777777" w:rsidR="00191807" w:rsidRPr="002A16E2" w:rsidRDefault="00191807" w:rsidP="0019180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55E2839" w14:textId="77777777" w:rsidR="00191807" w:rsidRPr="002A16E2" w:rsidRDefault="00191807" w:rsidP="0019180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839FBD6" w14:textId="77777777" w:rsidR="00191807" w:rsidRPr="002A16E2" w:rsidRDefault="00191807" w:rsidP="001918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37EEE27" w14:textId="77777777" w:rsidR="00191807" w:rsidRPr="002A16E2" w:rsidRDefault="00191807" w:rsidP="001918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783047E" w14:textId="77777777" w:rsidR="00191807" w:rsidRPr="002A16E2" w:rsidRDefault="00191807" w:rsidP="00191807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85023B3" w14:textId="77777777" w:rsidR="00191807" w:rsidRPr="002A16E2" w:rsidRDefault="00191807" w:rsidP="0019180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75766044" w14:textId="77777777" w:rsidR="00191807" w:rsidRPr="002A16E2" w:rsidRDefault="00191807" w:rsidP="0019180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59581387" w14:textId="77777777" w:rsidR="00191807" w:rsidRPr="002A16E2" w:rsidRDefault="00191807" w:rsidP="0019180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2F20194" w14:textId="77777777" w:rsidR="00191807" w:rsidRPr="002A16E2" w:rsidRDefault="00191807" w:rsidP="0019180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393354F2" w14:textId="77777777" w:rsidR="00191807" w:rsidRPr="002A16E2" w:rsidRDefault="00191807" w:rsidP="00191807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14E9B04" w14:textId="77777777" w:rsidR="00191807" w:rsidRPr="002A16E2" w:rsidRDefault="00191807" w:rsidP="00191807">
      <w:pPr>
        <w:ind w:firstLine="3969"/>
        <w:rPr>
          <w:b/>
          <w:sz w:val="22"/>
          <w:szCs w:val="22"/>
        </w:rPr>
      </w:pPr>
    </w:p>
    <w:p w14:paraId="3F9D866D" w14:textId="187DA53A" w:rsidR="00191807" w:rsidRPr="00191807" w:rsidRDefault="00191807" w:rsidP="00191807"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191807">
        <w:rPr>
          <w:b/>
          <w:bCs/>
          <w:sz w:val="22"/>
          <w:szCs w:val="22"/>
        </w:rPr>
        <w:t>Dostawa stanowiska dydaktycznego do druku 3D metodą selektywnego spiekania laserowego na potrzeby WMN</w:t>
      </w:r>
      <w:r>
        <w:t xml:space="preserve"> 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692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93AD041" w14:textId="77777777" w:rsidR="00191807" w:rsidRDefault="00191807" w:rsidP="00191807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790B5678" w14:textId="77777777" w:rsidR="00191807" w:rsidRDefault="00191807" w:rsidP="00191807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2FFF8E25" w14:textId="77777777" w:rsidR="00191807" w:rsidRPr="00483084" w:rsidRDefault="00191807" w:rsidP="0019180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79FCEE2A" w14:textId="77777777" w:rsidR="00191807" w:rsidRPr="00483084" w:rsidRDefault="00191807" w:rsidP="0019180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749C175" w14:textId="77777777" w:rsidR="00191807" w:rsidRPr="00483084" w:rsidRDefault="00191807" w:rsidP="0019180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638F9D9D" w14:textId="77777777" w:rsidR="00191807" w:rsidRPr="00483084" w:rsidRDefault="00191807" w:rsidP="0019180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79E7078" w14:textId="77777777" w:rsidR="00191807" w:rsidRPr="00483084" w:rsidRDefault="00191807" w:rsidP="0019180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44D7CAB" w14:textId="77777777" w:rsidR="00191807" w:rsidRPr="00483084" w:rsidRDefault="00191807" w:rsidP="0019180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BB47421" w14:textId="77777777" w:rsidR="00191807" w:rsidRPr="00483084" w:rsidRDefault="00191807" w:rsidP="00191807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74D7DED1" w14:textId="77777777" w:rsidR="00191807" w:rsidRPr="00483084" w:rsidRDefault="00191807" w:rsidP="00191807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49FFF925" w14:textId="6A8F4AA7" w:rsidR="00191807" w:rsidRPr="002A16E2" w:rsidRDefault="00191807" w:rsidP="00191807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drukarkę 3D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ą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88BE70C" w14:textId="77777777" w:rsidR="00191807" w:rsidRPr="002A16E2" w:rsidRDefault="00191807" w:rsidP="00191807">
      <w:pPr>
        <w:tabs>
          <w:tab w:val="right" w:pos="9000"/>
        </w:tabs>
        <w:rPr>
          <w:sz w:val="22"/>
          <w:szCs w:val="22"/>
        </w:rPr>
      </w:pPr>
    </w:p>
    <w:p w14:paraId="4A2B7939" w14:textId="49D0F339" w:rsidR="00191807" w:rsidRPr="002A16E2" w:rsidRDefault="00191807" w:rsidP="0019180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………………… dni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otrzymania zamówienia potwierdzonego przez </w:t>
      </w:r>
      <w:proofErr w:type="spellStart"/>
      <w:r>
        <w:rPr>
          <w:b/>
          <w:bCs/>
          <w:sz w:val="22"/>
          <w:szCs w:val="22"/>
        </w:rPr>
        <w:t>MEiN</w:t>
      </w:r>
      <w:proofErr w:type="spellEnd"/>
      <w:r>
        <w:rPr>
          <w:b/>
          <w:bCs/>
          <w:sz w:val="22"/>
          <w:szCs w:val="22"/>
        </w:rPr>
        <w:t>.</w:t>
      </w:r>
      <w:r w:rsidRPr="00191807">
        <w:rPr>
          <w:sz w:val="22"/>
          <w:szCs w:val="22"/>
          <w:highlight w:val="yellow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0D64C96" w14:textId="77777777" w:rsidR="00191807" w:rsidRDefault="00191807" w:rsidP="00191807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……………………</w:t>
      </w:r>
      <w:r w:rsidRPr="002A16E2">
        <w:rPr>
          <w:b/>
          <w:bCs/>
          <w:sz w:val="22"/>
          <w:szCs w:val="22"/>
        </w:rPr>
        <w:t xml:space="preserve">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844D7E8" w14:textId="77777777" w:rsidR="00191807" w:rsidRPr="002A16E2" w:rsidRDefault="00191807" w:rsidP="0019180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41BA8B6" w14:textId="77777777" w:rsidR="00191807" w:rsidRPr="002A16E2" w:rsidRDefault="00191807" w:rsidP="00191807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42433B8" w14:textId="77777777" w:rsidR="00191807" w:rsidRPr="002A16E2" w:rsidRDefault="00191807" w:rsidP="00191807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BE0FF60" w14:textId="77777777" w:rsidR="00191807" w:rsidRPr="002A16E2" w:rsidRDefault="00191807" w:rsidP="0019180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71B1BE25" w14:textId="77777777" w:rsidR="00191807" w:rsidRDefault="00191807" w:rsidP="0019180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4AD87B17" w14:textId="77777777" w:rsidR="00191807" w:rsidRDefault="00191807" w:rsidP="00191807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113727" w14:textId="6320C5A6" w:rsidR="00191807" w:rsidRPr="002A16E2" w:rsidRDefault="00191807" w:rsidP="0019180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drukarkę 3D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1D7D9D93" w14:textId="32365F23" w:rsidR="00191807" w:rsidRPr="002A16E2" w:rsidRDefault="00191807" w:rsidP="00191807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drukarki 3D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6DF6FFB0" w14:textId="77777777" w:rsidR="00191807" w:rsidRPr="002A16E2" w:rsidRDefault="00191807" w:rsidP="0019180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7BBF714" w14:textId="77777777" w:rsidR="00191807" w:rsidRPr="002A16E2" w:rsidRDefault="00191807" w:rsidP="0019180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0282B9" w14:textId="77777777" w:rsidR="00191807" w:rsidRPr="002A16E2" w:rsidRDefault="00191807" w:rsidP="0019180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5DBF7D" w14:textId="77777777" w:rsidR="00191807" w:rsidRPr="002A16E2" w:rsidRDefault="00191807" w:rsidP="0019180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91807" w:rsidRPr="002A16E2" w14:paraId="08A52AEC" w14:textId="77777777" w:rsidTr="009C272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87CE70" w14:textId="77777777" w:rsidR="00191807" w:rsidRPr="002A16E2" w:rsidRDefault="00191807" w:rsidP="009C27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078915" w14:textId="77777777" w:rsidR="00191807" w:rsidRPr="002A16E2" w:rsidRDefault="00191807" w:rsidP="009C27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422E822" w14:textId="77777777" w:rsidR="00191807" w:rsidRPr="002A16E2" w:rsidRDefault="00191807" w:rsidP="009C27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043C8" w14:textId="77777777" w:rsidR="00191807" w:rsidRPr="002A16E2" w:rsidRDefault="00191807" w:rsidP="009C27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91807" w:rsidRPr="002A16E2" w14:paraId="782D4464" w14:textId="77777777" w:rsidTr="009C272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C5C5A" w14:textId="77777777" w:rsidR="00191807" w:rsidRPr="002A16E2" w:rsidRDefault="00191807" w:rsidP="009C272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FC083" w14:textId="77777777" w:rsidR="00191807" w:rsidRPr="002A16E2" w:rsidRDefault="00191807" w:rsidP="009C272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936EE" w14:textId="77777777" w:rsidR="00191807" w:rsidRPr="002A16E2" w:rsidRDefault="00191807" w:rsidP="009C272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91807" w:rsidRPr="002A16E2" w14:paraId="4ADAFD9F" w14:textId="77777777" w:rsidTr="009C2724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59AF3" w14:textId="77777777" w:rsidR="00191807" w:rsidRPr="002A16E2" w:rsidRDefault="00191807" w:rsidP="009C272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64867" w14:textId="77777777" w:rsidR="00191807" w:rsidRPr="002A16E2" w:rsidRDefault="00191807" w:rsidP="009C272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44F18" w14:textId="77777777" w:rsidR="00191807" w:rsidRPr="002A16E2" w:rsidRDefault="00191807" w:rsidP="009C272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E40958D" w14:textId="77777777" w:rsidR="00191807" w:rsidRDefault="00191807" w:rsidP="0019180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1EB6256E" w14:textId="77777777" w:rsidR="00191807" w:rsidRDefault="00191807" w:rsidP="0019180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14:paraId="4CC6B351" w14:textId="77777777" w:rsidR="00191807" w:rsidRDefault="00191807" w:rsidP="00191807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14:paraId="7DDA19C4" w14:textId="77777777" w:rsidR="00191807" w:rsidRDefault="00191807" w:rsidP="00191807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14:paraId="331B7142" w14:textId="77777777" w:rsidR="00191807" w:rsidRDefault="00191807" w:rsidP="00191807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14:paraId="3ED4D0F6" w14:textId="77777777" w:rsidR="00191807" w:rsidRPr="002A16E2" w:rsidRDefault="00191807" w:rsidP="0019180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5613AFF" w14:textId="77777777" w:rsidR="00191807" w:rsidRPr="002A16E2" w:rsidRDefault="00191807" w:rsidP="0019180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E210301" w14:textId="77777777" w:rsidR="00191807" w:rsidRPr="002A16E2" w:rsidRDefault="00191807" w:rsidP="0019180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37D2A4F" w14:textId="77777777" w:rsidR="00191807" w:rsidRPr="002A16E2" w:rsidRDefault="00191807" w:rsidP="0019180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3CCF6BD" w14:textId="77777777" w:rsidR="00191807" w:rsidRPr="002A16E2" w:rsidRDefault="00191807" w:rsidP="0019180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922628F" w14:textId="77777777" w:rsidR="00191807" w:rsidRPr="002A16E2" w:rsidRDefault="00191807" w:rsidP="00191807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72C071A" w14:textId="77777777" w:rsidR="00191807" w:rsidRPr="002A16E2" w:rsidRDefault="00191807" w:rsidP="0019180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F1953A7" w14:textId="77777777" w:rsidR="00191807" w:rsidRPr="002A16E2" w:rsidRDefault="00191807" w:rsidP="001918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9AAF407" w14:textId="77777777" w:rsidR="00191807" w:rsidRPr="002A16E2" w:rsidRDefault="00191807" w:rsidP="001918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E607987" w14:textId="77777777" w:rsidR="00191807" w:rsidRPr="00240295" w:rsidRDefault="00191807" w:rsidP="00191807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F8BCC68" w14:textId="77777777" w:rsidR="00FE545C" w:rsidRDefault="00FE545C" w:rsidP="00191807"/>
    <w:p w14:paraId="7C0DF802" w14:textId="77777777" w:rsidR="00191807" w:rsidRDefault="00191807" w:rsidP="00191807"/>
    <w:p w14:paraId="26B8F7A8" w14:textId="77777777" w:rsidR="00191807" w:rsidRDefault="00191807" w:rsidP="00191807"/>
    <w:p w14:paraId="58721C79" w14:textId="77777777" w:rsidR="00191807" w:rsidRDefault="00191807" w:rsidP="00191807"/>
    <w:p w14:paraId="2248F66A" w14:textId="77777777" w:rsidR="00191807" w:rsidRDefault="00191807" w:rsidP="00191807"/>
    <w:p w14:paraId="0779E6A0" w14:textId="77777777" w:rsidR="00191807" w:rsidRDefault="00191807" w:rsidP="00191807"/>
    <w:p w14:paraId="60F03162" w14:textId="77777777" w:rsidR="00191807" w:rsidRDefault="00191807" w:rsidP="00191807"/>
    <w:p w14:paraId="0BF58AAE" w14:textId="77777777" w:rsidR="00191807" w:rsidRDefault="00191807" w:rsidP="00191807"/>
    <w:p w14:paraId="5C40A31B" w14:textId="77777777" w:rsidR="00191807" w:rsidRDefault="00191807" w:rsidP="00191807"/>
    <w:p w14:paraId="3812CA52" w14:textId="77777777" w:rsidR="00191807" w:rsidRDefault="00191807" w:rsidP="00191807"/>
    <w:p w14:paraId="486719AA" w14:textId="77777777" w:rsidR="00191807" w:rsidRDefault="00191807" w:rsidP="00191807"/>
    <w:p w14:paraId="43F21C77" w14:textId="77777777" w:rsidR="00191807" w:rsidRDefault="00191807" w:rsidP="00191807"/>
    <w:p w14:paraId="7CAE6D55" w14:textId="77777777" w:rsidR="00191807" w:rsidRDefault="00191807" w:rsidP="00191807"/>
    <w:p w14:paraId="42184A11" w14:textId="77777777" w:rsidR="00191807" w:rsidRDefault="00191807" w:rsidP="00191807"/>
    <w:p w14:paraId="448B9B75" w14:textId="77777777" w:rsidR="00191807" w:rsidRDefault="00191807" w:rsidP="00191807"/>
    <w:p w14:paraId="01A118CA" w14:textId="77777777" w:rsidR="00191807" w:rsidRDefault="00191807" w:rsidP="00191807"/>
    <w:p w14:paraId="77D96496" w14:textId="77777777" w:rsidR="00191807" w:rsidRDefault="00191807" w:rsidP="00191807"/>
    <w:p w14:paraId="6C532AD8" w14:textId="77777777" w:rsidR="00191807" w:rsidRDefault="00191807" w:rsidP="00191807"/>
    <w:p w14:paraId="001A55DA" w14:textId="77777777" w:rsidR="00191807" w:rsidRDefault="00191807" w:rsidP="00191807"/>
    <w:p w14:paraId="28CC8699" w14:textId="77777777" w:rsidR="00191807" w:rsidRDefault="00191807" w:rsidP="00191807"/>
    <w:p w14:paraId="4409D96C" w14:textId="77777777" w:rsidR="00191807" w:rsidRDefault="00191807" w:rsidP="00191807"/>
    <w:sectPr w:rsidR="001918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9BAA5" w14:textId="77777777" w:rsidR="0059780D" w:rsidRDefault="0059780D">
      <w:r>
        <w:separator/>
      </w:r>
    </w:p>
  </w:endnote>
  <w:endnote w:type="continuationSeparator" w:id="0">
    <w:p w14:paraId="17D881CC" w14:textId="77777777" w:rsidR="0059780D" w:rsidRDefault="00597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E38A7" w14:textId="77777777" w:rsidR="00E6212D" w:rsidRDefault="00E621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B97A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CDEC8" w14:textId="77777777" w:rsidR="00E6212D" w:rsidRDefault="00E621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B9B3B" w14:textId="77777777" w:rsidR="0059780D" w:rsidRDefault="0059780D">
      <w:r>
        <w:separator/>
      </w:r>
    </w:p>
  </w:footnote>
  <w:footnote w:type="continuationSeparator" w:id="0">
    <w:p w14:paraId="4AFB439C" w14:textId="77777777" w:rsidR="0059780D" w:rsidRDefault="0059780D">
      <w:r>
        <w:continuationSeparator/>
      </w:r>
    </w:p>
  </w:footnote>
  <w:footnote w:id="1">
    <w:p w14:paraId="7622E05E" w14:textId="77777777" w:rsidR="00191807" w:rsidRDefault="00191807" w:rsidP="00191807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33067C6C" w14:textId="77777777" w:rsidR="00191807" w:rsidRDefault="00191807" w:rsidP="00191807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48E5E" w14:textId="77777777" w:rsidR="00E6212D" w:rsidRDefault="00E621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6BDD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3A949" w14:textId="77777777" w:rsidR="00E6212D" w:rsidRDefault="00E621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46813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02336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3669601">
    <w:abstractNumId w:val="0"/>
  </w:num>
  <w:num w:numId="4" w16cid:durableId="72198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80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91807"/>
    <w:rsid w:val="001D4612"/>
    <w:rsid w:val="00207E98"/>
    <w:rsid w:val="002723B0"/>
    <w:rsid w:val="00315A4A"/>
    <w:rsid w:val="004B7300"/>
    <w:rsid w:val="004C6753"/>
    <w:rsid w:val="00595C87"/>
    <w:rsid w:val="0059780D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6212D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60FB832"/>
  <w15:chartTrackingRefBased/>
  <w15:docId w15:val="{02650C22-ED46-4423-989A-3F62FE28E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8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770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2023-11-16T08:17:00Z</dcterms:created>
  <dcterms:modified xsi:type="dcterms:W3CDTF">2023-11-16T08:25:00Z</dcterms:modified>
</cp:coreProperties>
</file>