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08E28" w14:textId="77777777" w:rsidR="003D42C0" w:rsidRDefault="003D42C0" w:rsidP="003D42C0">
      <w:pPr>
        <w:pStyle w:val="Nagwek"/>
        <w:rPr>
          <w:rFonts w:ascii="Times New Roman" w:hAnsi="Times New Roman"/>
        </w:rPr>
      </w:pPr>
    </w:p>
    <w:p w14:paraId="099A68D4" w14:textId="2FFCC25C" w:rsidR="003D42C0" w:rsidRPr="00DC7E52" w:rsidRDefault="003D42C0" w:rsidP="003D42C0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692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03B44DC2" w14:textId="77777777" w:rsidR="003D42C0" w:rsidRPr="00DC7E52" w:rsidRDefault="003D42C0" w:rsidP="003D42C0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717BC8E" w14:textId="77777777" w:rsidR="003D42C0" w:rsidRPr="00DC7E52" w:rsidRDefault="003D42C0" w:rsidP="003D42C0">
      <w:pPr>
        <w:jc w:val="center"/>
        <w:rPr>
          <w:rFonts w:ascii="Times New Roman" w:hAnsi="Times New Roman"/>
          <w:b/>
        </w:rPr>
      </w:pPr>
    </w:p>
    <w:p w14:paraId="24A96C74" w14:textId="77777777" w:rsidR="003D42C0" w:rsidRPr="00DC7E52" w:rsidRDefault="003D42C0" w:rsidP="003D42C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2B261F4" w14:textId="77777777" w:rsidR="003D42C0" w:rsidRPr="00DC7E52" w:rsidRDefault="003D42C0" w:rsidP="003D42C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60648FE0" w14:textId="77777777" w:rsidR="003D42C0" w:rsidRPr="00DC7E52" w:rsidRDefault="003D42C0" w:rsidP="003D42C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CF07419" w14:textId="77777777" w:rsidR="003D42C0" w:rsidRPr="00DC7E52" w:rsidRDefault="003D42C0" w:rsidP="003D42C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FA28FE3" w14:textId="74F755A3" w:rsidR="003D42C0" w:rsidRPr="00DC7E52" w:rsidRDefault="00E76FD8" w:rsidP="003D42C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191807">
        <w:rPr>
          <w:b/>
          <w:bCs/>
        </w:rPr>
        <w:t>Dostawa stanowiska dydaktycznego do druku 3D metodą selektywnego spiekania laserowego na potrzeby WMN</w:t>
      </w:r>
      <w:r w:rsidR="003D42C0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692</w:t>
      </w:r>
      <w:r w:rsidR="003D42C0" w:rsidRPr="00DC7E52">
        <w:rPr>
          <w:rFonts w:ascii="Times New Roman" w:hAnsi="Times New Roman"/>
          <w:b/>
        </w:rPr>
        <w:t>/2</w:t>
      </w:r>
      <w:r w:rsidR="003D42C0">
        <w:rPr>
          <w:rFonts w:ascii="Times New Roman" w:hAnsi="Times New Roman"/>
          <w:b/>
        </w:rPr>
        <w:t>3</w:t>
      </w:r>
      <w:r w:rsidR="003D42C0" w:rsidRPr="00DC7E52">
        <w:rPr>
          <w:rFonts w:ascii="Times New Roman" w:hAnsi="Times New Roman"/>
          <w:b/>
          <w:bCs/>
          <w:iCs/>
        </w:rPr>
        <w:t xml:space="preserve">, </w:t>
      </w:r>
      <w:r w:rsidR="003D42C0" w:rsidRPr="00DC7E52">
        <w:rPr>
          <w:rFonts w:ascii="Times New Roman" w:hAnsi="Times New Roman"/>
        </w:rPr>
        <w:t xml:space="preserve">prowadzonego przez Akademię Górniczo-Hutniczą w Krakowie, </w:t>
      </w:r>
    </w:p>
    <w:p w14:paraId="1A76E922" w14:textId="77777777" w:rsidR="003D42C0" w:rsidRPr="00DC7E52" w:rsidRDefault="003D42C0" w:rsidP="003D42C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EDA85F5" w14:textId="77777777" w:rsidR="003D42C0" w:rsidRPr="00DC7E52" w:rsidRDefault="003D42C0" w:rsidP="003D42C0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051E239" w14:textId="77777777" w:rsidR="003D42C0" w:rsidRPr="00DC7E52" w:rsidRDefault="003D42C0" w:rsidP="003D42C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0604C7E" w14:textId="77777777" w:rsidR="003D42C0" w:rsidRPr="00DC7E52" w:rsidRDefault="003D42C0" w:rsidP="003D42C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96368EC" w14:textId="77777777" w:rsidR="003D42C0" w:rsidRPr="00DC7E52" w:rsidRDefault="003D42C0" w:rsidP="003D42C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25BD0439" w14:textId="77777777" w:rsidR="003D42C0" w:rsidRPr="00DC7E52" w:rsidRDefault="003D42C0" w:rsidP="003D42C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D42C0" w:rsidRPr="00DC7E52" w14:paraId="19494397" w14:textId="77777777" w:rsidTr="009C27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B40E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6383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7E0C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3D42C0" w:rsidRPr="00DC7E52" w14:paraId="2F262F57" w14:textId="77777777" w:rsidTr="009C27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2B84C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F72E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62B2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D42C0" w:rsidRPr="00DC7E52" w14:paraId="7E8F5212" w14:textId="77777777" w:rsidTr="009C27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2ECED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3583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AE44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3D42C0" w:rsidRPr="00DC7E52" w14:paraId="75B7839D" w14:textId="77777777" w:rsidTr="009C27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87FB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8360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AF86" w14:textId="77777777" w:rsidR="003D42C0" w:rsidRPr="00DC7E52" w:rsidRDefault="003D42C0" w:rsidP="009C27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C41195F" w14:textId="77777777" w:rsidR="003D42C0" w:rsidRPr="00DC7E52" w:rsidRDefault="003D42C0" w:rsidP="003D42C0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08770464" w14:textId="77777777" w:rsidR="003D42C0" w:rsidRPr="00DC7E52" w:rsidRDefault="003D42C0" w:rsidP="003D42C0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8F0309E" w14:textId="77777777" w:rsidR="003D42C0" w:rsidRPr="00DC7E52" w:rsidRDefault="003D42C0" w:rsidP="003D42C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185F165" w14:textId="77777777" w:rsidR="003D42C0" w:rsidRPr="00DC7E52" w:rsidRDefault="003D42C0" w:rsidP="003D42C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A8A7AEB" w14:textId="77777777" w:rsidR="003D42C0" w:rsidRPr="00DC7E52" w:rsidRDefault="003D42C0" w:rsidP="003D42C0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D9A714D" w14:textId="77777777" w:rsidR="003D42C0" w:rsidRPr="00DC7E52" w:rsidRDefault="003D42C0" w:rsidP="003D42C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8F947F9" w14:textId="77777777" w:rsidR="003D42C0" w:rsidRPr="00DC7E52" w:rsidRDefault="003D42C0" w:rsidP="003D42C0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0E4B13B8" w14:textId="77777777" w:rsidR="003D42C0" w:rsidRPr="00DC7E52" w:rsidRDefault="003D42C0" w:rsidP="003D42C0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714041D9" w14:textId="77777777" w:rsidR="003D42C0" w:rsidRPr="00DC7E52" w:rsidRDefault="003D42C0" w:rsidP="003D42C0">
      <w:pPr>
        <w:rPr>
          <w:rFonts w:ascii="Times New Roman" w:hAnsi="Times New Roman"/>
        </w:rPr>
      </w:pPr>
    </w:p>
    <w:p w14:paraId="492B1106" w14:textId="77777777" w:rsidR="003D42C0" w:rsidRPr="00DC7E52" w:rsidRDefault="003D42C0" w:rsidP="003D42C0">
      <w:pPr>
        <w:rPr>
          <w:rFonts w:ascii="Times New Roman" w:hAnsi="Times New Roman"/>
        </w:rPr>
      </w:pPr>
    </w:p>
    <w:p w14:paraId="1439024D" w14:textId="77777777" w:rsidR="003D42C0" w:rsidRPr="009508B4" w:rsidRDefault="003D42C0" w:rsidP="003D42C0"/>
    <w:p w14:paraId="6A1A05C2" w14:textId="77777777" w:rsidR="003D42C0" w:rsidRPr="006B41DD" w:rsidRDefault="003D42C0" w:rsidP="003D42C0"/>
    <w:p w14:paraId="035BCFC1" w14:textId="77777777" w:rsidR="003D42C0" w:rsidRPr="009B4FF9" w:rsidRDefault="003D42C0" w:rsidP="003D42C0"/>
    <w:p w14:paraId="743DBE48" w14:textId="77777777" w:rsidR="003D42C0" w:rsidRPr="009F485C" w:rsidRDefault="003D42C0" w:rsidP="003D42C0"/>
    <w:p w14:paraId="7FB9BF92" w14:textId="77777777" w:rsidR="003D42C0" w:rsidRPr="00DC67FD" w:rsidRDefault="003D42C0" w:rsidP="003D42C0"/>
    <w:p w14:paraId="13F74824" w14:textId="77777777" w:rsidR="003D42C0" w:rsidRPr="00980A9E" w:rsidRDefault="003D42C0" w:rsidP="003D42C0"/>
    <w:p w14:paraId="1097498C" w14:textId="77777777" w:rsidR="003D42C0" w:rsidRPr="004362D4" w:rsidRDefault="003D42C0" w:rsidP="003D42C0"/>
    <w:p w14:paraId="6B693494" w14:textId="50FBEA4E" w:rsidR="00106AC7" w:rsidRPr="003D42C0" w:rsidRDefault="00106AC7" w:rsidP="003D42C0"/>
    <w:sectPr w:rsidR="00106AC7" w:rsidRPr="003D42C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9A5B3" w14:textId="77777777" w:rsidR="00C40048" w:rsidRDefault="00C40048">
      <w:r>
        <w:separator/>
      </w:r>
    </w:p>
  </w:endnote>
  <w:endnote w:type="continuationSeparator" w:id="0">
    <w:p w14:paraId="556A9AAA" w14:textId="77777777" w:rsidR="00C40048" w:rsidRDefault="00C4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6F3D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45ADC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491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4EDADDB" w14:textId="77777777" w:rsidR="00336EEB" w:rsidRDefault="00E76FD8" w:rsidP="00336EEB">
    <w:pPr>
      <w:pStyle w:val="Stopka"/>
      <w:tabs>
        <w:tab w:val="clear" w:pos="4536"/>
      </w:tabs>
      <w:jc w:val="center"/>
    </w:pPr>
    <w:r>
      <w:rPr>
        <w:noProof/>
      </w:rPr>
      <w:pict w14:anchorId="32D7613D">
        <v:line id="_x0000_s1025" style="position:absolute;left:0;text-align:left;z-index:251657728" from="-3.85pt,8.7pt" to="455.15pt,8.7pt"/>
      </w:pict>
    </w:r>
  </w:p>
  <w:p w14:paraId="0D339FF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E07C2" w14:textId="77777777" w:rsidR="004D443B" w:rsidRDefault="004D44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C958B" w14:textId="77777777" w:rsidR="00C40048" w:rsidRDefault="00C40048">
      <w:r>
        <w:separator/>
      </w:r>
    </w:p>
  </w:footnote>
  <w:footnote w:type="continuationSeparator" w:id="0">
    <w:p w14:paraId="422FCAF2" w14:textId="77777777" w:rsidR="00C40048" w:rsidRDefault="00C40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083C" w14:textId="77777777" w:rsidR="004D443B" w:rsidRDefault="004D4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08C2A" w14:textId="77777777" w:rsidR="004D443B" w:rsidRDefault="004D4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06BA" w14:textId="77777777" w:rsidR="004D443B" w:rsidRDefault="004D4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585976">
    <w:abstractNumId w:val="14"/>
  </w:num>
  <w:num w:numId="2" w16cid:durableId="644236278">
    <w:abstractNumId w:val="0"/>
  </w:num>
  <w:num w:numId="3" w16cid:durableId="1895119318">
    <w:abstractNumId w:val="12"/>
  </w:num>
  <w:num w:numId="4" w16cid:durableId="2095860226">
    <w:abstractNumId w:val="8"/>
  </w:num>
  <w:num w:numId="5" w16cid:durableId="1856117189">
    <w:abstractNumId w:val="7"/>
  </w:num>
  <w:num w:numId="6" w16cid:durableId="1468159716">
    <w:abstractNumId w:val="1"/>
  </w:num>
  <w:num w:numId="7" w16cid:durableId="506022464">
    <w:abstractNumId w:val="6"/>
  </w:num>
  <w:num w:numId="8" w16cid:durableId="812256540">
    <w:abstractNumId w:val="3"/>
  </w:num>
  <w:num w:numId="9" w16cid:durableId="236332073">
    <w:abstractNumId w:val="2"/>
  </w:num>
  <w:num w:numId="10" w16cid:durableId="16590167">
    <w:abstractNumId w:val="5"/>
  </w:num>
  <w:num w:numId="11" w16cid:durableId="1138183192">
    <w:abstractNumId w:val="11"/>
  </w:num>
  <w:num w:numId="12" w16cid:durableId="1942032556">
    <w:abstractNumId w:val="4"/>
  </w:num>
  <w:num w:numId="13" w16cid:durableId="1073505475">
    <w:abstractNumId w:val="10"/>
  </w:num>
  <w:num w:numId="14" w16cid:durableId="1199582645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04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D42C0"/>
    <w:rsid w:val="003E5D20"/>
    <w:rsid w:val="003F6927"/>
    <w:rsid w:val="00415097"/>
    <w:rsid w:val="00422381"/>
    <w:rsid w:val="00460820"/>
    <w:rsid w:val="004704CB"/>
    <w:rsid w:val="004C55DE"/>
    <w:rsid w:val="004D443B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0048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FD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53551"/>
  <w15:chartTrackingRefBased/>
  <w15:docId w15:val="{7849C471-7B73-4109-A97F-8AA065637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D42C0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D42C0"/>
  </w:style>
  <w:style w:type="paragraph" w:styleId="Akapitzlist">
    <w:name w:val="List Paragraph"/>
    <w:basedOn w:val="Normalny"/>
    <w:uiPriority w:val="34"/>
    <w:qFormat/>
    <w:rsid w:val="003D42C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2023-11-16T08:37:00Z</dcterms:created>
  <dcterms:modified xsi:type="dcterms:W3CDTF">2023-11-16T08:38:00Z</dcterms:modified>
</cp:coreProperties>
</file>