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:rsidR="008D2AB8" w:rsidRPr="0022732C" w:rsidRDefault="00AF14B1" w:rsidP="00AF14B1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Al. Mickiewicza</w:t>
      </w:r>
      <w:r w:rsidR="008D2AB8">
        <w:rPr>
          <w:b/>
        </w:rPr>
        <w:t xml:space="preserve"> </w:t>
      </w:r>
      <w:r w:rsidRPr="00A15AE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15AE6" w:rsidP="008D2AB8">
      <w:pPr>
        <w:rPr>
          <w:b/>
        </w:rPr>
      </w:pPr>
      <w:r w:rsidRPr="00A15AE6">
        <w:rPr>
          <w:b/>
        </w:rPr>
        <w:t>30-059</w:t>
      </w:r>
      <w:r w:rsidR="008D2AB8">
        <w:rPr>
          <w:b/>
        </w:rPr>
        <w:t xml:space="preserve"> </w:t>
      </w:r>
      <w:r w:rsidRPr="00A15AE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E36675" w:rsidRDefault="00E36675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5544F6">
        <w:t>:</w:t>
      </w:r>
      <w:r>
        <w:t xml:space="preserve"> </w:t>
      </w:r>
      <w:r w:rsidR="005544F6" w:rsidRPr="005544F6">
        <w:rPr>
          <w:b/>
        </w:rPr>
        <w:t xml:space="preserve">Dostawa mebli i zabudowa stołu laboratoryjnego do Laboratorium Paliw Stałych dla </w:t>
      </w:r>
      <w:proofErr w:type="spellStart"/>
      <w:r w:rsidR="005544F6" w:rsidRPr="005544F6">
        <w:rPr>
          <w:b/>
        </w:rPr>
        <w:t>WIMiIP</w:t>
      </w:r>
      <w:proofErr w:type="spellEnd"/>
      <w:r w:rsidR="005544F6" w:rsidRPr="005544F6">
        <w:rPr>
          <w:b/>
        </w:rPr>
        <w:t xml:space="preserve"> - KC-zp.272-666/23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041"/>
        <w:gridCol w:w="1786"/>
        <w:gridCol w:w="907"/>
        <w:gridCol w:w="1361"/>
        <w:gridCol w:w="992"/>
        <w:gridCol w:w="766"/>
        <w:gridCol w:w="1558"/>
      </w:tblGrid>
      <w:tr w:rsidR="00395C09" w:rsidRPr="00BD3780" w:rsidTr="00E36675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Nazwa elementu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Producent/model</w:t>
            </w:r>
            <w:r w:rsidR="00E36675">
              <w:rPr>
                <w:b/>
                <w:sz w:val="22"/>
              </w:rPr>
              <w:t>/wyrób własny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Liczba szt.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Cena jednostkowa netto </w:t>
            </w: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Wartość netto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VAT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Wartość brutto 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 xml:space="preserve"> (z doliczonym </w:t>
            </w:r>
            <w:r w:rsidRPr="00BD3780">
              <w:rPr>
                <w:b/>
                <w:bCs/>
                <w:sz w:val="22"/>
              </w:rPr>
              <w:t>VAT)</w:t>
            </w:r>
          </w:p>
        </w:tc>
      </w:tr>
      <w:tr w:rsidR="00395C09" w:rsidRPr="00BD3780" w:rsidTr="00E36675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3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8</w:t>
            </w:r>
          </w:p>
        </w:tc>
      </w:tr>
      <w:tr w:rsidR="00395C09" w:rsidRPr="00BD3780" w:rsidTr="00E3667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meble w zabudowie (aneks kuchenny)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95C09" w:rsidRPr="00BD3780" w:rsidTr="00E3667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zlew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95C09" w:rsidRPr="00BD3780" w:rsidTr="00E3667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bateria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95C09" w:rsidRPr="00BD3780" w:rsidTr="00E3667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4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zabudowa stołu laboratoryjnego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95C09" w:rsidRPr="00BD3780" w:rsidTr="00E3667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5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stół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95C09" w:rsidRPr="00BD3780" w:rsidTr="00E3667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6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rPr>
                <w:b/>
                <w:sz w:val="22"/>
              </w:rPr>
            </w:pPr>
            <w:r>
              <w:rPr>
                <w:b/>
                <w:sz w:val="22"/>
              </w:rPr>
              <w:t>krzesła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E36675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95C09" w:rsidRPr="00BD3780" w:rsidTr="00E36675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RAZEM: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95C09" w:rsidRPr="00BD3780" w:rsidTr="00E36675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 xml:space="preserve">Cena netto za całość zamówienia: ………………. </w:t>
            </w:r>
            <w:r w:rsidRPr="00BD3780">
              <w:rPr>
                <w:b/>
              </w:rPr>
              <w:t>PLN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lastRenderedPageBreak/>
              <w:t>Cena brutto za całość zamówienia: ………………..</w:t>
            </w:r>
            <w:r w:rsidRPr="00BD3780">
              <w:rPr>
                <w:b/>
              </w:rPr>
              <w:t xml:space="preserve"> PLN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95C09" w:rsidRPr="00BD3780" w:rsidRDefault="00395C09" w:rsidP="00531CAD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="005354BB" w:rsidRPr="005354BB">
        <w:t xml:space="preserve">do </w:t>
      </w:r>
      <w:r w:rsidR="005544F6">
        <w:t>……..</w:t>
      </w:r>
      <w:r w:rsidR="005354BB" w:rsidRPr="005354BB">
        <w:t>dni od daty podpisania umowy</w:t>
      </w:r>
      <w:r w:rsidR="005544F6">
        <w:t xml:space="preserve"> </w:t>
      </w:r>
      <w:r w:rsidR="005544F6" w:rsidRPr="005544F6">
        <w:rPr>
          <w:b/>
          <w:color w:val="FF0000"/>
        </w:rPr>
        <w:t>/kryterium oceny ofert/.</w:t>
      </w:r>
    </w:p>
    <w:p w:rsidR="008D2AB8" w:rsidRDefault="008D2AB8" w:rsidP="00AF14B1">
      <w:pPr>
        <w:widowControl w:val="0"/>
        <w:jc w:val="both"/>
      </w:pPr>
      <w:r>
        <w:rPr>
          <w:b/>
        </w:rPr>
        <w:t>Okres udzielonej gwarancji wynosi:</w:t>
      </w:r>
      <w:r w:rsidRPr="00FB1B4F">
        <w:t xml:space="preserve"> </w:t>
      </w:r>
      <w:r w:rsidR="006F02C3">
        <w:t>………</w:t>
      </w:r>
      <w:r w:rsidR="005354BB">
        <w:t xml:space="preserve"> </w:t>
      </w:r>
      <w:r w:rsidR="006F02C3">
        <w:t>m-</w:t>
      </w:r>
      <w:proofErr w:type="spellStart"/>
      <w:r w:rsidR="006F02C3">
        <w:t>cy</w:t>
      </w:r>
      <w:proofErr w:type="spellEnd"/>
      <w:r w:rsidR="00AB0403">
        <w:t>*</w:t>
      </w:r>
    </w:p>
    <w:p w:rsidR="00AB0403" w:rsidRDefault="00AB0403" w:rsidP="00AF14B1">
      <w:pPr>
        <w:widowControl w:val="0"/>
        <w:jc w:val="both"/>
        <w:rPr>
          <w:b/>
        </w:rPr>
      </w:pPr>
      <w:r>
        <w:rPr>
          <w:b/>
        </w:rPr>
        <w:t>*W przypadku nie podania  okresu gwarancji, Zamawiający przyjmie minimalny okres gwarancji, tj. 24 m-ce.</w:t>
      </w:r>
    </w:p>
    <w:p w:rsidR="005354BB" w:rsidRPr="00A216A2" w:rsidRDefault="005354BB" w:rsidP="005354B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16A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216A2">
        <w:rPr>
          <w:b/>
          <w:sz w:val="22"/>
          <w:szCs w:val="22"/>
        </w:rPr>
        <w:t xml:space="preserve"> TAK/NIE</w:t>
      </w:r>
    </w:p>
    <w:p w:rsidR="005354BB" w:rsidRDefault="005354BB" w:rsidP="00AF14B1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t xml:space="preserve">Termin płatności: </w:t>
      </w:r>
      <w:r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FA142D" w:rsidRDefault="00FA142D" w:rsidP="00FA142D">
      <w:pPr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FA142D" w:rsidRPr="00A216A2" w:rsidRDefault="00FA142D" w:rsidP="00AF14B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5354BB" w:rsidRPr="00A216A2" w:rsidRDefault="005354BB" w:rsidP="005354BB">
      <w:pPr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t>Jednocześnie oświadczamy, że:</w:t>
      </w:r>
    </w:p>
    <w:p w:rsidR="005354BB" w:rsidRPr="00A216A2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5354BB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</w:t>
      </w:r>
      <w:r w:rsidR="00E36675">
        <w:rPr>
          <w:color w:val="000000"/>
          <w:sz w:val="22"/>
          <w:szCs w:val="22"/>
          <w:lang w:eastAsia="ar-SA"/>
        </w:rPr>
        <w:br/>
      </w:r>
      <w:r w:rsidRPr="00A216A2">
        <w:rPr>
          <w:color w:val="000000"/>
          <w:sz w:val="22"/>
          <w:szCs w:val="22"/>
          <w:lang w:eastAsia="ar-SA"/>
        </w:rPr>
        <w:t xml:space="preserve">z niniejszą ofertą, na warunkach określonych w Specyfikacji Warunków Zamówienia, w miejscu </w:t>
      </w:r>
      <w:r w:rsidR="00E36675">
        <w:rPr>
          <w:color w:val="000000"/>
          <w:sz w:val="22"/>
          <w:szCs w:val="22"/>
          <w:lang w:eastAsia="ar-SA"/>
        </w:rPr>
        <w:br/>
      </w:r>
      <w:r w:rsidRPr="00A216A2">
        <w:rPr>
          <w:color w:val="000000"/>
          <w:sz w:val="22"/>
          <w:szCs w:val="22"/>
          <w:lang w:eastAsia="ar-SA"/>
        </w:rPr>
        <w:t>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:rsidR="005354BB" w:rsidRPr="00AF2873" w:rsidRDefault="005354BB" w:rsidP="005354B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AF2873">
        <w:rPr>
          <w:rFonts w:ascii="Times New Roman" w:hAnsi="Times New Roman"/>
          <w:b/>
          <w:iCs/>
          <w:spacing w:val="-3"/>
          <w:lang w:eastAsia="ar-SA"/>
        </w:rPr>
        <w:t>Oświadczam, że zaoferowany prze</w:t>
      </w:r>
      <w:r>
        <w:rPr>
          <w:rFonts w:ascii="Times New Roman" w:hAnsi="Times New Roman"/>
          <w:b/>
          <w:iCs/>
          <w:spacing w:val="-3"/>
          <w:lang w:eastAsia="ar-SA"/>
        </w:rPr>
        <w:t>z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nas </w:t>
      </w:r>
      <w:r>
        <w:rPr>
          <w:rFonts w:ascii="Times New Roman" w:hAnsi="Times New Roman"/>
          <w:b/>
          <w:iCs/>
          <w:spacing w:val="-3"/>
          <w:lang w:eastAsia="ar-SA"/>
        </w:rPr>
        <w:t>przedmiot zamówienia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jest fabrycznie nowy (nieużywany).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54BB" w:rsidRPr="00A216A2" w:rsidRDefault="005354BB" w:rsidP="005354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54BB" w:rsidRPr="00A216A2" w:rsidTr="00D07E7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:rsidR="005354BB" w:rsidRPr="00A216A2" w:rsidRDefault="005354BB" w:rsidP="005354B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:rsidR="005354BB" w:rsidRPr="00A216A2" w:rsidRDefault="005354BB" w:rsidP="005354BB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lastRenderedPageBreak/>
        <w:t>załącznikami do niniejszej oferty są: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A142D" w:rsidRPr="00FA142D" w:rsidRDefault="00FA142D" w:rsidP="00FA142D">
      <w:pPr>
        <w:pStyle w:val="Akapitzlist"/>
        <w:jc w:val="both"/>
        <w:rPr>
          <w:sz w:val="20"/>
          <w:szCs w:val="20"/>
        </w:rPr>
      </w:pPr>
    </w:p>
    <w:p w:rsidR="00FA142D" w:rsidRPr="00FA142D" w:rsidRDefault="00FA142D" w:rsidP="00FA142D">
      <w:pPr>
        <w:pStyle w:val="Akapitzlist"/>
        <w:rPr>
          <w:rFonts w:ascii="Times New Roman" w:hAnsi="Times New Roman"/>
          <w:b/>
          <w:color w:val="FF0000"/>
        </w:rPr>
      </w:pPr>
      <w:r w:rsidRPr="00FA142D">
        <w:rPr>
          <w:rFonts w:ascii="Times New Roman" w:hAnsi="Times New Roman"/>
          <w:b/>
          <w:color w:val="FF0000"/>
        </w:rPr>
        <w:t>Formularz Oferty należy podpisać kwalifikowanym podpisem elektronicznym.</w:t>
      </w:r>
    </w:p>
    <w:p w:rsidR="00FE545C" w:rsidRDefault="00FE545C" w:rsidP="00FA142D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</w:p>
    <w:sectPr w:rsidR="00FE545C" w:rsidSect="006F02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849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2D3" w:rsidRDefault="001602D3">
      <w:r>
        <w:separator/>
      </w:r>
    </w:p>
  </w:endnote>
  <w:endnote w:type="continuationSeparator" w:id="0">
    <w:p w:rsidR="001602D3" w:rsidRDefault="00160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2D3" w:rsidRDefault="001602D3">
      <w:r>
        <w:separator/>
      </w:r>
    </w:p>
  </w:footnote>
  <w:footnote w:type="continuationSeparator" w:id="0">
    <w:p w:rsidR="001602D3" w:rsidRDefault="00160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5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02D3"/>
    <w:rsid w:val="001801DD"/>
    <w:rsid w:val="001D4612"/>
    <w:rsid w:val="00207E98"/>
    <w:rsid w:val="002723B0"/>
    <w:rsid w:val="00275C2E"/>
    <w:rsid w:val="002B346C"/>
    <w:rsid w:val="00315A4A"/>
    <w:rsid w:val="00395C09"/>
    <w:rsid w:val="004B7300"/>
    <w:rsid w:val="004C6753"/>
    <w:rsid w:val="005354BB"/>
    <w:rsid w:val="005544F6"/>
    <w:rsid w:val="00595C87"/>
    <w:rsid w:val="005D2C65"/>
    <w:rsid w:val="005E6D94"/>
    <w:rsid w:val="0063384F"/>
    <w:rsid w:val="00643C6F"/>
    <w:rsid w:val="00646202"/>
    <w:rsid w:val="0065290F"/>
    <w:rsid w:val="00674BE4"/>
    <w:rsid w:val="006815F6"/>
    <w:rsid w:val="006F02C3"/>
    <w:rsid w:val="007748F0"/>
    <w:rsid w:val="007749D3"/>
    <w:rsid w:val="007A4321"/>
    <w:rsid w:val="00833933"/>
    <w:rsid w:val="00835849"/>
    <w:rsid w:val="00853083"/>
    <w:rsid w:val="00886E1F"/>
    <w:rsid w:val="008B2F0C"/>
    <w:rsid w:val="008B4928"/>
    <w:rsid w:val="008B6B5D"/>
    <w:rsid w:val="008D2AB8"/>
    <w:rsid w:val="008F1C66"/>
    <w:rsid w:val="00911102"/>
    <w:rsid w:val="00970FE4"/>
    <w:rsid w:val="00A0022B"/>
    <w:rsid w:val="00A15AE6"/>
    <w:rsid w:val="00A346FE"/>
    <w:rsid w:val="00A47B4D"/>
    <w:rsid w:val="00A83018"/>
    <w:rsid w:val="00AB0403"/>
    <w:rsid w:val="00AF14B1"/>
    <w:rsid w:val="00B774DC"/>
    <w:rsid w:val="00C969A6"/>
    <w:rsid w:val="00CA7D36"/>
    <w:rsid w:val="00D24208"/>
    <w:rsid w:val="00D60C38"/>
    <w:rsid w:val="00D66893"/>
    <w:rsid w:val="00D90ACB"/>
    <w:rsid w:val="00DC1500"/>
    <w:rsid w:val="00E36675"/>
    <w:rsid w:val="00E44371"/>
    <w:rsid w:val="00E949B0"/>
    <w:rsid w:val="00EC0BEA"/>
    <w:rsid w:val="00F00591"/>
    <w:rsid w:val="00F51688"/>
    <w:rsid w:val="00F53146"/>
    <w:rsid w:val="00F91018"/>
    <w:rsid w:val="00F9603E"/>
    <w:rsid w:val="00FA0F30"/>
    <w:rsid w:val="00FA142D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86D88-440B-468B-B7D9-D720B50D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354B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464E6-0E85-435E-AEDA-055513EB4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638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2</cp:revision>
  <cp:lastPrinted>1899-12-31T23:00:00Z</cp:lastPrinted>
  <dcterms:created xsi:type="dcterms:W3CDTF">2023-11-29T07:35:00Z</dcterms:created>
  <dcterms:modified xsi:type="dcterms:W3CDTF">2023-11-29T07:35:00Z</dcterms:modified>
</cp:coreProperties>
</file>