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48B84" w14:textId="3C7F5E7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248FD2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239AF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1FD474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AADD47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NAZWA WYKONAWCY:……………………………………………………………………..</w:t>
      </w:r>
    </w:p>
    <w:p w14:paraId="59F7ED85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75FE38E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ADRES:………………………………………………………………………………………….</w:t>
      </w:r>
    </w:p>
    <w:p w14:paraId="54A98910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6FC19C9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TEL.………………………………………………………………………………………………</w:t>
      </w:r>
    </w:p>
    <w:p w14:paraId="1075E7E0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FAX ……………………………………………………………………………………………..</w:t>
      </w:r>
    </w:p>
    <w:p w14:paraId="164D242A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E-MAIL…………………………………………………………………………………………..</w:t>
      </w:r>
    </w:p>
    <w:p w14:paraId="2871240B" w14:textId="77777777" w:rsidR="00CE1BF4" w:rsidRPr="002E3DAE" w:rsidRDefault="00CE1BF4" w:rsidP="00CE1B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NIP…………………………………. REGON:……………………………………………….....</w:t>
      </w:r>
    </w:p>
    <w:p w14:paraId="029ABEAD" w14:textId="17808A19" w:rsidR="008D2AB8" w:rsidRPr="0022732C" w:rsidRDefault="00CE1BF4" w:rsidP="00CE1BF4">
      <w:pPr>
        <w:tabs>
          <w:tab w:val="right" w:pos="9000"/>
        </w:tabs>
        <w:spacing w:line="360" w:lineRule="auto"/>
        <w:rPr>
          <w:sz w:val="22"/>
        </w:rPr>
      </w:pPr>
      <w:r w:rsidRPr="002E3DAE">
        <w:rPr>
          <w:sz w:val="22"/>
          <w:szCs w:val="22"/>
        </w:rPr>
        <w:t>BANK/ NR KONTA …………………………………………………………………………….</w:t>
      </w:r>
    </w:p>
    <w:p w14:paraId="05919B8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E08A273" w14:textId="77777777" w:rsidR="00B86822" w:rsidRPr="00B86822" w:rsidRDefault="00B86822" w:rsidP="008D2AB8">
      <w:pPr>
        <w:ind w:right="-110"/>
        <w:rPr>
          <w:b/>
        </w:rPr>
      </w:pPr>
      <w:r w:rsidRPr="00B86822">
        <w:rPr>
          <w:b/>
        </w:rPr>
        <w:t>Akademia Górniczo - Hutnicza</w:t>
      </w:r>
    </w:p>
    <w:p w14:paraId="6C4CF1C7" w14:textId="77777777" w:rsidR="00B86822" w:rsidRPr="00B86822" w:rsidRDefault="00B86822" w:rsidP="008D2AB8">
      <w:pPr>
        <w:ind w:right="-110"/>
        <w:rPr>
          <w:b/>
        </w:rPr>
      </w:pPr>
      <w:r w:rsidRPr="00B86822">
        <w:rPr>
          <w:b/>
        </w:rPr>
        <w:t>im. Stanisława Staszica w Krakowie</w:t>
      </w:r>
    </w:p>
    <w:p w14:paraId="5EE4524E" w14:textId="77777777" w:rsidR="008D2AB8" w:rsidRDefault="00B86822" w:rsidP="008D2AB8">
      <w:pPr>
        <w:ind w:right="-110"/>
        <w:rPr>
          <w:b/>
        </w:rPr>
      </w:pPr>
      <w:r w:rsidRPr="00B8682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83673A4" w14:textId="77777777" w:rsidR="008D2AB8" w:rsidRDefault="00B86822" w:rsidP="008D2AB8">
      <w:pPr>
        <w:ind w:right="-110"/>
        <w:rPr>
          <w:b/>
        </w:rPr>
      </w:pPr>
      <w:r w:rsidRPr="00B86822">
        <w:rPr>
          <w:b/>
        </w:rPr>
        <w:t>Al. Mickiewicza</w:t>
      </w:r>
      <w:r w:rsidR="008D2AB8">
        <w:rPr>
          <w:b/>
        </w:rPr>
        <w:t xml:space="preserve"> </w:t>
      </w:r>
      <w:r w:rsidRPr="00B86822">
        <w:rPr>
          <w:b/>
        </w:rPr>
        <w:t>30</w:t>
      </w:r>
      <w:r w:rsidR="008D2AB8">
        <w:rPr>
          <w:b/>
        </w:rPr>
        <w:t xml:space="preserve"> </w:t>
      </w:r>
    </w:p>
    <w:p w14:paraId="5BFF5DB4" w14:textId="77777777" w:rsidR="008D2AB8" w:rsidRDefault="00B86822" w:rsidP="008D2AB8">
      <w:pPr>
        <w:rPr>
          <w:b/>
        </w:rPr>
      </w:pPr>
      <w:r w:rsidRPr="00B86822">
        <w:rPr>
          <w:b/>
        </w:rPr>
        <w:t>30-059</w:t>
      </w:r>
      <w:r w:rsidR="008D2AB8">
        <w:rPr>
          <w:b/>
        </w:rPr>
        <w:t xml:space="preserve"> </w:t>
      </w:r>
      <w:r w:rsidRPr="00B86822">
        <w:rPr>
          <w:b/>
        </w:rPr>
        <w:t>Kraków</w:t>
      </w:r>
      <w:r w:rsidR="008D2AB8">
        <w:rPr>
          <w:b/>
        </w:rPr>
        <w:t xml:space="preserve">,  </w:t>
      </w:r>
    </w:p>
    <w:p w14:paraId="6EBA976F" w14:textId="77777777" w:rsidR="008D2AB8" w:rsidRDefault="008D2AB8" w:rsidP="008D2AB8">
      <w:pPr>
        <w:ind w:firstLine="3969"/>
        <w:rPr>
          <w:b/>
        </w:rPr>
      </w:pPr>
    </w:p>
    <w:p w14:paraId="311B4D59" w14:textId="3C703D28" w:rsidR="008D2AB8" w:rsidRDefault="008D2AB8" w:rsidP="00CE1BF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86822" w:rsidRPr="00B86822">
        <w:rPr>
          <w:b/>
        </w:rPr>
        <w:t xml:space="preserve">dostawa układu do ultraszybkiej spektroskopii stanów wzbudzonych w zakresie od ultrafioletu do podczerwieni dla </w:t>
      </w:r>
      <w:proofErr w:type="spellStart"/>
      <w:r w:rsidR="00B86822" w:rsidRPr="00B86822">
        <w:rPr>
          <w:b/>
        </w:rPr>
        <w:t>ACMiN</w:t>
      </w:r>
      <w:proofErr w:type="spellEnd"/>
      <w:r w:rsidR="00B86822" w:rsidRPr="00B86822">
        <w:rPr>
          <w:b/>
        </w:rPr>
        <w:t xml:space="preserve"> AGH - KC-zp.272-704/23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6F380E">
        <w:t xml:space="preserve"> </w:t>
      </w:r>
      <w:r>
        <w:t>warunków zamówienia.</w:t>
      </w:r>
    </w:p>
    <w:p w14:paraId="6CC62DB8" w14:textId="77777777" w:rsidR="00695E34" w:rsidRDefault="00695E34" w:rsidP="00695E34">
      <w:pPr>
        <w:widowControl w:val="0"/>
        <w:ind w:right="1"/>
        <w:jc w:val="both"/>
      </w:pPr>
    </w:p>
    <w:p w14:paraId="09D4DD70" w14:textId="355340D1" w:rsidR="00695E34" w:rsidRPr="0019093A" w:rsidRDefault="00695E34" w:rsidP="00695E3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netto: ......................................................................... </w:t>
      </w:r>
      <w:r>
        <w:rPr>
          <w:b/>
          <w:sz w:val="22"/>
          <w:szCs w:val="22"/>
        </w:rPr>
        <w:t>USD</w:t>
      </w:r>
      <w:r w:rsidRPr="0019093A">
        <w:rPr>
          <w:b/>
          <w:sz w:val="22"/>
          <w:szCs w:val="22"/>
        </w:rPr>
        <w:t xml:space="preserve"> </w:t>
      </w:r>
      <w:r w:rsidRPr="00E26131">
        <w:rPr>
          <w:b/>
          <w:color w:val="FF0000"/>
          <w:sz w:val="22"/>
          <w:szCs w:val="22"/>
        </w:rPr>
        <w:t>*)</w:t>
      </w:r>
    </w:p>
    <w:p w14:paraId="463FD340" w14:textId="77777777" w:rsidR="00695E34" w:rsidRPr="0019093A" w:rsidRDefault="00695E34" w:rsidP="00695E3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998159E" w14:textId="432275DC" w:rsidR="00695E34" w:rsidRPr="0019093A" w:rsidRDefault="00695E34" w:rsidP="00695E3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brutto: ......................................................................... </w:t>
      </w:r>
      <w:r>
        <w:rPr>
          <w:b/>
          <w:sz w:val="22"/>
          <w:szCs w:val="22"/>
        </w:rPr>
        <w:t>USD</w:t>
      </w:r>
    </w:p>
    <w:p w14:paraId="7A82204B" w14:textId="77777777" w:rsidR="00695E34" w:rsidRPr="0019093A" w:rsidRDefault="00695E34" w:rsidP="00695E3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D1DCB8A" w14:textId="77777777" w:rsidR="00695E34" w:rsidRPr="0019093A" w:rsidRDefault="00695E34" w:rsidP="00695E3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Słownie brutto: .......................................................................................................................</w:t>
      </w:r>
      <w:r>
        <w:rPr>
          <w:sz w:val="22"/>
          <w:szCs w:val="22"/>
        </w:rPr>
        <w:t>.................</w:t>
      </w:r>
    </w:p>
    <w:p w14:paraId="2B16555C" w14:textId="77777777" w:rsidR="00695E34" w:rsidRPr="0019093A" w:rsidRDefault="00695E34" w:rsidP="00695E3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2D57760" w14:textId="3B4B13C2" w:rsidR="00695E34" w:rsidRPr="0019093A" w:rsidRDefault="00695E34" w:rsidP="00695E34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Powyższa cena zawiera podatek VAT w wysokości .......... % tj. ……………… </w:t>
      </w:r>
      <w:r>
        <w:rPr>
          <w:b/>
          <w:sz w:val="22"/>
          <w:szCs w:val="22"/>
        </w:rPr>
        <w:t>USD</w:t>
      </w:r>
      <w:r w:rsidRPr="0019093A">
        <w:rPr>
          <w:b/>
          <w:sz w:val="22"/>
          <w:szCs w:val="22"/>
        </w:rPr>
        <w:t xml:space="preserve"> </w:t>
      </w:r>
      <w:r w:rsidRPr="00E26131">
        <w:rPr>
          <w:b/>
          <w:color w:val="FF0000"/>
          <w:sz w:val="22"/>
          <w:szCs w:val="22"/>
        </w:rPr>
        <w:t>*)</w:t>
      </w:r>
    </w:p>
    <w:p w14:paraId="22516642" w14:textId="1791B324" w:rsidR="00695E34" w:rsidRPr="003969F5" w:rsidRDefault="00695E34" w:rsidP="00695E34">
      <w:pPr>
        <w:jc w:val="both"/>
        <w:rPr>
          <w:sz w:val="22"/>
          <w:szCs w:val="22"/>
        </w:rPr>
      </w:pPr>
      <w:r w:rsidRPr="003969F5">
        <w:rPr>
          <w:color w:val="FF0000"/>
          <w:sz w:val="22"/>
          <w:szCs w:val="22"/>
        </w:rPr>
        <w:t>*)</w:t>
      </w:r>
      <w:r w:rsidRPr="003969F5">
        <w:rPr>
          <w:sz w:val="22"/>
          <w:szCs w:val="22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3969F5">
        <w:rPr>
          <w:b/>
          <w:bCs/>
          <w:sz w:val="22"/>
          <w:szCs w:val="22"/>
        </w:rPr>
        <w:t xml:space="preserve">w </w:t>
      </w:r>
      <w:r>
        <w:rPr>
          <w:b/>
          <w:bCs/>
          <w:sz w:val="22"/>
          <w:szCs w:val="22"/>
        </w:rPr>
        <w:t>USD</w:t>
      </w:r>
      <w:r w:rsidRPr="003969F5">
        <w:rPr>
          <w:b/>
          <w:color w:val="FF0000"/>
          <w:sz w:val="22"/>
          <w:szCs w:val="22"/>
        </w:rPr>
        <w:t xml:space="preserve"> </w:t>
      </w:r>
      <w:r w:rsidRPr="003969F5"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27CCB749" w14:textId="77777777" w:rsidR="00695E34" w:rsidRPr="00C008B9" w:rsidRDefault="00695E34" w:rsidP="00695E34">
      <w:pPr>
        <w:widowControl w:val="0"/>
        <w:spacing w:line="360" w:lineRule="auto"/>
        <w:ind w:right="1"/>
        <w:jc w:val="both"/>
        <w:rPr>
          <w:b/>
          <w:iCs/>
        </w:rPr>
      </w:pPr>
    </w:p>
    <w:p w14:paraId="66AB8AEE" w14:textId="77777777" w:rsidR="00695E34" w:rsidRDefault="00695E34" w:rsidP="00695E34">
      <w:pPr>
        <w:tabs>
          <w:tab w:val="right" w:pos="9000"/>
        </w:tabs>
      </w:pPr>
    </w:p>
    <w:p w14:paraId="6E0E2529" w14:textId="77777777" w:rsidR="00070218" w:rsidRDefault="00070218" w:rsidP="00695E34">
      <w:pPr>
        <w:tabs>
          <w:tab w:val="right" w:pos="9000"/>
        </w:tabs>
      </w:pPr>
    </w:p>
    <w:p w14:paraId="5DFDA733" w14:textId="510D6E08" w:rsidR="00695E34" w:rsidRDefault="00695E34" w:rsidP="00695E34">
      <w:pPr>
        <w:pStyle w:val="Tekstpodstawowy"/>
      </w:pPr>
      <w:r>
        <w:lastRenderedPageBreak/>
        <w:t xml:space="preserve">Producent/model zaoferowanego </w:t>
      </w:r>
      <w:r w:rsidRPr="00B86822">
        <w:t>układu do ultraszybkiej spektroskopii stanów wzbudzonych w zakresie od ultrafioletu do podczerwieni</w:t>
      </w:r>
      <w:r>
        <w:t xml:space="preserve">: </w:t>
      </w:r>
      <w:r w:rsidRPr="00FE545C">
        <w:rPr>
          <w:b w:val="0"/>
        </w:rPr>
        <w:t>……………………………</w:t>
      </w:r>
      <w:r>
        <w:rPr>
          <w:b w:val="0"/>
        </w:rPr>
        <w:t>……</w:t>
      </w:r>
    </w:p>
    <w:p w14:paraId="67042817" w14:textId="44BC5434" w:rsidR="00695E34" w:rsidRDefault="00695E34" w:rsidP="00695E3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977F35">
        <w:rPr>
          <w:b/>
          <w:bCs/>
        </w:rPr>
        <w:t xml:space="preserve">do </w:t>
      </w:r>
      <w:r>
        <w:rPr>
          <w:b/>
          <w:bCs/>
        </w:rPr>
        <w:t>180</w:t>
      </w:r>
      <w:r w:rsidRPr="00977F35">
        <w:rPr>
          <w:b/>
          <w:bCs/>
        </w:rPr>
        <w:t xml:space="preserve"> dni od daty podpisania umowy.</w:t>
      </w:r>
    </w:p>
    <w:p w14:paraId="2582EF05" w14:textId="77777777" w:rsidR="00695E34" w:rsidRDefault="00695E34" w:rsidP="00695E34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070218">
        <w:t>……………</w:t>
      </w:r>
      <w:r w:rsidRPr="00C008B9">
        <w:rPr>
          <w:b/>
          <w:bCs/>
        </w:rPr>
        <w:t xml:space="preserve"> miesięcy</w:t>
      </w:r>
      <w:r>
        <w:t xml:space="preserve"> </w:t>
      </w:r>
      <w:r w:rsidRPr="007A5695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3803934A" w14:textId="77777777" w:rsidR="00695E34" w:rsidRPr="00FE545C" w:rsidRDefault="00695E34" w:rsidP="00695E3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C36418A" w14:textId="77777777" w:rsidR="00695E34" w:rsidRPr="00990AA5" w:rsidRDefault="00695E34" w:rsidP="00695E34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87D4C29" w14:textId="77777777" w:rsidR="00695E34" w:rsidRDefault="00695E34" w:rsidP="00695E34">
      <w:pPr>
        <w:jc w:val="both"/>
        <w:rPr>
          <w:sz w:val="18"/>
          <w:szCs w:val="18"/>
        </w:rPr>
      </w:pPr>
    </w:p>
    <w:p w14:paraId="31EAA833" w14:textId="77777777" w:rsidR="00695E34" w:rsidRDefault="00695E34" w:rsidP="00695E34">
      <w:pPr>
        <w:rPr>
          <w:b/>
          <w:sz w:val="22"/>
          <w:szCs w:val="22"/>
          <w:u w:val="single"/>
        </w:rPr>
      </w:pPr>
    </w:p>
    <w:p w14:paraId="09DF92A5" w14:textId="07F7364C" w:rsidR="00695E34" w:rsidRDefault="00695E34" w:rsidP="00695E34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61097DEF" w14:textId="77777777" w:rsidR="00695E34" w:rsidRPr="002E3DAE" w:rsidRDefault="00695E34" w:rsidP="00695E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4312A4B" w14:textId="77777777" w:rsidR="00695E34" w:rsidRPr="002E3DAE" w:rsidRDefault="00695E34" w:rsidP="00695E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2D304B60" w14:textId="77777777" w:rsidR="00695E34" w:rsidRPr="002E3DAE" w:rsidRDefault="00695E34" w:rsidP="0069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C86A55" w14:textId="77777777" w:rsidR="00695E34" w:rsidRPr="002E3DAE" w:rsidRDefault="00695E34" w:rsidP="00695E34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A40B29" w14:textId="77777777" w:rsidR="00695E34" w:rsidRPr="002E3DAE" w:rsidRDefault="00695E34" w:rsidP="00695E34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4CD3ED" w14:textId="77777777" w:rsidR="00695E34" w:rsidRPr="002E3DAE" w:rsidRDefault="00695E34" w:rsidP="00695E3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95E34" w:rsidRPr="002E3DAE" w14:paraId="4B218026" w14:textId="77777777" w:rsidTr="00B229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AEF21" w14:textId="77777777" w:rsidR="00695E34" w:rsidRPr="002E3DAE" w:rsidRDefault="00695E34" w:rsidP="00B22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4C27F" w14:textId="77777777" w:rsidR="00695E34" w:rsidRPr="002E3DAE" w:rsidRDefault="00695E34" w:rsidP="00B22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32863F34" w14:textId="77777777" w:rsidR="00695E34" w:rsidRPr="002E3DAE" w:rsidRDefault="00695E34" w:rsidP="00B22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38927" w14:textId="77777777" w:rsidR="00695E34" w:rsidRPr="002E3DAE" w:rsidRDefault="00695E34" w:rsidP="00B229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695E34" w:rsidRPr="002E3DAE" w14:paraId="276EE85A" w14:textId="77777777" w:rsidTr="00B229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E099E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EE1A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25761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95E34" w:rsidRPr="002E3DAE" w14:paraId="237412BB" w14:textId="77777777" w:rsidTr="00B229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47C71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6DA49" w14:textId="77777777" w:rsidR="00695E34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  <w:p w14:paraId="6FE0F730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7D005" w14:textId="77777777" w:rsidR="00695E34" w:rsidRPr="002E3DAE" w:rsidRDefault="00695E34" w:rsidP="00B229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FF4B47" w14:textId="77777777" w:rsidR="00695E34" w:rsidRDefault="00695E34" w:rsidP="00695E34">
      <w:pPr>
        <w:jc w:val="both"/>
        <w:rPr>
          <w:sz w:val="22"/>
          <w:szCs w:val="22"/>
        </w:rPr>
      </w:pPr>
    </w:p>
    <w:p w14:paraId="7AF7B73C" w14:textId="77777777" w:rsidR="00695E34" w:rsidRDefault="00695E34" w:rsidP="00695E34">
      <w:pPr>
        <w:jc w:val="both"/>
        <w:rPr>
          <w:sz w:val="22"/>
          <w:szCs w:val="22"/>
        </w:rPr>
      </w:pPr>
    </w:p>
    <w:p w14:paraId="0C3D6DD7" w14:textId="77777777" w:rsidR="00695E34" w:rsidRPr="002E3DAE" w:rsidRDefault="00695E34" w:rsidP="0069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2BAB7A18" w14:textId="77777777" w:rsidR="00695E34" w:rsidRPr="002E3DAE" w:rsidRDefault="00695E34" w:rsidP="00695E34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6C77ABE7" w14:textId="77777777" w:rsidR="00695E34" w:rsidRPr="002E3DAE" w:rsidRDefault="00695E34" w:rsidP="00695E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460ABE2B" w14:textId="77777777" w:rsidR="00695E34" w:rsidRPr="002E3DAE" w:rsidRDefault="00695E34" w:rsidP="00695E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52E5E33" w14:textId="77777777" w:rsidR="00695E34" w:rsidRPr="002E3DAE" w:rsidRDefault="00695E34" w:rsidP="00695E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EE0978D" w14:textId="77777777" w:rsidR="00695E34" w:rsidRPr="002E3DAE" w:rsidRDefault="00695E34" w:rsidP="00695E3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922F1F0" w14:textId="77777777" w:rsidR="00695E34" w:rsidRPr="002E3DAE" w:rsidRDefault="00695E34" w:rsidP="0069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1CA84574" w14:textId="77777777" w:rsidR="00695E34" w:rsidRPr="002E3DAE" w:rsidRDefault="00695E34" w:rsidP="00695E34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7E7D2EA1" w14:textId="77777777" w:rsidR="00695E34" w:rsidRPr="002E3DAE" w:rsidRDefault="00695E34" w:rsidP="00695E3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2372DF3C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8EAC74F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1ECD241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54AD610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3030479" w14:textId="77777777" w:rsidR="00695E34" w:rsidRPr="002E3DAE" w:rsidRDefault="00695E34" w:rsidP="00695E3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25CF5593" w14:textId="77777777" w:rsidR="00695E34" w:rsidRPr="002E3DAE" w:rsidRDefault="00695E34" w:rsidP="00695E34">
      <w:pPr>
        <w:jc w:val="both"/>
        <w:rPr>
          <w:sz w:val="22"/>
          <w:szCs w:val="22"/>
        </w:rPr>
      </w:pPr>
    </w:p>
    <w:p w14:paraId="1E12A40D" w14:textId="77777777" w:rsidR="00695E34" w:rsidRPr="002E3DAE" w:rsidRDefault="00695E34" w:rsidP="00695E3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4C2C4151" w14:textId="77777777" w:rsidR="00695E34" w:rsidRDefault="00695E34" w:rsidP="00695E34">
      <w:pPr>
        <w:rPr>
          <w:b/>
          <w:sz w:val="22"/>
          <w:szCs w:val="22"/>
          <w:u w:val="single"/>
        </w:rPr>
      </w:pPr>
    </w:p>
    <w:p w14:paraId="2004C8F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B9FEC" w14:textId="77777777" w:rsidR="00743A11" w:rsidRDefault="00743A11">
      <w:r>
        <w:separator/>
      </w:r>
    </w:p>
  </w:endnote>
  <w:endnote w:type="continuationSeparator" w:id="0">
    <w:p w14:paraId="3CA23A44" w14:textId="77777777" w:rsidR="00743A11" w:rsidRDefault="0074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EA5DA" w14:textId="77777777" w:rsidR="00B86822" w:rsidRDefault="00B868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7F63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5C7FA" w14:textId="77777777" w:rsidR="00B86822" w:rsidRDefault="00B868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C5855" w14:textId="77777777" w:rsidR="00743A11" w:rsidRDefault="00743A11">
      <w:r>
        <w:separator/>
      </w:r>
    </w:p>
  </w:footnote>
  <w:footnote w:type="continuationSeparator" w:id="0">
    <w:p w14:paraId="34C10A62" w14:textId="77777777" w:rsidR="00743A11" w:rsidRDefault="00743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CCF03" w14:textId="77777777" w:rsidR="00B86822" w:rsidRDefault="00B86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B85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CEAE2" w14:textId="77777777" w:rsidR="00B86822" w:rsidRDefault="00B868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34075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58154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0009027">
    <w:abstractNumId w:val="0"/>
  </w:num>
  <w:num w:numId="4" w16cid:durableId="217102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A11"/>
    <w:rsid w:val="00012286"/>
    <w:rsid w:val="00070218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5E34"/>
    <w:rsid w:val="006F380E"/>
    <w:rsid w:val="00743A1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6822"/>
    <w:rsid w:val="00C969A6"/>
    <w:rsid w:val="00CA7D36"/>
    <w:rsid w:val="00CE1BF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D2F0E1"/>
  <w15:chartTrackingRefBased/>
  <w15:docId w15:val="{C11BAD85-4821-46EB-B5F8-EFFB45125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581</Words>
  <Characters>4871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2023-11-24T12:46:00Z</dcterms:created>
  <dcterms:modified xsi:type="dcterms:W3CDTF">2023-11-24T12:46:00Z</dcterms:modified>
</cp:coreProperties>
</file>