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DF264" w14:textId="77777777" w:rsidR="00EA32A8" w:rsidRDefault="00E442A7" w:rsidP="00EA32A8">
      <w:pPr>
        <w:pStyle w:val="Nagwek3"/>
        <w:jc w:val="right"/>
        <w:rPr>
          <w:rFonts w:ascii="Times New Roman" w:hAnsi="Times New Roman"/>
        </w:rPr>
      </w:pPr>
      <w:r>
        <w:pict w14:anchorId="07A4CBE0">
          <v:roundrect id="_x0000_s1027" style="position:absolute;left:0;text-align:left;margin-left:-25.5pt;margin-top:-13.15pt;width:162pt;height:1in;z-index:251658240" arcsize="10923f"/>
        </w:pict>
      </w:r>
      <w:r w:rsidR="00EA32A8">
        <w:rPr>
          <w:b w:val="0"/>
          <w:sz w:val="22"/>
          <w:szCs w:val="22"/>
        </w:rPr>
        <w:tab/>
      </w:r>
      <w:r w:rsidR="00EA32A8">
        <w:rPr>
          <w:b w:val="0"/>
          <w:sz w:val="22"/>
          <w:szCs w:val="22"/>
        </w:rPr>
        <w:tab/>
      </w:r>
      <w:r w:rsidR="00EA32A8">
        <w:rPr>
          <w:b w:val="0"/>
          <w:sz w:val="22"/>
          <w:szCs w:val="22"/>
        </w:rPr>
        <w:tab/>
      </w:r>
      <w:r w:rsidR="00EA32A8">
        <w:rPr>
          <w:b w:val="0"/>
          <w:sz w:val="22"/>
          <w:szCs w:val="22"/>
        </w:rPr>
        <w:tab/>
      </w:r>
      <w:r w:rsidR="00EA32A8">
        <w:rPr>
          <w:b w:val="0"/>
          <w:sz w:val="22"/>
          <w:szCs w:val="22"/>
        </w:rPr>
        <w:tab/>
      </w:r>
      <w:r w:rsidR="00EA32A8">
        <w:rPr>
          <w:b w:val="0"/>
          <w:sz w:val="22"/>
          <w:szCs w:val="22"/>
        </w:rPr>
        <w:tab/>
      </w:r>
      <w:r w:rsidR="00EA32A8">
        <w:rPr>
          <w:b w:val="0"/>
          <w:sz w:val="22"/>
          <w:szCs w:val="22"/>
        </w:rPr>
        <w:tab/>
      </w:r>
      <w:r w:rsidR="00EA32A8">
        <w:rPr>
          <w:rFonts w:ascii="Times New Roman" w:hAnsi="Times New Roman"/>
        </w:rPr>
        <w:t>Załącznik nr 1</w:t>
      </w:r>
    </w:p>
    <w:p w14:paraId="75B8D1FF" w14:textId="77777777" w:rsidR="00EA32A8" w:rsidRDefault="00EA32A8" w:rsidP="00EA32A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E5D2483" w14:textId="77777777" w:rsidR="00EA32A8" w:rsidRDefault="00EA32A8" w:rsidP="00EA32A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664E9F9D" w14:textId="77777777" w:rsidR="00EA32A8" w:rsidRDefault="00EA32A8" w:rsidP="00EA32A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14E24B2" w14:textId="77777777" w:rsidR="00EA32A8" w:rsidRDefault="00EA32A8" w:rsidP="00EA32A8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5DE2B89F" w14:textId="77777777" w:rsidR="00EA32A8" w:rsidRDefault="00EA32A8" w:rsidP="00EA32A8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5DD1A49F" w14:textId="77777777" w:rsidR="00EA32A8" w:rsidRDefault="00EA32A8" w:rsidP="00EA32A8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4EA54113" w14:textId="77777777" w:rsidR="00EA32A8" w:rsidRDefault="00EA32A8" w:rsidP="00EA32A8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34BE6386" w14:textId="77777777" w:rsidR="00EA32A8" w:rsidRDefault="00EA32A8" w:rsidP="00EA32A8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14:paraId="06FCDB8F" w14:textId="77777777" w:rsidR="00EA32A8" w:rsidRDefault="00EA32A8" w:rsidP="00EA32A8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14:paraId="2D7FA231" w14:textId="77777777" w:rsidR="00EA32A8" w:rsidRDefault="00EA32A8" w:rsidP="00EA32A8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147DEFD8" w14:textId="77777777" w:rsidR="00EA32A8" w:rsidRDefault="00EA32A8" w:rsidP="00EA32A8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3E66F43B" w14:textId="77777777" w:rsidR="00EA32A8" w:rsidRDefault="00EA32A8" w:rsidP="00EA32A8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0EB44F35" w14:textId="77777777" w:rsidR="00EA32A8" w:rsidRDefault="00EA32A8" w:rsidP="00EA32A8">
      <w:pPr>
        <w:spacing w:line="360" w:lineRule="auto"/>
      </w:pPr>
      <w:r>
        <w:t>Do: Nazwa i siedziba Zamawiającego:</w:t>
      </w:r>
    </w:p>
    <w:p w14:paraId="364F5A94" w14:textId="77777777" w:rsidR="00EA32A8" w:rsidRDefault="00EA32A8" w:rsidP="00EA32A8">
      <w:pPr>
        <w:ind w:right="-110"/>
        <w:rPr>
          <w:b/>
        </w:rPr>
      </w:pPr>
      <w:r>
        <w:rPr>
          <w:b/>
        </w:rPr>
        <w:t>Akademia Górniczo - Hutnicza</w:t>
      </w:r>
    </w:p>
    <w:p w14:paraId="1D52ADB2" w14:textId="77777777" w:rsidR="00EA32A8" w:rsidRDefault="00EA32A8" w:rsidP="00EA32A8">
      <w:pPr>
        <w:ind w:right="-110"/>
        <w:rPr>
          <w:b/>
        </w:rPr>
      </w:pPr>
      <w:r>
        <w:rPr>
          <w:b/>
        </w:rPr>
        <w:t>im. Stanisława Staszica w Krakowie</w:t>
      </w:r>
    </w:p>
    <w:p w14:paraId="07DE358C" w14:textId="77777777" w:rsidR="00EA32A8" w:rsidRDefault="00EA32A8" w:rsidP="00EA32A8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72B8F1F4" w14:textId="77777777" w:rsidR="00EA32A8" w:rsidRDefault="00EA32A8" w:rsidP="00EA32A8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3C272363" w14:textId="77777777" w:rsidR="00EA32A8" w:rsidRDefault="00EA32A8" w:rsidP="00EA32A8">
      <w:pPr>
        <w:rPr>
          <w:b/>
        </w:rPr>
      </w:pPr>
      <w:r>
        <w:rPr>
          <w:b/>
        </w:rPr>
        <w:t xml:space="preserve">30-059 Kraków,  </w:t>
      </w:r>
    </w:p>
    <w:p w14:paraId="44856FA5" w14:textId="77777777" w:rsidR="00EA32A8" w:rsidRDefault="00EA32A8" w:rsidP="00EA32A8">
      <w:pPr>
        <w:ind w:firstLine="3969"/>
        <w:rPr>
          <w:b/>
        </w:rPr>
      </w:pPr>
    </w:p>
    <w:p w14:paraId="4E18EF3F" w14:textId="79A5D2C5" w:rsidR="00EA32A8" w:rsidRPr="00B06452" w:rsidRDefault="00EA32A8" w:rsidP="00EA32A8">
      <w:pPr>
        <w:widowControl w:val="0"/>
        <w:ind w:right="1"/>
        <w:jc w:val="both"/>
        <w:rPr>
          <w:sz w:val="22"/>
          <w:szCs w:val="22"/>
        </w:rPr>
      </w:pPr>
      <w:r w:rsidRPr="00B06452">
        <w:rPr>
          <w:sz w:val="22"/>
          <w:szCs w:val="22"/>
        </w:rPr>
        <w:t xml:space="preserve">Przystępując do postępowania o udzielenie zamówienia publicznego, którego przedmiotem jest </w:t>
      </w:r>
      <w:r w:rsidRPr="00B06452">
        <w:rPr>
          <w:b/>
          <w:sz w:val="22"/>
          <w:szCs w:val="22"/>
        </w:rPr>
        <w:t>dostawa osprzętu elektrycznego na potrzeby MS AGH w Krakowie - KC-zp.272-</w:t>
      </w:r>
      <w:r>
        <w:rPr>
          <w:b/>
          <w:sz w:val="22"/>
          <w:szCs w:val="22"/>
        </w:rPr>
        <w:t>695</w:t>
      </w:r>
      <w:r w:rsidRPr="00B06452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22</w:t>
      </w:r>
      <w:r w:rsidRPr="00B06452">
        <w:rPr>
          <w:b/>
          <w:sz w:val="22"/>
          <w:szCs w:val="22"/>
        </w:rPr>
        <w:t xml:space="preserve">, </w:t>
      </w:r>
      <w:r w:rsidRPr="00B0645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2D9F29B7" w14:textId="77777777" w:rsidR="00EA32A8" w:rsidRPr="00B06452" w:rsidRDefault="00EA32A8" w:rsidP="00EA32A8">
      <w:pPr>
        <w:tabs>
          <w:tab w:val="right" w:pos="9000"/>
        </w:tabs>
        <w:rPr>
          <w:sz w:val="22"/>
          <w:szCs w:val="22"/>
        </w:rPr>
      </w:pPr>
    </w:p>
    <w:p w14:paraId="4E10258D" w14:textId="77777777" w:rsidR="00EA32A8" w:rsidRPr="00B06452" w:rsidRDefault="00EA32A8" w:rsidP="00EA32A8">
      <w:pPr>
        <w:widowControl w:val="0"/>
        <w:ind w:right="1"/>
        <w:rPr>
          <w:b/>
          <w:sz w:val="22"/>
          <w:szCs w:val="22"/>
        </w:rPr>
      </w:pPr>
      <w:r w:rsidRPr="00B06452">
        <w:rPr>
          <w:b/>
          <w:sz w:val="22"/>
          <w:szCs w:val="22"/>
        </w:rPr>
        <w:t>Cena netto:   .........................................................................PLN</w:t>
      </w:r>
    </w:p>
    <w:p w14:paraId="5C7D646B" w14:textId="77777777" w:rsidR="00EA32A8" w:rsidRPr="00B06452" w:rsidRDefault="00EA32A8" w:rsidP="00EA32A8">
      <w:pPr>
        <w:widowControl w:val="0"/>
        <w:ind w:right="1"/>
        <w:rPr>
          <w:b/>
          <w:sz w:val="22"/>
          <w:szCs w:val="22"/>
        </w:rPr>
      </w:pPr>
    </w:p>
    <w:p w14:paraId="518240AD" w14:textId="77777777" w:rsidR="00EA32A8" w:rsidRPr="00B06452" w:rsidRDefault="00EA32A8" w:rsidP="00EA32A8">
      <w:pPr>
        <w:widowControl w:val="0"/>
        <w:ind w:right="1"/>
        <w:rPr>
          <w:b/>
          <w:sz w:val="22"/>
          <w:szCs w:val="22"/>
        </w:rPr>
      </w:pPr>
      <w:r w:rsidRPr="00B06452">
        <w:rPr>
          <w:b/>
          <w:sz w:val="22"/>
          <w:szCs w:val="22"/>
        </w:rPr>
        <w:t>Cena brutto: .........................................................................PLN</w:t>
      </w:r>
    </w:p>
    <w:p w14:paraId="0CF80498" w14:textId="77777777" w:rsidR="00EA32A8" w:rsidRPr="00B06452" w:rsidRDefault="00EA32A8" w:rsidP="00EA32A8">
      <w:pPr>
        <w:widowControl w:val="0"/>
        <w:ind w:right="1"/>
        <w:jc w:val="both"/>
        <w:rPr>
          <w:b/>
          <w:sz w:val="22"/>
          <w:szCs w:val="22"/>
        </w:rPr>
      </w:pPr>
    </w:p>
    <w:p w14:paraId="21D4E33C" w14:textId="77777777" w:rsidR="00EA32A8" w:rsidRPr="00B06452" w:rsidRDefault="00EA32A8" w:rsidP="00EA32A8">
      <w:pPr>
        <w:widowControl w:val="0"/>
        <w:ind w:right="1"/>
        <w:jc w:val="both"/>
        <w:rPr>
          <w:sz w:val="22"/>
          <w:szCs w:val="22"/>
        </w:rPr>
      </w:pPr>
      <w:r w:rsidRPr="00B06452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F1E281F" w14:textId="77777777" w:rsidR="00EA32A8" w:rsidRPr="00B06452" w:rsidRDefault="00EA32A8" w:rsidP="00EA32A8">
      <w:pPr>
        <w:pStyle w:val="Tekstpodstawowy"/>
        <w:spacing w:line="240" w:lineRule="auto"/>
        <w:rPr>
          <w:sz w:val="22"/>
          <w:szCs w:val="22"/>
        </w:rPr>
      </w:pPr>
    </w:p>
    <w:p w14:paraId="42F6175C" w14:textId="77777777" w:rsidR="00EA32A8" w:rsidRPr="00B06452" w:rsidRDefault="00EA32A8" w:rsidP="00EA32A8">
      <w:pPr>
        <w:pStyle w:val="Tekstpodstawowy"/>
        <w:spacing w:line="240" w:lineRule="auto"/>
        <w:rPr>
          <w:sz w:val="22"/>
          <w:szCs w:val="22"/>
        </w:rPr>
      </w:pPr>
      <w:r w:rsidRPr="00B06452">
        <w:rPr>
          <w:sz w:val="22"/>
          <w:szCs w:val="22"/>
        </w:rPr>
        <w:t>Powyższa cena zawiera podatek VAT w wysokości .......... % tj.…………………….PLN</w:t>
      </w:r>
    </w:p>
    <w:p w14:paraId="75EB060D" w14:textId="77777777" w:rsidR="00EA32A8" w:rsidRPr="00B06452" w:rsidRDefault="00EA32A8" w:rsidP="00EA32A8">
      <w:pPr>
        <w:widowControl w:val="0"/>
        <w:ind w:right="1"/>
        <w:jc w:val="both"/>
        <w:rPr>
          <w:b/>
          <w:sz w:val="22"/>
          <w:szCs w:val="22"/>
        </w:rPr>
      </w:pPr>
    </w:p>
    <w:p w14:paraId="54541490" w14:textId="17E8E0F1" w:rsidR="00EA32A8" w:rsidRPr="00B06452" w:rsidRDefault="00EA32A8" w:rsidP="00EA32A8">
      <w:pPr>
        <w:widowControl w:val="0"/>
        <w:ind w:right="1"/>
        <w:jc w:val="both"/>
        <w:rPr>
          <w:b/>
          <w:sz w:val="22"/>
          <w:szCs w:val="22"/>
        </w:rPr>
      </w:pPr>
      <w:r w:rsidRPr="00B06452">
        <w:rPr>
          <w:b/>
          <w:sz w:val="22"/>
          <w:szCs w:val="22"/>
        </w:rPr>
        <w:t xml:space="preserve">Termin realizacji umowy: </w:t>
      </w:r>
      <w:r w:rsidRPr="00B06452">
        <w:rPr>
          <w:sz w:val="22"/>
          <w:szCs w:val="22"/>
        </w:rPr>
        <w:t xml:space="preserve">sukcesywnie do </w:t>
      </w:r>
      <w:r>
        <w:rPr>
          <w:sz w:val="22"/>
          <w:szCs w:val="22"/>
        </w:rPr>
        <w:t>2</w:t>
      </w:r>
      <w:r w:rsidR="00894BF3">
        <w:rPr>
          <w:sz w:val="22"/>
          <w:szCs w:val="22"/>
        </w:rPr>
        <w:t>4</w:t>
      </w:r>
      <w:r w:rsidRPr="00B06452">
        <w:rPr>
          <w:sz w:val="22"/>
          <w:szCs w:val="22"/>
        </w:rPr>
        <w:t xml:space="preserve"> miesięcy od daty podpisania umowy.</w:t>
      </w:r>
    </w:p>
    <w:p w14:paraId="38A5AB42" w14:textId="28AD94D4" w:rsidR="00EA32A8" w:rsidRPr="00E442A7" w:rsidRDefault="00E442A7" w:rsidP="00EA32A8">
      <w:pPr>
        <w:widowControl w:val="0"/>
        <w:ind w:right="1"/>
        <w:jc w:val="both"/>
        <w:rPr>
          <w:sz w:val="22"/>
          <w:szCs w:val="22"/>
        </w:rPr>
      </w:pPr>
      <w:r>
        <w:rPr>
          <w:b/>
          <w:bCs/>
        </w:rPr>
        <w:t>Termin realizacji z</w:t>
      </w:r>
      <w:r>
        <w:rPr>
          <w:b/>
          <w:bCs/>
        </w:rPr>
        <w:t>amówie</w:t>
      </w:r>
      <w:r>
        <w:rPr>
          <w:b/>
          <w:bCs/>
        </w:rPr>
        <w:t>ń</w:t>
      </w:r>
      <w:r>
        <w:rPr>
          <w:b/>
          <w:bCs/>
        </w:rPr>
        <w:t xml:space="preserve"> cząstkow</w:t>
      </w:r>
      <w:r>
        <w:rPr>
          <w:b/>
          <w:bCs/>
        </w:rPr>
        <w:t xml:space="preserve">ych: </w:t>
      </w:r>
      <w:r w:rsidRPr="00E442A7">
        <w:t>do 7 dni od złożenia zamówienia.</w:t>
      </w:r>
    </w:p>
    <w:p w14:paraId="46A7DFBD" w14:textId="77777777" w:rsidR="00EA32A8" w:rsidRDefault="00EA32A8" w:rsidP="00EA32A8">
      <w:pPr>
        <w:widowControl w:val="0"/>
        <w:ind w:right="1"/>
        <w:jc w:val="both"/>
        <w:rPr>
          <w:b/>
          <w:sz w:val="22"/>
          <w:szCs w:val="22"/>
        </w:rPr>
      </w:pPr>
      <w:r w:rsidRPr="00B06452">
        <w:rPr>
          <w:b/>
          <w:sz w:val="22"/>
          <w:szCs w:val="22"/>
        </w:rPr>
        <w:t>Okres udzielonej gwarancji na punkty świetlne</w:t>
      </w:r>
      <w:r>
        <w:rPr>
          <w:b/>
          <w:sz w:val="22"/>
          <w:szCs w:val="22"/>
        </w:rPr>
        <w:t xml:space="preserve"> LED</w:t>
      </w:r>
      <w:r w:rsidRPr="00B06452">
        <w:rPr>
          <w:b/>
          <w:sz w:val="22"/>
          <w:szCs w:val="22"/>
        </w:rPr>
        <w:t xml:space="preserve"> wynosi:</w:t>
      </w:r>
      <w:r w:rsidRPr="00B06452">
        <w:rPr>
          <w:sz w:val="22"/>
          <w:szCs w:val="22"/>
        </w:rPr>
        <w:t xml:space="preserve"> ………..</w:t>
      </w:r>
      <w:r w:rsidRPr="00B06452">
        <w:rPr>
          <w:b/>
          <w:sz w:val="22"/>
          <w:szCs w:val="22"/>
        </w:rPr>
        <w:t xml:space="preserve"> </w:t>
      </w:r>
      <w:r w:rsidRPr="00B06452">
        <w:rPr>
          <w:sz w:val="22"/>
          <w:szCs w:val="22"/>
        </w:rPr>
        <w:t>miesiące/miesięcy (</w:t>
      </w:r>
      <w:r w:rsidRPr="00B41E2C">
        <w:rPr>
          <w:sz w:val="22"/>
          <w:szCs w:val="22"/>
          <w:highlight w:val="yellow"/>
        </w:rPr>
        <w:t>kryterium oceny ofert</w:t>
      </w:r>
      <w:r w:rsidRPr="00B06452">
        <w:rPr>
          <w:sz w:val="22"/>
          <w:szCs w:val="22"/>
        </w:rPr>
        <w:t>)</w:t>
      </w:r>
      <w:r w:rsidRPr="00B06452">
        <w:rPr>
          <w:b/>
          <w:sz w:val="22"/>
          <w:szCs w:val="22"/>
        </w:rPr>
        <w:t xml:space="preserve"> </w:t>
      </w:r>
    </w:p>
    <w:p w14:paraId="313F2A8E" w14:textId="77777777" w:rsidR="00EA32A8" w:rsidRPr="00B06452" w:rsidRDefault="00EA32A8" w:rsidP="00EA32A8">
      <w:pPr>
        <w:widowControl w:val="0"/>
        <w:ind w:right="1"/>
        <w:jc w:val="both"/>
        <w:rPr>
          <w:b/>
          <w:sz w:val="22"/>
          <w:szCs w:val="22"/>
        </w:rPr>
      </w:pPr>
      <w:r w:rsidRPr="00B06452">
        <w:rPr>
          <w:b/>
          <w:sz w:val="22"/>
          <w:szCs w:val="22"/>
        </w:rPr>
        <w:t>Okres udzielonej gwarancji na punkty świetlne</w:t>
      </w:r>
      <w:r>
        <w:rPr>
          <w:b/>
          <w:sz w:val="22"/>
          <w:szCs w:val="22"/>
        </w:rPr>
        <w:t xml:space="preserve"> nie - LED</w:t>
      </w:r>
      <w:r w:rsidRPr="00B06452">
        <w:rPr>
          <w:b/>
          <w:sz w:val="22"/>
          <w:szCs w:val="22"/>
        </w:rPr>
        <w:t xml:space="preserve"> wynosi:</w:t>
      </w:r>
      <w:r w:rsidRPr="00B06452">
        <w:rPr>
          <w:sz w:val="22"/>
          <w:szCs w:val="22"/>
        </w:rPr>
        <w:t xml:space="preserve"> ………..</w:t>
      </w:r>
      <w:r w:rsidRPr="00B06452">
        <w:rPr>
          <w:b/>
          <w:sz w:val="22"/>
          <w:szCs w:val="22"/>
        </w:rPr>
        <w:t xml:space="preserve"> </w:t>
      </w:r>
      <w:r w:rsidRPr="00B06452">
        <w:rPr>
          <w:sz w:val="22"/>
          <w:szCs w:val="22"/>
        </w:rPr>
        <w:t>miesiące/miesięcy (</w:t>
      </w:r>
      <w:r w:rsidRPr="00B41E2C">
        <w:rPr>
          <w:sz w:val="22"/>
          <w:szCs w:val="22"/>
          <w:highlight w:val="yellow"/>
        </w:rPr>
        <w:t>kryterium oceny ofert</w:t>
      </w:r>
      <w:r w:rsidRPr="00B06452">
        <w:rPr>
          <w:sz w:val="22"/>
          <w:szCs w:val="22"/>
        </w:rPr>
        <w:t>)</w:t>
      </w:r>
      <w:r w:rsidRPr="00B06452">
        <w:rPr>
          <w:b/>
          <w:sz w:val="22"/>
          <w:szCs w:val="22"/>
        </w:rPr>
        <w:t xml:space="preserve"> </w:t>
      </w:r>
    </w:p>
    <w:p w14:paraId="5F505BB5" w14:textId="77777777" w:rsidR="00EA32A8" w:rsidRPr="00B06452" w:rsidRDefault="00EA32A8" w:rsidP="00EA32A8">
      <w:pPr>
        <w:widowControl w:val="0"/>
        <w:ind w:right="1"/>
        <w:jc w:val="both"/>
        <w:rPr>
          <w:b/>
          <w:sz w:val="22"/>
          <w:szCs w:val="22"/>
        </w:rPr>
      </w:pPr>
    </w:p>
    <w:p w14:paraId="28DB0B98" w14:textId="77777777" w:rsidR="00EA32A8" w:rsidRPr="00B06452" w:rsidRDefault="00EA32A8" w:rsidP="00EA32A8">
      <w:pPr>
        <w:widowControl w:val="0"/>
        <w:ind w:right="1"/>
        <w:jc w:val="both"/>
        <w:rPr>
          <w:b/>
          <w:sz w:val="22"/>
          <w:szCs w:val="22"/>
        </w:rPr>
      </w:pPr>
      <w:r w:rsidRPr="00B06452">
        <w:rPr>
          <w:b/>
          <w:sz w:val="22"/>
          <w:szCs w:val="22"/>
        </w:rPr>
        <w:t>Okres udzielonej gwarancji na pozostały osprzęt:</w:t>
      </w:r>
      <w:r w:rsidRPr="00B06452">
        <w:rPr>
          <w:sz w:val="22"/>
          <w:szCs w:val="22"/>
        </w:rPr>
        <w:t xml:space="preserve">  ……..</w:t>
      </w:r>
      <w:r w:rsidRPr="00B06452">
        <w:rPr>
          <w:b/>
          <w:sz w:val="22"/>
          <w:szCs w:val="22"/>
        </w:rPr>
        <w:t xml:space="preserve"> </w:t>
      </w:r>
      <w:r w:rsidRPr="00B06452">
        <w:rPr>
          <w:sz w:val="22"/>
          <w:szCs w:val="22"/>
        </w:rPr>
        <w:t>miesiące/miesięcy (</w:t>
      </w:r>
      <w:r w:rsidRPr="00B41E2C">
        <w:rPr>
          <w:sz w:val="22"/>
          <w:szCs w:val="22"/>
          <w:highlight w:val="yellow"/>
        </w:rPr>
        <w:t>kryterium oceny ofert</w:t>
      </w:r>
      <w:r w:rsidRPr="00B06452">
        <w:rPr>
          <w:sz w:val="22"/>
          <w:szCs w:val="22"/>
        </w:rPr>
        <w:t>)</w:t>
      </w:r>
      <w:r w:rsidRPr="00B06452">
        <w:rPr>
          <w:b/>
          <w:sz w:val="22"/>
          <w:szCs w:val="22"/>
        </w:rPr>
        <w:t xml:space="preserve"> </w:t>
      </w:r>
    </w:p>
    <w:p w14:paraId="76587BB7" w14:textId="77777777" w:rsidR="00EA32A8" w:rsidRPr="00FE545C" w:rsidRDefault="00EA32A8" w:rsidP="00EA32A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B8F0FD8" w14:textId="77777777" w:rsidR="00EA32A8" w:rsidRPr="00B41E2C" w:rsidRDefault="00EA32A8" w:rsidP="00EA32A8">
      <w:pPr>
        <w:tabs>
          <w:tab w:val="left" w:pos="426"/>
        </w:tabs>
        <w:jc w:val="both"/>
        <w:rPr>
          <w:sz w:val="20"/>
          <w:szCs w:val="20"/>
        </w:rPr>
      </w:pPr>
      <w:r w:rsidRPr="00B41E2C">
        <w:rPr>
          <w:b/>
          <w:sz w:val="20"/>
          <w:szCs w:val="20"/>
        </w:rPr>
        <w:t xml:space="preserve">Termin płatności: </w:t>
      </w:r>
      <w:r w:rsidRPr="00B41E2C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A5FAEC0" w14:textId="77777777" w:rsidR="00EA32A8" w:rsidRDefault="00EA32A8" w:rsidP="00EA32A8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43C0016C" w14:textId="77777777" w:rsidR="00EA32A8" w:rsidRDefault="00EA32A8" w:rsidP="00EA32A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C170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 xml:space="preserve">do 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380367DF" w14:textId="77777777" w:rsidR="00EA32A8" w:rsidRPr="003C170E" w:rsidRDefault="00EA32A8" w:rsidP="00EA32A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C170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 w:rsidRPr="003C170E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3C170E">
        <w:rPr>
          <w:color w:val="000000"/>
          <w:sz w:val="22"/>
          <w:szCs w:val="22"/>
        </w:rPr>
        <w:t xml:space="preserve"> i nie wnosimy do nich żadnych zastrzeżeń.</w:t>
      </w:r>
    </w:p>
    <w:p w14:paraId="75B4B578" w14:textId="77777777" w:rsidR="00EA32A8" w:rsidRDefault="00EA32A8" w:rsidP="00EA32A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0A2A62B" w14:textId="77777777" w:rsidR="00EA32A8" w:rsidRDefault="00EA32A8" w:rsidP="00EA32A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ACD96E9" w14:textId="77777777" w:rsidR="00EA32A8" w:rsidRDefault="00EA32A8" w:rsidP="00EA32A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2359EF" w14:textId="77777777" w:rsidR="00EA32A8" w:rsidRDefault="00EA32A8" w:rsidP="00EA32A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32A8" w14:paraId="136FAFB9" w14:textId="77777777" w:rsidTr="00296AA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3E183E" w14:textId="77777777" w:rsidR="00EA32A8" w:rsidRDefault="00EA32A8" w:rsidP="00296AA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34C417" w14:textId="77777777" w:rsidR="00EA32A8" w:rsidRDefault="00EA32A8" w:rsidP="00296AA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2353575C" w14:textId="77777777" w:rsidR="00EA32A8" w:rsidRDefault="00EA32A8" w:rsidP="00296AA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4B3651" w14:textId="77777777" w:rsidR="00EA32A8" w:rsidRDefault="00EA32A8" w:rsidP="00296AA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EA32A8" w14:paraId="61F018F3" w14:textId="77777777" w:rsidTr="00296AA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50E12" w14:textId="77777777" w:rsidR="00EA32A8" w:rsidRDefault="00EA32A8" w:rsidP="00296AA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E9956A" w14:textId="77777777" w:rsidR="00EA32A8" w:rsidRDefault="00EA32A8" w:rsidP="00296AA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5EB49" w14:textId="77777777" w:rsidR="00EA32A8" w:rsidRDefault="00EA32A8" w:rsidP="00296AA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A32A8" w14:paraId="03F1D900" w14:textId="77777777" w:rsidTr="00296AA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F9FC6A" w14:textId="77777777" w:rsidR="00EA32A8" w:rsidRDefault="00EA32A8" w:rsidP="00296AA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555C0D" w14:textId="77777777" w:rsidR="00EA32A8" w:rsidRDefault="00EA32A8" w:rsidP="00296AA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94DFD" w14:textId="77777777" w:rsidR="00EA32A8" w:rsidRDefault="00EA32A8" w:rsidP="00296AA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01E92AA" w14:textId="77777777" w:rsidR="00EA32A8" w:rsidRDefault="00EA32A8" w:rsidP="00EA32A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FED7067" w14:textId="77777777" w:rsidR="00EA32A8" w:rsidRDefault="00EA32A8" w:rsidP="00EA32A8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32FE07F2" w14:textId="77777777" w:rsidR="00EA32A8" w:rsidRDefault="00EA32A8" w:rsidP="00EA32A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5683914D" w14:textId="77777777" w:rsidR="00EA32A8" w:rsidRDefault="00EA32A8" w:rsidP="00EA32A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106A0E44" w14:textId="77777777" w:rsidR="00EA32A8" w:rsidRDefault="00EA32A8" w:rsidP="00EA32A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FB211A1" w14:textId="77777777" w:rsidR="00EA32A8" w:rsidRDefault="00EA32A8" w:rsidP="00EA32A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7D5B3FE6" w14:textId="77777777" w:rsidR="00EA32A8" w:rsidRDefault="00EA32A8" w:rsidP="00EA32A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0AF68C5" w14:textId="77777777" w:rsidR="00EA32A8" w:rsidRDefault="00EA32A8" w:rsidP="00EA32A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4531E1D" w14:textId="77777777" w:rsidR="00EA32A8" w:rsidRDefault="00EA32A8" w:rsidP="00EA32A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3B7227E" w14:textId="77777777" w:rsidR="00EA32A8" w:rsidRDefault="00EA32A8" w:rsidP="00EA32A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3B2FB16" w14:textId="77777777" w:rsidR="00EA32A8" w:rsidRDefault="00EA32A8" w:rsidP="00EA32A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457677D" w14:textId="77777777" w:rsidR="00EA32A8" w:rsidRDefault="00EA32A8" w:rsidP="00EA32A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82A00DA" w14:textId="77777777" w:rsidR="00EA32A8" w:rsidRDefault="00EA32A8" w:rsidP="00EA32A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E6F67E4" w14:textId="77777777" w:rsidR="00EA32A8" w:rsidRDefault="00EA32A8" w:rsidP="00EA32A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2F14E40" w14:textId="77777777" w:rsidR="00EA32A8" w:rsidRDefault="00EA32A8" w:rsidP="00EA32A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E53BE78" w14:textId="77777777" w:rsidR="00EA32A8" w:rsidRDefault="00EA32A8" w:rsidP="00EA32A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1DBEFDE7" w14:textId="77777777" w:rsidR="00EA32A8" w:rsidRDefault="00EA32A8" w:rsidP="00EA32A8">
      <w:pPr>
        <w:jc w:val="both"/>
        <w:rPr>
          <w:sz w:val="22"/>
          <w:szCs w:val="22"/>
        </w:rPr>
      </w:pPr>
    </w:p>
    <w:p w14:paraId="431F4795" w14:textId="77777777" w:rsidR="00EA32A8" w:rsidRDefault="00EA32A8" w:rsidP="00EA32A8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2209EF9B" w14:textId="77777777" w:rsidR="00EA32A8" w:rsidRDefault="00EA32A8" w:rsidP="00EA32A8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7239C3EE" w14:textId="77777777" w:rsidR="00EA32A8" w:rsidRDefault="00EA32A8" w:rsidP="00EA32A8"/>
    <w:p w14:paraId="2D1E6B43" w14:textId="77777777" w:rsidR="00EA32A8" w:rsidRDefault="00EA32A8" w:rsidP="00EA32A8"/>
    <w:p w14:paraId="0305AF1A" w14:textId="77777777" w:rsidR="00EA32A8" w:rsidRPr="007D0A3E" w:rsidRDefault="00EA32A8" w:rsidP="00EA32A8"/>
    <w:p w14:paraId="5982D5E7" w14:textId="77777777" w:rsidR="00FE545C" w:rsidRPr="00EA32A8" w:rsidRDefault="00FE545C" w:rsidP="00EA32A8"/>
    <w:sectPr w:rsidR="00FE545C" w:rsidRPr="00EA32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BD6C5" w14:textId="77777777" w:rsidR="00063BB4" w:rsidRDefault="00063BB4">
      <w:r>
        <w:separator/>
      </w:r>
    </w:p>
  </w:endnote>
  <w:endnote w:type="continuationSeparator" w:id="0">
    <w:p w14:paraId="5F05808B" w14:textId="77777777" w:rsidR="00063BB4" w:rsidRDefault="00063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6D46D" w14:textId="77777777" w:rsidR="00143F54" w:rsidRDefault="00143F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3924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30921" w14:textId="77777777" w:rsidR="00143F54" w:rsidRDefault="00143F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C0BC49" w14:textId="77777777" w:rsidR="00063BB4" w:rsidRDefault="00063BB4">
      <w:r>
        <w:separator/>
      </w:r>
    </w:p>
  </w:footnote>
  <w:footnote w:type="continuationSeparator" w:id="0">
    <w:p w14:paraId="2A5EA7A3" w14:textId="77777777" w:rsidR="00063BB4" w:rsidRDefault="00063B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09793" w14:textId="77777777" w:rsidR="00143F54" w:rsidRDefault="00143F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393A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F5024" w14:textId="77777777" w:rsidR="00143F54" w:rsidRDefault="00143F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8415804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52111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03431837">
    <w:abstractNumId w:val="0"/>
  </w:num>
  <w:num w:numId="4" w16cid:durableId="10829954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3BB4"/>
    <w:rsid w:val="00012286"/>
    <w:rsid w:val="00063BB4"/>
    <w:rsid w:val="000704FC"/>
    <w:rsid w:val="00071CCC"/>
    <w:rsid w:val="000B731D"/>
    <w:rsid w:val="000D6134"/>
    <w:rsid w:val="000E09C7"/>
    <w:rsid w:val="000F6589"/>
    <w:rsid w:val="00106636"/>
    <w:rsid w:val="00116EC6"/>
    <w:rsid w:val="00143F54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94BF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2A7"/>
    <w:rsid w:val="00E44371"/>
    <w:rsid w:val="00E949B0"/>
    <w:rsid w:val="00EA32A8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4C76140A"/>
  <w15:chartTrackingRefBased/>
  <w15:docId w15:val="{3FFA71AE-0FE6-4CB8-9771-AA9DBF089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32A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517</Words>
  <Characters>4458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5</cp:revision>
  <cp:lastPrinted>1899-12-31T23:00:00Z</cp:lastPrinted>
  <dcterms:created xsi:type="dcterms:W3CDTF">2023-11-17T09:11:00Z</dcterms:created>
  <dcterms:modified xsi:type="dcterms:W3CDTF">2023-11-29T09:22:00Z</dcterms:modified>
</cp:coreProperties>
</file>