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89CBC" w14:textId="3678202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016D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E81B48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0F7B64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A177DD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24414C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8DDBE1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DD1F06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A00E29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F0234D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2B10DF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D71A6F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C1FB46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7583C9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F18513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2F1140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59966D3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90A54D0" w14:textId="29FF947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A1B22" w:rsidRPr="002A1B22">
        <w:rPr>
          <w:rFonts w:eastAsia="Times New Roman" w:cs="Calibri"/>
          <w:b/>
          <w:lang w:eastAsia="pl-PL"/>
        </w:rPr>
        <w:t xml:space="preserve"> Dostawa osprzętu elektrycznego na potrzeby Miasteczka Studenckiego AGH w Krakowie</w:t>
      </w:r>
      <w:r w:rsidRPr="00432E10">
        <w:rPr>
          <w:rFonts w:eastAsia="Times New Roman" w:cs="Calibri"/>
          <w:lang w:eastAsia="pl-PL"/>
        </w:rPr>
        <w:t xml:space="preserve">, </w:t>
      </w:r>
      <w:r w:rsidR="008016D8">
        <w:rPr>
          <w:rFonts w:eastAsia="Times New Roman" w:cs="Calibri"/>
          <w:lang w:eastAsia="pl-PL"/>
        </w:rPr>
        <w:t xml:space="preserve">nr sprawy: </w:t>
      </w:r>
      <w:r w:rsidR="008016D8" w:rsidRPr="008016D8">
        <w:rPr>
          <w:rFonts w:eastAsia="Times New Roman" w:cs="Calibri"/>
          <w:b/>
          <w:bCs/>
          <w:lang w:eastAsia="pl-PL"/>
        </w:rPr>
        <w:t>KC-zp.272-695/23</w:t>
      </w:r>
      <w:r w:rsidR="008016D8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C649730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A08EE4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AA95A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23B07E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DABB8A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D8E42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EB53FB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5A85C8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DCB20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4B8F55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6A8B46B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DD6F077" w14:textId="4CEEBC8B" w:rsidR="005103B9" w:rsidRPr="009475A8" w:rsidRDefault="008F3D36" w:rsidP="008016D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93BB6" w14:textId="77777777" w:rsidR="00B25FD2" w:rsidRDefault="00B25FD2" w:rsidP="0038231F">
      <w:pPr>
        <w:spacing w:after="0" w:line="240" w:lineRule="auto"/>
      </w:pPr>
      <w:r>
        <w:separator/>
      </w:r>
    </w:p>
  </w:endnote>
  <w:endnote w:type="continuationSeparator" w:id="0">
    <w:p w14:paraId="62DF56A8" w14:textId="77777777" w:rsidR="00B25FD2" w:rsidRDefault="00B25F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963BD" w14:textId="77777777" w:rsidR="002A1B22" w:rsidRDefault="002A1B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C1FC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C5C0AB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ECF3F" w14:textId="77777777" w:rsidR="002A1B22" w:rsidRDefault="002A1B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56A3D" w14:textId="77777777" w:rsidR="00B25FD2" w:rsidRDefault="00B25FD2" w:rsidP="0038231F">
      <w:pPr>
        <w:spacing w:after="0" w:line="240" w:lineRule="auto"/>
      </w:pPr>
      <w:r>
        <w:separator/>
      </w:r>
    </w:p>
  </w:footnote>
  <w:footnote w:type="continuationSeparator" w:id="0">
    <w:p w14:paraId="6432D45F" w14:textId="77777777" w:rsidR="00B25FD2" w:rsidRDefault="00B25FD2" w:rsidP="0038231F">
      <w:pPr>
        <w:spacing w:after="0" w:line="240" w:lineRule="auto"/>
      </w:pPr>
      <w:r>
        <w:continuationSeparator/>
      </w:r>
    </w:p>
  </w:footnote>
  <w:footnote w:id="1">
    <w:p w14:paraId="643FD954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0815CA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DDAF5" w14:textId="77777777" w:rsidR="002A1B22" w:rsidRDefault="002A1B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A6E06" w14:textId="77777777" w:rsidR="002A1B22" w:rsidRDefault="002A1B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5A056" w14:textId="77777777" w:rsidR="002A1B22" w:rsidRDefault="002A1B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029164">
    <w:abstractNumId w:val="7"/>
  </w:num>
  <w:num w:numId="2" w16cid:durableId="1652102182">
    <w:abstractNumId w:val="0"/>
  </w:num>
  <w:num w:numId="3" w16cid:durableId="570651677">
    <w:abstractNumId w:val="6"/>
  </w:num>
  <w:num w:numId="4" w16cid:durableId="1604000115">
    <w:abstractNumId w:val="9"/>
  </w:num>
  <w:num w:numId="5" w16cid:durableId="69811673">
    <w:abstractNumId w:val="8"/>
  </w:num>
  <w:num w:numId="6" w16cid:durableId="1587955495">
    <w:abstractNumId w:val="5"/>
  </w:num>
  <w:num w:numId="7" w16cid:durableId="1713965759">
    <w:abstractNumId w:val="1"/>
  </w:num>
  <w:num w:numId="8" w16cid:durableId="2001423941">
    <w:abstractNumId w:val="3"/>
  </w:num>
  <w:num w:numId="9" w16cid:durableId="1606842345">
    <w:abstractNumId w:val="2"/>
  </w:num>
  <w:num w:numId="10" w16cid:durableId="1998411352">
    <w:abstractNumId w:val="4"/>
  </w:num>
  <w:num w:numId="11" w16cid:durableId="945192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FD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1B22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16D8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5FD2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928FA"/>
  <w15:chartTrackingRefBased/>
  <w15:docId w15:val="{149F2AC3-CF40-4352-B752-D642ECF65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2023-11-17T09:13:00Z</dcterms:created>
  <dcterms:modified xsi:type="dcterms:W3CDTF">2023-11-17T09:14:00Z</dcterms:modified>
</cp:coreProperties>
</file>