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bookmarkStart w:id="0" w:name="_GoBack"/>
      <w:bookmarkEnd w:id="0"/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4BEB5714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691FC6" w:rsidRPr="00691FC6">
        <w:rPr>
          <w:b/>
          <w:bCs/>
          <w:iCs/>
          <w:color w:val="000000"/>
          <w:lang w:val="x-none" w:eastAsia="x-none"/>
        </w:rPr>
        <w:t xml:space="preserve">Dostawa laptopa dla </w:t>
      </w:r>
      <w:proofErr w:type="spellStart"/>
      <w:r w:rsidR="00691FC6" w:rsidRPr="00691FC6">
        <w:rPr>
          <w:b/>
          <w:bCs/>
          <w:iCs/>
          <w:color w:val="000000"/>
          <w:lang w:val="x-none" w:eastAsia="x-none"/>
        </w:rPr>
        <w:t>WFiIS</w:t>
      </w:r>
      <w:proofErr w:type="spellEnd"/>
      <w:r w:rsidR="00691FC6" w:rsidRPr="00691FC6">
        <w:rPr>
          <w:b/>
          <w:bCs/>
          <w:iCs/>
          <w:color w:val="000000"/>
          <w:lang w:val="x-none" w:eastAsia="x-none"/>
        </w:rPr>
        <w:t xml:space="preserve"> - KC-zp.272-715/23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D67DFD" w:rsid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3E479AED" w:rsid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09CCCDA8" w14:textId="289955C5" w:rsidR="00113A5F" w:rsidRPr="002577EF" w:rsidRDefault="00113A5F" w:rsidP="002577EF">
      <w:pPr>
        <w:pStyle w:val="Tekstpodstawowy"/>
        <w:spacing w:line="240" w:lineRule="auto"/>
      </w:pPr>
    </w:p>
    <w:p w14:paraId="665B4010" w14:textId="16E5A2E6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CA7757" w:rsidRPr="00CA7757">
        <w:t xml:space="preserve"> </w:t>
      </w:r>
      <w:r w:rsidR="00FC0551">
        <w:t>……….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  <w:r w:rsidR="00FC0551" w:rsidRPr="002577EF">
        <w:rPr>
          <w:b/>
          <w:color w:val="FF0000"/>
        </w:rPr>
        <w:t>/kryterium oceny ofert/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3A4D583B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CA7757">
        <w:rPr>
          <w:b/>
        </w:rPr>
        <w:t>…….. m-</w:t>
      </w:r>
      <w:proofErr w:type="spellStart"/>
      <w:r w:rsidR="00CA7757">
        <w:rPr>
          <w:b/>
        </w:rPr>
        <w:t>cy</w:t>
      </w:r>
      <w:proofErr w:type="spellEnd"/>
      <w:r w:rsidR="00CA7757">
        <w:rPr>
          <w:b/>
        </w:rPr>
        <w:t xml:space="preserve"> </w:t>
      </w:r>
      <w:r w:rsidR="00CA7757"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5C4F4EA" w14:textId="77777777" w:rsidR="00ED1237" w:rsidRDefault="00ED1237" w:rsidP="00FA5871">
      <w:pPr>
        <w:rPr>
          <w:b/>
          <w:sz w:val="22"/>
          <w:szCs w:val="22"/>
          <w:u w:val="single"/>
        </w:rPr>
      </w:pPr>
    </w:p>
    <w:p w14:paraId="321A51E6" w14:textId="0BC73EE8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26BAE60D" w14:textId="433E1D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40FB9AFD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0F75C530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 w:rsidR="00ED1907"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9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ED1907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EF620" w14:textId="77777777" w:rsidR="002913DF" w:rsidRDefault="002913DF">
      <w:r>
        <w:separator/>
      </w:r>
    </w:p>
  </w:endnote>
  <w:endnote w:type="continuationSeparator" w:id="0">
    <w:p w14:paraId="63398D1B" w14:textId="77777777" w:rsidR="002913DF" w:rsidRDefault="00291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31C8E" w14:textId="77777777" w:rsidR="002913DF" w:rsidRDefault="002913DF">
      <w:r>
        <w:separator/>
      </w:r>
    </w:p>
  </w:footnote>
  <w:footnote w:type="continuationSeparator" w:id="0">
    <w:p w14:paraId="6B14D264" w14:textId="77777777" w:rsidR="002913DF" w:rsidRDefault="00291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3A5F"/>
    <w:rsid w:val="00116EC6"/>
    <w:rsid w:val="00132CD4"/>
    <w:rsid w:val="00157DD2"/>
    <w:rsid w:val="001801DD"/>
    <w:rsid w:val="00185784"/>
    <w:rsid w:val="001B35E1"/>
    <w:rsid w:val="001B54EB"/>
    <w:rsid w:val="001D4612"/>
    <w:rsid w:val="002008FB"/>
    <w:rsid w:val="0020254D"/>
    <w:rsid w:val="00207E98"/>
    <w:rsid w:val="002577EF"/>
    <w:rsid w:val="002723B0"/>
    <w:rsid w:val="002913DF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B5F77"/>
    <w:rsid w:val="005D2C65"/>
    <w:rsid w:val="005D6470"/>
    <w:rsid w:val="005E6D94"/>
    <w:rsid w:val="005F5A02"/>
    <w:rsid w:val="0063384F"/>
    <w:rsid w:val="00643C6F"/>
    <w:rsid w:val="00646202"/>
    <w:rsid w:val="0065290F"/>
    <w:rsid w:val="006815F6"/>
    <w:rsid w:val="00691FC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65EC5"/>
    <w:rsid w:val="00970FE4"/>
    <w:rsid w:val="00990793"/>
    <w:rsid w:val="009D25FC"/>
    <w:rsid w:val="009F5CE3"/>
    <w:rsid w:val="00A0022B"/>
    <w:rsid w:val="00A346FE"/>
    <w:rsid w:val="00A47B4D"/>
    <w:rsid w:val="00A50D0B"/>
    <w:rsid w:val="00A717DD"/>
    <w:rsid w:val="00A83018"/>
    <w:rsid w:val="00B774DC"/>
    <w:rsid w:val="00B8201A"/>
    <w:rsid w:val="00BD3780"/>
    <w:rsid w:val="00BE5FCF"/>
    <w:rsid w:val="00C148A8"/>
    <w:rsid w:val="00C969A6"/>
    <w:rsid w:val="00CA7757"/>
    <w:rsid w:val="00CA7D36"/>
    <w:rsid w:val="00CD6C76"/>
    <w:rsid w:val="00CF5A49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1237"/>
    <w:rsid w:val="00ED1907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C0551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7E771-84B4-404F-8916-ED0EBAC5B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2023-07-28T05:38:00Z</cp:lastPrinted>
  <dcterms:created xsi:type="dcterms:W3CDTF">2023-12-01T08:03:00Z</dcterms:created>
  <dcterms:modified xsi:type="dcterms:W3CDTF">2023-12-01T08:03:00Z</dcterms:modified>
</cp:coreProperties>
</file>