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2E816" w14:textId="77777777" w:rsidR="00FB7F50" w:rsidRPr="002245BE" w:rsidRDefault="00F87D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87D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87DEB">
        <w:rPr>
          <w:sz w:val="22"/>
          <w:szCs w:val="22"/>
        </w:rPr>
        <w:t>2023-11-30</w:t>
      </w:r>
    </w:p>
    <w:p w14:paraId="06AE955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2A331E5" w14:textId="77777777" w:rsidR="00F87DEB" w:rsidRPr="00F87DEB" w:rsidRDefault="00F87DEB" w:rsidP="00FB7F50">
      <w:pPr>
        <w:spacing w:after="40"/>
        <w:rPr>
          <w:b/>
          <w:bCs/>
          <w:sz w:val="22"/>
          <w:szCs w:val="22"/>
        </w:rPr>
      </w:pPr>
      <w:r w:rsidRPr="00F87DEB">
        <w:rPr>
          <w:b/>
          <w:bCs/>
          <w:sz w:val="22"/>
          <w:szCs w:val="22"/>
        </w:rPr>
        <w:t>Akademia Górniczo - Hutnicza</w:t>
      </w:r>
    </w:p>
    <w:p w14:paraId="79BE067D" w14:textId="77777777" w:rsidR="00F87DEB" w:rsidRPr="00F87DEB" w:rsidRDefault="00F87DEB" w:rsidP="00FB7F50">
      <w:pPr>
        <w:spacing w:after="40"/>
        <w:rPr>
          <w:b/>
          <w:bCs/>
          <w:sz w:val="22"/>
          <w:szCs w:val="22"/>
        </w:rPr>
      </w:pPr>
      <w:r w:rsidRPr="00F87DEB">
        <w:rPr>
          <w:b/>
          <w:bCs/>
          <w:sz w:val="22"/>
          <w:szCs w:val="22"/>
        </w:rPr>
        <w:t>im. Stanisława Staszica w Krakowie</w:t>
      </w:r>
    </w:p>
    <w:p w14:paraId="0A0BE39F" w14:textId="77777777" w:rsidR="00FB7F50" w:rsidRPr="002245BE" w:rsidRDefault="00F87DEB" w:rsidP="00FB7F50">
      <w:pPr>
        <w:spacing w:after="40"/>
        <w:rPr>
          <w:b/>
          <w:bCs/>
          <w:sz w:val="22"/>
          <w:szCs w:val="22"/>
        </w:rPr>
      </w:pPr>
      <w:r w:rsidRPr="00F87DEB">
        <w:rPr>
          <w:b/>
          <w:bCs/>
          <w:sz w:val="22"/>
          <w:szCs w:val="22"/>
        </w:rPr>
        <w:t>Dział Zamówień Publicznych</w:t>
      </w:r>
    </w:p>
    <w:p w14:paraId="05280822" w14:textId="77777777" w:rsidR="00FB7F50" w:rsidRPr="002245BE" w:rsidRDefault="00F87DEB" w:rsidP="00FB7F50">
      <w:pPr>
        <w:rPr>
          <w:sz w:val="22"/>
          <w:szCs w:val="22"/>
        </w:rPr>
      </w:pPr>
      <w:r w:rsidRPr="00F87DE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87DEB">
        <w:rPr>
          <w:sz w:val="22"/>
          <w:szCs w:val="22"/>
        </w:rPr>
        <w:t>30</w:t>
      </w:r>
    </w:p>
    <w:p w14:paraId="6BCCAAC2" w14:textId="77777777" w:rsidR="00FB7F50" w:rsidRPr="002245BE" w:rsidRDefault="00F87DEB" w:rsidP="00FB7F50">
      <w:pPr>
        <w:rPr>
          <w:sz w:val="22"/>
          <w:szCs w:val="22"/>
        </w:rPr>
      </w:pPr>
      <w:r w:rsidRPr="00F87DE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87DEB">
        <w:rPr>
          <w:sz w:val="22"/>
          <w:szCs w:val="22"/>
        </w:rPr>
        <w:t>Kraków</w:t>
      </w:r>
    </w:p>
    <w:p w14:paraId="25BFCD5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A3535A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87DEB" w:rsidRPr="00607F9B" w14:paraId="56FCD0DE" w14:textId="77777777" w:rsidTr="00AA715B">
        <w:trPr>
          <w:trHeight w:val="638"/>
        </w:trPr>
        <w:tc>
          <w:tcPr>
            <w:tcW w:w="959" w:type="dxa"/>
            <w:shd w:val="clear" w:color="auto" w:fill="auto"/>
          </w:tcPr>
          <w:p w14:paraId="76575613" w14:textId="77777777" w:rsidR="00F87DEB" w:rsidRPr="00607F9B" w:rsidRDefault="00F87DEB" w:rsidP="00AA71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8E0905" w14:textId="5DB316C6" w:rsidR="00F87DEB" w:rsidRPr="00607F9B" w:rsidRDefault="00F87DEB" w:rsidP="00AA71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87DE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87DE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510379">
              <w:rPr>
                <w:b/>
                <w:bCs/>
                <w:sz w:val="22"/>
                <w:szCs w:val="22"/>
              </w:rPr>
              <w:t>D</w:t>
            </w:r>
            <w:r w:rsidRPr="00F87DEB">
              <w:rPr>
                <w:b/>
                <w:bCs/>
                <w:sz w:val="22"/>
                <w:szCs w:val="22"/>
              </w:rPr>
              <w:t>ostawa komputerów przenośnych 2 sztuki WIMIR - KC-zp.272-685/23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BE5BC80" w14:textId="7154E65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510379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510379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7DEB" w14:paraId="3C936148" w14:textId="77777777" w:rsidTr="00AA71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77D4AE5" w14:textId="77777777" w:rsidR="00F87DEB" w:rsidRPr="00D26ED6" w:rsidRDefault="00F87DEB" w:rsidP="00AA71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87DEB">
              <w:rPr>
                <w:b/>
                <w:sz w:val="22"/>
                <w:szCs w:val="22"/>
              </w:rPr>
              <w:t>PROGRESS Systemy Komputerowe Sp. z o.o.</w:t>
            </w:r>
          </w:p>
          <w:p w14:paraId="1CAF2F93" w14:textId="77777777" w:rsidR="00F87DEB" w:rsidRPr="009F0E5C" w:rsidRDefault="00F87DEB" w:rsidP="00AA715B">
            <w:pPr>
              <w:jc w:val="both"/>
              <w:rPr>
                <w:bCs/>
                <w:sz w:val="22"/>
                <w:szCs w:val="22"/>
              </w:rPr>
            </w:pPr>
            <w:r w:rsidRPr="00F87DE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7DE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C0E1F6" w14:textId="77777777" w:rsidR="00F87DEB" w:rsidRPr="009F0E5C" w:rsidRDefault="00F87DEB" w:rsidP="00AA715B">
            <w:pPr>
              <w:jc w:val="both"/>
              <w:rPr>
                <w:bCs/>
                <w:sz w:val="22"/>
                <w:szCs w:val="22"/>
              </w:rPr>
            </w:pPr>
            <w:r w:rsidRPr="00F87DE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7DEB">
              <w:rPr>
                <w:bCs/>
                <w:sz w:val="22"/>
                <w:szCs w:val="22"/>
              </w:rPr>
              <w:t>Kraków</w:t>
            </w:r>
          </w:p>
          <w:p w14:paraId="0DA95FC1" w14:textId="77777777" w:rsidR="00F87DEB" w:rsidRPr="00D26ED6" w:rsidRDefault="00F87DEB" w:rsidP="00AA71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CB2A3C" w14:textId="77777777" w:rsidR="00F87DEB" w:rsidRPr="00D26ED6" w:rsidRDefault="00F87DEB" w:rsidP="00AA715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87DEB">
              <w:rPr>
                <w:sz w:val="22"/>
                <w:szCs w:val="22"/>
              </w:rPr>
              <w:t>dostawa komputerów przenośnych 2 sztuki WIMIR - KC-zp.272-685/23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87DEB">
              <w:rPr>
                <w:b/>
                <w:sz w:val="22"/>
                <w:szCs w:val="22"/>
              </w:rPr>
              <w:t>19 800.00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E1FFF56" w14:textId="77777777" w:rsidR="00F87DEB" w:rsidRDefault="00F87DEB" w:rsidP="00AA715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D07D53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510379" w:rsidRPr="008567C7" w14:paraId="0DB7F043" w14:textId="77777777" w:rsidTr="00510379">
        <w:trPr>
          <w:trHeight w:val="510"/>
        </w:trPr>
        <w:tc>
          <w:tcPr>
            <w:tcW w:w="595" w:type="pct"/>
            <w:vAlign w:val="center"/>
          </w:tcPr>
          <w:p w14:paraId="308C1C9D" w14:textId="77777777" w:rsidR="00510379" w:rsidRPr="008567C7" w:rsidRDefault="005103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A328755" w14:textId="77777777" w:rsidR="00510379" w:rsidRPr="008567C7" w:rsidRDefault="005103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F7E889E" w14:textId="77777777" w:rsidR="00510379" w:rsidRPr="008567C7" w:rsidRDefault="005103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7DE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44BECD7" w14:textId="77777777" w:rsidR="00510379" w:rsidRPr="008567C7" w:rsidRDefault="005103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7DE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6706DF78" w14:textId="77777777" w:rsidR="00510379" w:rsidRPr="008567C7" w:rsidRDefault="005103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10379" w:rsidRPr="008567C7" w14:paraId="2E5EB73C" w14:textId="77777777" w:rsidTr="00510379">
        <w:tc>
          <w:tcPr>
            <w:tcW w:w="595" w:type="pct"/>
            <w:vAlign w:val="center"/>
          </w:tcPr>
          <w:p w14:paraId="648902DE" w14:textId="77777777" w:rsidR="00510379" w:rsidRPr="008567C7" w:rsidRDefault="00510379" w:rsidP="00AA7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7D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73FF841" w14:textId="77777777" w:rsidR="00510379" w:rsidRPr="002B6761" w:rsidRDefault="00510379" w:rsidP="00AA715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7DEB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C23CE3F" w14:textId="77777777" w:rsidR="00510379" w:rsidRPr="008567C7" w:rsidRDefault="00510379" w:rsidP="00AA715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7DEB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7DEB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AC31CF" w14:textId="77777777" w:rsidR="00510379" w:rsidRPr="001B7815" w:rsidRDefault="00510379" w:rsidP="00AA71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7DEB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7DE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CFFB3D5" w14:textId="77777777" w:rsidR="00510379" w:rsidRPr="008567C7" w:rsidRDefault="00510379" w:rsidP="00AA7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7DE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8A2BFDC" w14:textId="77777777" w:rsidR="00510379" w:rsidRPr="008567C7" w:rsidRDefault="00510379" w:rsidP="00AA7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7DE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633054A" w14:textId="77777777" w:rsidR="00510379" w:rsidRPr="008567C7" w:rsidRDefault="00510379" w:rsidP="00AA71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7DE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2A839F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AC5537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F1EAFD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0B807" w14:textId="77777777" w:rsidR="0086459F" w:rsidRDefault="0086459F">
      <w:r>
        <w:separator/>
      </w:r>
    </w:p>
  </w:endnote>
  <w:endnote w:type="continuationSeparator" w:id="0">
    <w:p w14:paraId="7D04559C" w14:textId="77777777" w:rsidR="0086459F" w:rsidRDefault="0086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0C91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24B1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4778E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F66E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4C51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FECCF" w14:textId="77777777" w:rsidR="0086459F" w:rsidRDefault="0086459F">
      <w:r>
        <w:separator/>
      </w:r>
    </w:p>
  </w:footnote>
  <w:footnote w:type="continuationSeparator" w:id="0">
    <w:p w14:paraId="0C393161" w14:textId="77777777" w:rsidR="0086459F" w:rsidRDefault="0086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1913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B94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B92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59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0379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459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7DE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1CB195"/>
  <w15:chartTrackingRefBased/>
  <w15:docId w15:val="{5329A95F-4222-4BEA-92DF-7E9A5585F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2023-11-30T13:52:00Z</dcterms:created>
  <dcterms:modified xsi:type="dcterms:W3CDTF">2023-11-30T13:52:00Z</dcterms:modified>
</cp:coreProperties>
</file>