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B3EC3" w14:textId="77777777" w:rsidR="006732A8" w:rsidRPr="00AF3D5C" w:rsidRDefault="006732A8" w:rsidP="006732A8">
      <w:pPr>
        <w:spacing w:before="48" w:line="240" w:lineRule="atLeast"/>
        <w:jc w:val="right"/>
        <w:rPr>
          <w:b/>
        </w:rPr>
      </w:pPr>
      <w:r w:rsidRPr="00AF3D5C">
        <w:rPr>
          <w:b/>
        </w:rPr>
        <w:t xml:space="preserve">Załącznik nr </w:t>
      </w:r>
      <w:r>
        <w:rPr>
          <w:b/>
        </w:rPr>
        <w:t>5</w:t>
      </w:r>
    </w:p>
    <w:p w14:paraId="2FE398AE" w14:textId="77777777" w:rsidR="006732A8" w:rsidRPr="00AF3D5C" w:rsidRDefault="006732A8" w:rsidP="006732A8">
      <w:pPr>
        <w:spacing w:before="48" w:line="240" w:lineRule="atLeast"/>
        <w:jc w:val="center"/>
        <w:rPr>
          <w:b/>
        </w:rPr>
      </w:pPr>
      <w:r w:rsidRPr="00AF3D5C">
        <w:rPr>
          <w:b/>
        </w:rPr>
        <w:t>WZÓR UMOWY</w:t>
      </w:r>
    </w:p>
    <w:p w14:paraId="49651CE2" w14:textId="77777777" w:rsidR="006732A8" w:rsidRPr="00AF3D5C" w:rsidRDefault="006732A8" w:rsidP="006732A8">
      <w:pPr>
        <w:spacing w:before="48" w:line="240" w:lineRule="atLeast"/>
        <w:jc w:val="center"/>
        <w:rPr>
          <w:b/>
        </w:rPr>
      </w:pPr>
      <w:r w:rsidRPr="00AF3D5C">
        <w:rPr>
          <w:b/>
        </w:rPr>
        <w:t xml:space="preserve">Ostateczna treść umowy może ulec zmianie w zakresie nie zmieniającym istotnych postanowień wzoru umowy i SIWZ. </w:t>
      </w:r>
    </w:p>
    <w:p w14:paraId="4711E37E" w14:textId="77777777" w:rsidR="006732A8" w:rsidRPr="00946C60" w:rsidRDefault="006732A8" w:rsidP="006732A8">
      <w:pPr>
        <w:spacing w:before="48"/>
        <w:rPr>
          <w:b/>
        </w:rPr>
      </w:pPr>
    </w:p>
    <w:p w14:paraId="14512700" w14:textId="69F05E13" w:rsidR="006732A8" w:rsidRPr="00946C60" w:rsidRDefault="006732A8" w:rsidP="006732A8">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nr sprawy KC-zp.272-</w:t>
      </w:r>
      <w:r>
        <w:rPr>
          <w:rFonts w:ascii="Times New Roman" w:hAnsi="Times New Roman"/>
        </w:rPr>
        <w:t>710</w:t>
      </w:r>
      <w:r>
        <w:rPr>
          <w:rFonts w:ascii="Times New Roman" w:hAnsi="Times New Roman"/>
        </w:rPr>
        <w:t>/23</w:t>
      </w:r>
      <w:r w:rsidRPr="00946C60">
        <w:rPr>
          <w:rFonts w:ascii="Times New Roman" w:hAnsi="Times New Roman"/>
        </w:rPr>
        <w:t>,</w:t>
      </w:r>
    </w:p>
    <w:p w14:paraId="0851F6C2" w14:textId="77777777" w:rsidR="006732A8" w:rsidRPr="00946C60" w:rsidRDefault="006732A8" w:rsidP="006732A8">
      <w:pPr>
        <w:pStyle w:val="Tekstpodstawowy"/>
        <w:spacing w:line="240" w:lineRule="auto"/>
        <w:ind w:right="-47"/>
        <w:rPr>
          <w:rFonts w:ascii="Times New Roman" w:hAnsi="Times New Roman"/>
        </w:rPr>
      </w:pPr>
      <w:r w:rsidRPr="00946C60">
        <w:rPr>
          <w:rFonts w:ascii="Times New Roman" w:hAnsi="Times New Roman"/>
        </w:rPr>
        <w:t>pomiędzy</w:t>
      </w:r>
    </w:p>
    <w:p w14:paraId="4B741617" w14:textId="77777777" w:rsidR="006732A8" w:rsidRPr="00946C60" w:rsidRDefault="006732A8" w:rsidP="006732A8">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3F80513D" w14:textId="77777777" w:rsidR="006732A8" w:rsidRPr="00946C60" w:rsidRDefault="006732A8" w:rsidP="006732A8">
      <w:pPr>
        <w:pStyle w:val="Tekstpodstawowy"/>
        <w:spacing w:line="240" w:lineRule="auto"/>
        <w:ind w:right="-47"/>
        <w:rPr>
          <w:rFonts w:ascii="Times New Roman" w:hAnsi="Times New Roman"/>
        </w:rPr>
      </w:pPr>
      <w:r w:rsidRPr="00946C60">
        <w:rPr>
          <w:rFonts w:ascii="Times New Roman" w:hAnsi="Times New Roman"/>
        </w:rPr>
        <w:t>reprezentowana przez:</w:t>
      </w:r>
    </w:p>
    <w:p w14:paraId="38B965AE" w14:textId="77777777" w:rsidR="006732A8" w:rsidRPr="00946C60" w:rsidRDefault="006732A8" w:rsidP="006732A8">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3B7E99DB" w14:textId="77777777" w:rsidR="006732A8" w:rsidRPr="00946C60" w:rsidRDefault="006732A8" w:rsidP="006732A8">
      <w:pPr>
        <w:pStyle w:val="Tekstpodstawowy"/>
        <w:spacing w:line="240" w:lineRule="auto"/>
        <w:ind w:right="-47"/>
        <w:rPr>
          <w:rFonts w:ascii="Times New Roman" w:hAnsi="Times New Roman"/>
        </w:rPr>
      </w:pPr>
      <w:r w:rsidRPr="00946C60">
        <w:rPr>
          <w:rFonts w:ascii="Times New Roman" w:hAnsi="Times New Roman"/>
        </w:rPr>
        <w:t>2.Kwestora / Z-</w:t>
      </w:r>
      <w:proofErr w:type="spellStart"/>
      <w:r w:rsidRPr="00946C60">
        <w:rPr>
          <w:rFonts w:ascii="Times New Roman" w:hAnsi="Times New Roman"/>
        </w:rPr>
        <w:t>cę</w:t>
      </w:r>
      <w:proofErr w:type="spellEnd"/>
      <w:r w:rsidRPr="00946C60">
        <w:rPr>
          <w:rFonts w:ascii="Times New Roman" w:hAnsi="Times New Roman"/>
        </w:rPr>
        <w:t xml:space="preserve"> Kwestora/ .........................................................................................................</w:t>
      </w:r>
    </w:p>
    <w:p w14:paraId="02E131A4" w14:textId="77777777" w:rsidR="006732A8" w:rsidRPr="00946C60" w:rsidRDefault="006732A8" w:rsidP="006732A8">
      <w:pPr>
        <w:pStyle w:val="Tekstpodstawowy"/>
        <w:spacing w:line="240" w:lineRule="auto"/>
        <w:ind w:right="-47"/>
        <w:rPr>
          <w:rFonts w:ascii="Times New Roman" w:hAnsi="Times New Roman"/>
        </w:rPr>
      </w:pPr>
      <w:r w:rsidRPr="00946C60">
        <w:rPr>
          <w:rFonts w:ascii="Times New Roman" w:hAnsi="Times New Roman"/>
        </w:rPr>
        <w:t>zwaną dalej KUPUJĄCYM</w:t>
      </w:r>
    </w:p>
    <w:p w14:paraId="143A1435" w14:textId="77777777" w:rsidR="006732A8" w:rsidRPr="00946C60" w:rsidRDefault="006732A8" w:rsidP="006732A8">
      <w:pPr>
        <w:pStyle w:val="Tekstpodstawowy"/>
        <w:spacing w:line="240" w:lineRule="auto"/>
        <w:ind w:right="-47"/>
        <w:rPr>
          <w:rFonts w:ascii="Times New Roman" w:hAnsi="Times New Roman"/>
        </w:rPr>
      </w:pPr>
      <w:r w:rsidRPr="00946C60">
        <w:rPr>
          <w:rFonts w:ascii="Times New Roman" w:hAnsi="Times New Roman"/>
        </w:rPr>
        <w:t xml:space="preserve">a </w:t>
      </w:r>
    </w:p>
    <w:p w14:paraId="1325EE81" w14:textId="77777777" w:rsidR="006732A8" w:rsidRPr="00946C60" w:rsidRDefault="006732A8" w:rsidP="006732A8">
      <w:pPr>
        <w:pStyle w:val="Tekstpodstawowy"/>
        <w:spacing w:line="240" w:lineRule="auto"/>
        <w:ind w:right="-47"/>
        <w:rPr>
          <w:rFonts w:ascii="Times New Roman" w:hAnsi="Times New Roman"/>
        </w:rPr>
      </w:pPr>
      <w:r w:rsidRPr="00946C60">
        <w:rPr>
          <w:rFonts w:ascii="Times New Roman" w:hAnsi="Times New Roman"/>
        </w:rPr>
        <w:t>......................................................................................................................................................</w:t>
      </w:r>
    </w:p>
    <w:p w14:paraId="313B8CA7" w14:textId="77777777" w:rsidR="006732A8" w:rsidRPr="00946C60" w:rsidRDefault="006732A8" w:rsidP="006732A8">
      <w:pPr>
        <w:pStyle w:val="Tekstpodstawowy"/>
        <w:spacing w:line="240" w:lineRule="auto"/>
        <w:ind w:right="-47"/>
        <w:rPr>
          <w:rFonts w:ascii="Times New Roman" w:hAnsi="Times New Roman"/>
        </w:rPr>
      </w:pPr>
      <w:r w:rsidRPr="00946C60">
        <w:rPr>
          <w:rFonts w:ascii="Times New Roman" w:hAnsi="Times New Roman"/>
        </w:rPr>
        <w:t>......................................................................................................................................................</w:t>
      </w:r>
    </w:p>
    <w:p w14:paraId="548FA893" w14:textId="77777777" w:rsidR="006732A8" w:rsidRPr="00946C60" w:rsidRDefault="006732A8" w:rsidP="006732A8">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2642FB4D" w14:textId="77777777" w:rsidR="006732A8" w:rsidRPr="00946C60" w:rsidRDefault="006732A8" w:rsidP="006732A8">
      <w:pPr>
        <w:pStyle w:val="Tekstpodstawowy"/>
        <w:spacing w:line="240" w:lineRule="auto"/>
        <w:ind w:right="-47"/>
        <w:rPr>
          <w:rFonts w:ascii="Times New Roman" w:hAnsi="Times New Roman"/>
        </w:rPr>
      </w:pPr>
      <w:r w:rsidRPr="00946C60">
        <w:rPr>
          <w:rFonts w:ascii="Times New Roman" w:hAnsi="Times New Roman"/>
        </w:rPr>
        <w:t>reprezentowanym przez:</w:t>
      </w:r>
    </w:p>
    <w:p w14:paraId="72AF8206" w14:textId="77777777" w:rsidR="006732A8" w:rsidRPr="00946C60" w:rsidRDefault="006732A8" w:rsidP="006732A8">
      <w:pPr>
        <w:pStyle w:val="Tekstpodstawowy"/>
        <w:spacing w:line="240" w:lineRule="auto"/>
        <w:ind w:right="-47"/>
        <w:rPr>
          <w:rFonts w:ascii="Times New Roman" w:hAnsi="Times New Roman"/>
        </w:rPr>
      </w:pPr>
      <w:r w:rsidRPr="00946C60">
        <w:rPr>
          <w:rFonts w:ascii="Times New Roman" w:hAnsi="Times New Roman"/>
        </w:rPr>
        <w:t>1...................................................................................................................................................</w:t>
      </w:r>
    </w:p>
    <w:p w14:paraId="521C2434" w14:textId="77777777" w:rsidR="006732A8" w:rsidRPr="00946C60" w:rsidRDefault="006732A8" w:rsidP="006732A8">
      <w:pPr>
        <w:pStyle w:val="Tekstpodstawowy"/>
        <w:spacing w:line="240" w:lineRule="auto"/>
        <w:ind w:right="-47"/>
        <w:rPr>
          <w:rFonts w:ascii="Times New Roman" w:hAnsi="Times New Roman"/>
        </w:rPr>
      </w:pPr>
      <w:r w:rsidRPr="00946C60">
        <w:rPr>
          <w:rFonts w:ascii="Times New Roman" w:hAnsi="Times New Roman"/>
        </w:rPr>
        <w:t xml:space="preserve">2................................................................................................................................................... </w:t>
      </w:r>
    </w:p>
    <w:p w14:paraId="1CA5BAD5" w14:textId="77777777" w:rsidR="006732A8" w:rsidRPr="00946C60" w:rsidRDefault="006732A8" w:rsidP="006732A8">
      <w:pPr>
        <w:pStyle w:val="Tekstpodstawowy"/>
        <w:spacing w:line="240" w:lineRule="auto"/>
        <w:ind w:right="-47"/>
        <w:rPr>
          <w:rFonts w:ascii="Times New Roman" w:hAnsi="Times New Roman"/>
        </w:rPr>
      </w:pPr>
      <w:r w:rsidRPr="00946C60">
        <w:rPr>
          <w:rFonts w:ascii="Times New Roman" w:hAnsi="Times New Roman"/>
        </w:rPr>
        <w:t>zwanym dalej SPRZEDAWCĄ</w:t>
      </w:r>
    </w:p>
    <w:p w14:paraId="1CFD2BFD" w14:textId="77777777" w:rsidR="006732A8" w:rsidRPr="00946C60" w:rsidRDefault="006732A8" w:rsidP="006732A8">
      <w:pPr>
        <w:pStyle w:val="Tekstpodstawowy"/>
        <w:ind w:right="-47"/>
        <w:jc w:val="center"/>
        <w:rPr>
          <w:rFonts w:ascii="Times New Roman" w:hAnsi="Times New Roman"/>
        </w:rPr>
      </w:pPr>
    </w:p>
    <w:p w14:paraId="378D3BA3" w14:textId="77777777" w:rsidR="006732A8" w:rsidRPr="00946C60" w:rsidRDefault="006732A8" w:rsidP="006732A8">
      <w:pPr>
        <w:pStyle w:val="Tekstpodstawowy"/>
        <w:ind w:right="-47"/>
        <w:jc w:val="center"/>
        <w:rPr>
          <w:rFonts w:ascii="Times New Roman" w:hAnsi="Times New Roman"/>
          <w:b/>
        </w:rPr>
      </w:pPr>
      <w:r w:rsidRPr="00946C60">
        <w:rPr>
          <w:rFonts w:ascii="Times New Roman" w:hAnsi="Times New Roman"/>
          <w:b/>
        </w:rPr>
        <w:t>§ 1</w:t>
      </w:r>
    </w:p>
    <w:p w14:paraId="4035B4EE" w14:textId="4764D656" w:rsidR="006732A8" w:rsidRPr="00946C60" w:rsidRDefault="006732A8" w:rsidP="006732A8">
      <w:pPr>
        <w:pStyle w:val="Tekstpodstawowy"/>
        <w:spacing w:line="240" w:lineRule="auto"/>
        <w:ind w:right="-45"/>
        <w:jc w:val="both"/>
        <w:rPr>
          <w:rFonts w:ascii="Times New Roman" w:hAnsi="Times New Roman"/>
          <w:bCs/>
        </w:rPr>
      </w:pPr>
      <w:r w:rsidRPr="00946C60">
        <w:rPr>
          <w:rFonts w:ascii="Times New Roman" w:hAnsi="Times New Roman"/>
        </w:rPr>
        <w:t>1. Przedmiotem niniejszej umowy jest sprzedaż i  dostawa części komputerowych i urządzeń peryferyjnych dla Jednostek AGH- KC-zp.272-</w:t>
      </w:r>
      <w:r>
        <w:rPr>
          <w:rFonts w:ascii="Times New Roman" w:hAnsi="Times New Roman"/>
        </w:rPr>
        <w:t>710</w:t>
      </w:r>
      <w:r w:rsidRPr="00946C60">
        <w:rPr>
          <w:rFonts w:ascii="Times New Roman" w:hAnsi="Times New Roman"/>
        </w:rPr>
        <w:t>/</w:t>
      </w:r>
      <w:r>
        <w:rPr>
          <w:rFonts w:ascii="Times New Roman" w:hAnsi="Times New Roman"/>
        </w:rPr>
        <w:t>23</w:t>
      </w:r>
      <w:r w:rsidRPr="00946C60">
        <w:rPr>
          <w:rFonts w:ascii="Times New Roman" w:hAnsi="Times New Roman"/>
          <w:bCs/>
        </w:rPr>
        <w:t xml:space="preserve">. </w:t>
      </w:r>
    </w:p>
    <w:p w14:paraId="676AEAB2" w14:textId="77777777" w:rsidR="006732A8" w:rsidRPr="00946C60" w:rsidRDefault="006732A8" w:rsidP="006732A8">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0BBA9F82" w14:textId="77777777" w:rsidR="006732A8" w:rsidRPr="00946C60" w:rsidRDefault="006732A8" w:rsidP="006732A8">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118606D6" w14:textId="77777777" w:rsidR="006732A8" w:rsidRPr="00946C60" w:rsidRDefault="006732A8" w:rsidP="006732A8">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5DC0F397" w14:textId="77777777" w:rsidR="006732A8" w:rsidRPr="00946C60" w:rsidRDefault="006732A8" w:rsidP="006732A8">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4E4DDC5E" w14:textId="77777777" w:rsidR="006732A8" w:rsidRPr="00946C60" w:rsidRDefault="006732A8" w:rsidP="006732A8">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1C0BED4C" w14:textId="77777777" w:rsidR="006732A8" w:rsidRPr="00946C60" w:rsidRDefault="006732A8" w:rsidP="006732A8">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E</w:t>
      </w:r>
      <w:r w:rsidRPr="00946C60">
        <w:rPr>
          <w:rFonts w:ascii="Times New Roman" w:hAnsi="Times New Roman"/>
        </w:rPr>
        <w:t>i</w:t>
      </w:r>
      <w:r>
        <w:rPr>
          <w:rFonts w:ascii="Times New Roman" w:hAnsi="Times New Roman"/>
        </w:rPr>
        <w:t>N</w:t>
      </w:r>
      <w:proofErr w:type="spellEnd"/>
      <w:r w:rsidRPr="00946C60">
        <w:rPr>
          <w:rFonts w:ascii="Times New Roman" w:hAnsi="Times New Roman"/>
        </w:rPr>
        <w:t xml:space="preserve">. </w:t>
      </w:r>
    </w:p>
    <w:p w14:paraId="109B4CB6" w14:textId="77777777" w:rsidR="006732A8" w:rsidRPr="00946C60" w:rsidRDefault="006732A8" w:rsidP="006732A8">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30DA9C43" w14:textId="77777777" w:rsidR="006732A8" w:rsidRPr="00946C60" w:rsidRDefault="006732A8" w:rsidP="006732A8">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4DA98E61" w14:textId="77777777" w:rsidR="006732A8" w:rsidRPr="00946C60" w:rsidRDefault="006732A8" w:rsidP="006732A8">
      <w:pPr>
        <w:pStyle w:val="Tekstpodstawowy"/>
        <w:ind w:right="-47"/>
        <w:rPr>
          <w:rFonts w:ascii="Times New Roman" w:hAnsi="Times New Roman"/>
        </w:rPr>
      </w:pPr>
    </w:p>
    <w:p w14:paraId="7CC8097C" w14:textId="77777777" w:rsidR="006732A8" w:rsidRPr="00946C60" w:rsidRDefault="006732A8" w:rsidP="006732A8">
      <w:pPr>
        <w:pStyle w:val="Tekstpodstawowy"/>
        <w:ind w:right="-47"/>
        <w:jc w:val="center"/>
        <w:rPr>
          <w:rFonts w:ascii="Times New Roman" w:hAnsi="Times New Roman"/>
          <w:b/>
        </w:rPr>
      </w:pPr>
    </w:p>
    <w:p w14:paraId="2120C99E" w14:textId="77777777" w:rsidR="006732A8" w:rsidRPr="00946C60" w:rsidRDefault="006732A8" w:rsidP="006732A8">
      <w:pPr>
        <w:pStyle w:val="Tekstpodstawowy"/>
        <w:ind w:right="-47"/>
        <w:jc w:val="center"/>
        <w:rPr>
          <w:rFonts w:ascii="Times New Roman" w:hAnsi="Times New Roman"/>
          <w:b/>
        </w:rPr>
      </w:pPr>
    </w:p>
    <w:p w14:paraId="01E377B6" w14:textId="77777777" w:rsidR="006732A8" w:rsidRPr="00946C60" w:rsidRDefault="006732A8" w:rsidP="006732A8">
      <w:pPr>
        <w:pStyle w:val="Tekstpodstawowy"/>
        <w:ind w:right="-47"/>
        <w:jc w:val="center"/>
        <w:rPr>
          <w:rFonts w:ascii="Times New Roman" w:hAnsi="Times New Roman"/>
          <w:b/>
        </w:rPr>
      </w:pPr>
    </w:p>
    <w:p w14:paraId="0E743545" w14:textId="77777777" w:rsidR="006732A8" w:rsidRPr="00946C60" w:rsidRDefault="006732A8" w:rsidP="006732A8">
      <w:pPr>
        <w:pStyle w:val="Tekstpodstawowy"/>
        <w:ind w:right="-47"/>
        <w:jc w:val="center"/>
        <w:rPr>
          <w:rFonts w:ascii="Times New Roman" w:hAnsi="Times New Roman"/>
          <w:b/>
        </w:rPr>
      </w:pPr>
      <w:r w:rsidRPr="00946C60">
        <w:rPr>
          <w:rFonts w:ascii="Times New Roman" w:hAnsi="Times New Roman"/>
          <w:b/>
        </w:rPr>
        <w:t>§ 2</w:t>
      </w:r>
    </w:p>
    <w:p w14:paraId="1B2C5BBB" w14:textId="77777777" w:rsidR="006732A8" w:rsidRPr="00946C60" w:rsidRDefault="006732A8" w:rsidP="006732A8">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0FC7E03D" w14:textId="77777777" w:rsidR="006732A8" w:rsidRPr="00946C60" w:rsidRDefault="006732A8" w:rsidP="006732A8">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01F24CB2" w14:textId="77777777" w:rsidR="006732A8" w:rsidRPr="00946C60" w:rsidRDefault="006732A8" w:rsidP="006732A8">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4774F58C" w14:textId="77777777" w:rsidR="006732A8" w:rsidRPr="00946C60" w:rsidRDefault="006732A8" w:rsidP="006732A8">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6CFCCE21" w14:textId="77777777" w:rsidR="006732A8" w:rsidRPr="00946C60" w:rsidRDefault="006732A8" w:rsidP="006732A8">
      <w:pPr>
        <w:pStyle w:val="Tekstpodstawowy"/>
        <w:ind w:right="-47"/>
        <w:rPr>
          <w:rFonts w:ascii="Times New Roman" w:hAnsi="Times New Roman"/>
        </w:rPr>
      </w:pPr>
    </w:p>
    <w:p w14:paraId="397CC9C4" w14:textId="77777777" w:rsidR="006732A8" w:rsidRPr="00946C60" w:rsidRDefault="006732A8" w:rsidP="006732A8">
      <w:pPr>
        <w:pStyle w:val="Tekstpodstawowy"/>
        <w:ind w:right="-47"/>
        <w:jc w:val="center"/>
        <w:rPr>
          <w:rFonts w:ascii="Times New Roman" w:hAnsi="Times New Roman"/>
          <w:b/>
        </w:rPr>
      </w:pPr>
      <w:r w:rsidRPr="00946C60">
        <w:rPr>
          <w:rFonts w:ascii="Times New Roman" w:hAnsi="Times New Roman"/>
          <w:b/>
        </w:rPr>
        <w:t>§ 3</w:t>
      </w:r>
    </w:p>
    <w:p w14:paraId="03552EC3" w14:textId="77777777" w:rsidR="006732A8" w:rsidRPr="00946C60" w:rsidRDefault="006732A8" w:rsidP="006732A8">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75EF980C" w14:textId="77777777" w:rsidR="006732A8" w:rsidRPr="00946C60" w:rsidRDefault="006732A8" w:rsidP="006732A8">
      <w:pPr>
        <w:pStyle w:val="Tekstpodstawowy"/>
        <w:spacing w:line="240" w:lineRule="auto"/>
        <w:ind w:right="-45"/>
        <w:jc w:val="both"/>
        <w:rPr>
          <w:rFonts w:ascii="Times New Roman" w:hAnsi="Times New Roman"/>
          <w:i/>
        </w:rPr>
      </w:pPr>
      <w:r w:rsidRPr="00946C60">
        <w:rPr>
          <w:rFonts w:ascii="Times New Roman" w:hAnsi="Times New Roman"/>
          <w:i/>
        </w:rPr>
        <w:t>(słownie....................................................................................)</w:t>
      </w:r>
    </w:p>
    <w:p w14:paraId="03A900D2" w14:textId="77777777" w:rsidR="006732A8" w:rsidRPr="00946C60" w:rsidRDefault="006732A8" w:rsidP="006732A8">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05913775" w14:textId="77777777" w:rsidR="006732A8" w:rsidRPr="00946C60" w:rsidRDefault="006732A8" w:rsidP="006732A8">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2F093BB4" w14:textId="77777777" w:rsidR="006732A8" w:rsidRPr="00946C60" w:rsidRDefault="006732A8" w:rsidP="006732A8">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104424B6" w14:textId="77777777" w:rsidR="006732A8" w:rsidRPr="00946C60" w:rsidRDefault="006732A8" w:rsidP="006732A8">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21411610" w14:textId="77777777" w:rsidR="006732A8" w:rsidRPr="00946C60" w:rsidRDefault="006732A8" w:rsidP="006732A8">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(Dz.U. z dnia 5 kwietnia 2004 r.)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58F82347" w14:textId="77777777" w:rsidR="006732A8" w:rsidRPr="00946C60" w:rsidRDefault="006732A8" w:rsidP="006732A8">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426E2EDD" w14:textId="77777777" w:rsidR="006732A8" w:rsidRPr="00946C60" w:rsidRDefault="006732A8" w:rsidP="006732A8">
      <w:pPr>
        <w:pStyle w:val="Tekstpodstawowy"/>
        <w:ind w:right="-47"/>
        <w:rPr>
          <w:rFonts w:ascii="Times New Roman" w:hAnsi="Times New Roman"/>
        </w:rPr>
      </w:pPr>
    </w:p>
    <w:p w14:paraId="1808A67C" w14:textId="77777777" w:rsidR="006732A8" w:rsidRPr="00946C60" w:rsidRDefault="006732A8" w:rsidP="006732A8">
      <w:pPr>
        <w:pStyle w:val="Tekstpodstawowy"/>
        <w:ind w:right="-47"/>
        <w:rPr>
          <w:rFonts w:ascii="Times New Roman" w:hAnsi="Times New Roman"/>
        </w:rPr>
      </w:pPr>
    </w:p>
    <w:p w14:paraId="1EE7A07E" w14:textId="77777777" w:rsidR="006732A8" w:rsidRPr="008C1807" w:rsidRDefault="006732A8" w:rsidP="006732A8">
      <w:pPr>
        <w:pStyle w:val="Tekstpodstawowy"/>
        <w:ind w:right="-47"/>
        <w:jc w:val="center"/>
        <w:rPr>
          <w:rFonts w:ascii="Times New Roman" w:hAnsi="Times New Roman"/>
          <w:b/>
        </w:rPr>
      </w:pPr>
      <w:r w:rsidRPr="008C1807">
        <w:rPr>
          <w:rFonts w:ascii="Times New Roman" w:hAnsi="Times New Roman"/>
          <w:b/>
        </w:rPr>
        <w:t>§ 4</w:t>
      </w:r>
    </w:p>
    <w:p w14:paraId="3704B327" w14:textId="77777777" w:rsidR="006732A8" w:rsidRPr="008C1807" w:rsidRDefault="006732A8" w:rsidP="006732A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4A59AD8B" w14:textId="77777777" w:rsidR="006732A8" w:rsidRPr="008C1807" w:rsidRDefault="006732A8" w:rsidP="006732A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D63872F" w14:textId="77777777" w:rsidR="006732A8" w:rsidRPr="008C1807" w:rsidRDefault="006732A8" w:rsidP="006732A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1E46002D" w14:textId="77777777" w:rsidR="006732A8" w:rsidRPr="008C1807" w:rsidRDefault="006732A8" w:rsidP="006732A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7E81799D" w14:textId="77777777" w:rsidR="006732A8" w:rsidRPr="00946C60" w:rsidRDefault="006732A8" w:rsidP="006732A8">
      <w:pPr>
        <w:pStyle w:val="Tekstpodstawowy"/>
        <w:ind w:right="-47"/>
        <w:rPr>
          <w:rFonts w:ascii="Times New Roman" w:hAnsi="Times New Roman"/>
        </w:rPr>
      </w:pPr>
    </w:p>
    <w:p w14:paraId="48236FE0" w14:textId="77777777" w:rsidR="006732A8" w:rsidRPr="00946C60" w:rsidRDefault="006732A8" w:rsidP="006732A8">
      <w:pPr>
        <w:pStyle w:val="Tekstpodstawowy"/>
        <w:ind w:right="-47"/>
        <w:jc w:val="center"/>
        <w:rPr>
          <w:rFonts w:ascii="Times New Roman" w:hAnsi="Times New Roman"/>
          <w:b/>
        </w:rPr>
      </w:pPr>
      <w:r w:rsidRPr="00946C60">
        <w:rPr>
          <w:rFonts w:ascii="Times New Roman" w:hAnsi="Times New Roman"/>
          <w:b/>
        </w:rPr>
        <w:t>§ 5</w:t>
      </w:r>
    </w:p>
    <w:p w14:paraId="1287B753" w14:textId="77777777" w:rsidR="006732A8" w:rsidRPr="00946C60" w:rsidRDefault="006732A8" w:rsidP="006732A8">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7B90A18C" w14:textId="77777777" w:rsidR="006732A8" w:rsidRPr="00946C60" w:rsidRDefault="006732A8" w:rsidP="006732A8">
      <w:pPr>
        <w:pStyle w:val="Tekstpodstawowy"/>
        <w:numPr>
          <w:ilvl w:val="0"/>
          <w:numId w:val="50"/>
        </w:numPr>
        <w:ind w:left="426" w:right="-47" w:hanging="284"/>
        <w:jc w:val="both"/>
        <w:rPr>
          <w:rFonts w:ascii="Times New Roman" w:hAnsi="Times New Roman"/>
        </w:rPr>
      </w:pPr>
      <w:r w:rsidRPr="00946C60">
        <w:rPr>
          <w:rFonts w:ascii="Times New Roman" w:hAnsi="Times New Roman"/>
        </w:rPr>
        <w:lastRenderedPageBreak/>
        <w:t>Sprzedawca zapłaci Kupującemu kary umowne:</w:t>
      </w:r>
    </w:p>
    <w:p w14:paraId="7692731D" w14:textId="77777777" w:rsidR="006732A8" w:rsidRPr="00946C60" w:rsidRDefault="006732A8" w:rsidP="006732A8">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6B571818" w14:textId="77777777" w:rsidR="006732A8" w:rsidRPr="00946C60" w:rsidRDefault="006732A8" w:rsidP="006732A8">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0744349A" w14:textId="77777777" w:rsidR="006732A8" w:rsidRPr="00946C60" w:rsidRDefault="006732A8" w:rsidP="006732A8">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5EA2B05D" w14:textId="77777777" w:rsidR="006732A8" w:rsidRPr="00946C60" w:rsidRDefault="006732A8" w:rsidP="006732A8">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2254D75F" w14:textId="77777777" w:rsidR="006732A8" w:rsidRPr="00946C60" w:rsidRDefault="006732A8" w:rsidP="006732A8">
      <w:pPr>
        <w:pStyle w:val="Tekstpodstawowy"/>
        <w:ind w:right="-47"/>
        <w:jc w:val="both"/>
        <w:rPr>
          <w:rFonts w:ascii="Times New Roman" w:hAnsi="Times New Roman"/>
        </w:rPr>
      </w:pPr>
      <w:r w:rsidRPr="00946C60">
        <w:rPr>
          <w:rFonts w:ascii="Times New Roman" w:hAnsi="Times New Roman"/>
        </w:rPr>
        <w:t>3. Kupujący zapłaci Sprzedawcy karę umową:</w:t>
      </w:r>
    </w:p>
    <w:p w14:paraId="2BD72D75" w14:textId="77777777" w:rsidR="006732A8" w:rsidRPr="00946C60" w:rsidRDefault="006732A8" w:rsidP="006732A8">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78F7A217" w14:textId="77777777" w:rsidR="006732A8" w:rsidRDefault="006732A8" w:rsidP="006732A8">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4F123C39" w14:textId="77777777" w:rsidR="006732A8" w:rsidRDefault="006732A8" w:rsidP="006732A8">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099D37E5" w14:textId="77777777" w:rsidR="006732A8" w:rsidRPr="00CC347C" w:rsidRDefault="006732A8" w:rsidP="006732A8">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6F75EFDB" w14:textId="77777777" w:rsidR="006732A8" w:rsidRPr="00946C60" w:rsidRDefault="006732A8" w:rsidP="006732A8">
      <w:pPr>
        <w:pStyle w:val="Tekstpodstawowy"/>
        <w:ind w:right="-47"/>
        <w:rPr>
          <w:rFonts w:ascii="Times New Roman" w:hAnsi="Times New Roman"/>
        </w:rPr>
      </w:pPr>
    </w:p>
    <w:p w14:paraId="1A7F9015" w14:textId="77777777" w:rsidR="006732A8" w:rsidRPr="00946C60" w:rsidRDefault="006732A8" w:rsidP="006732A8">
      <w:pPr>
        <w:pStyle w:val="Tekstpodstawowy"/>
        <w:ind w:right="-47"/>
        <w:jc w:val="center"/>
        <w:rPr>
          <w:rFonts w:ascii="Times New Roman" w:hAnsi="Times New Roman"/>
          <w:b/>
        </w:rPr>
      </w:pPr>
      <w:r w:rsidRPr="00946C60">
        <w:rPr>
          <w:rFonts w:ascii="Times New Roman" w:hAnsi="Times New Roman"/>
          <w:b/>
        </w:rPr>
        <w:t>§ 6</w:t>
      </w:r>
    </w:p>
    <w:p w14:paraId="2AC74248" w14:textId="77777777" w:rsidR="006732A8" w:rsidRPr="00946C60" w:rsidRDefault="006732A8" w:rsidP="006732A8">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39469707" w14:textId="77777777" w:rsidR="006732A8" w:rsidRPr="00946C60" w:rsidRDefault="006732A8" w:rsidP="006732A8">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641CBD56" w14:textId="77777777" w:rsidR="006732A8" w:rsidRPr="00946C60" w:rsidRDefault="006732A8" w:rsidP="006732A8">
      <w:pPr>
        <w:pStyle w:val="Tekstpodstawowy"/>
        <w:ind w:right="-47"/>
        <w:rPr>
          <w:rFonts w:ascii="Times New Roman" w:hAnsi="Times New Roman"/>
        </w:rPr>
      </w:pPr>
    </w:p>
    <w:p w14:paraId="3D986542" w14:textId="77777777" w:rsidR="006732A8" w:rsidRDefault="006732A8" w:rsidP="006732A8">
      <w:pPr>
        <w:pStyle w:val="Tekstpodstawowy"/>
        <w:ind w:right="-47"/>
        <w:jc w:val="center"/>
        <w:rPr>
          <w:rFonts w:ascii="Times New Roman" w:hAnsi="Times New Roman"/>
          <w:b/>
        </w:rPr>
      </w:pPr>
      <w:r w:rsidRPr="00946C60">
        <w:rPr>
          <w:rFonts w:ascii="Times New Roman" w:hAnsi="Times New Roman"/>
          <w:b/>
        </w:rPr>
        <w:t>§ 7</w:t>
      </w:r>
    </w:p>
    <w:p w14:paraId="1A7166BA" w14:textId="77777777" w:rsidR="006732A8" w:rsidRPr="00CC347C" w:rsidRDefault="006732A8" w:rsidP="006732A8">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0B7EA791" w14:textId="77777777" w:rsidR="006732A8" w:rsidRPr="00946C60" w:rsidRDefault="006732A8" w:rsidP="006732A8">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14EF2FC8" w14:textId="77777777" w:rsidR="006732A8" w:rsidRPr="00946C60" w:rsidRDefault="006732A8" w:rsidP="006732A8">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3708D7C9" w14:textId="77777777" w:rsidR="006732A8" w:rsidRPr="00946C60" w:rsidRDefault="006732A8" w:rsidP="006732A8">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694B0279" w14:textId="77777777" w:rsidR="006732A8" w:rsidRPr="00946C60" w:rsidRDefault="006732A8" w:rsidP="006732A8">
      <w:pPr>
        <w:jc w:val="center"/>
        <w:rPr>
          <w:b/>
        </w:rPr>
      </w:pPr>
    </w:p>
    <w:p w14:paraId="7DAACE98" w14:textId="77777777" w:rsidR="006732A8" w:rsidRDefault="006732A8" w:rsidP="006732A8">
      <w:pPr>
        <w:pStyle w:val="Tekstpodstawowy"/>
        <w:spacing w:line="240" w:lineRule="auto"/>
        <w:ind w:right="-45"/>
        <w:jc w:val="center"/>
        <w:rPr>
          <w:rFonts w:ascii="Times New Roman" w:hAnsi="Times New Roman"/>
          <w:b/>
        </w:rPr>
      </w:pPr>
    </w:p>
    <w:p w14:paraId="1CC499FA" w14:textId="77777777" w:rsidR="006732A8" w:rsidRDefault="006732A8" w:rsidP="006732A8">
      <w:pPr>
        <w:pStyle w:val="Tekstpodstawowy"/>
        <w:spacing w:line="240" w:lineRule="auto"/>
        <w:ind w:right="-45"/>
        <w:jc w:val="center"/>
        <w:rPr>
          <w:rFonts w:ascii="Times New Roman" w:hAnsi="Times New Roman"/>
          <w:b/>
        </w:rPr>
      </w:pPr>
    </w:p>
    <w:p w14:paraId="0725A889" w14:textId="77777777" w:rsidR="006732A8" w:rsidRDefault="006732A8" w:rsidP="006732A8">
      <w:pPr>
        <w:pStyle w:val="Tekstpodstawowy"/>
        <w:spacing w:line="240" w:lineRule="auto"/>
        <w:ind w:right="-45"/>
        <w:jc w:val="center"/>
        <w:rPr>
          <w:rFonts w:ascii="Times New Roman" w:hAnsi="Times New Roman"/>
          <w:b/>
        </w:rPr>
      </w:pPr>
    </w:p>
    <w:p w14:paraId="3D53CFEE" w14:textId="6C2FF70D" w:rsidR="006732A8" w:rsidRPr="00946C60" w:rsidRDefault="006732A8" w:rsidP="006732A8">
      <w:pPr>
        <w:pStyle w:val="Tekstpodstawowy"/>
        <w:spacing w:line="240" w:lineRule="auto"/>
        <w:ind w:right="-45"/>
        <w:jc w:val="center"/>
        <w:rPr>
          <w:rFonts w:ascii="Times New Roman" w:hAnsi="Times New Roman"/>
          <w:b/>
        </w:rPr>
      </w:pPr>
      <w:r w:rsidRPr="00946C60">
        <w:rPr>
          <w:rFonts w:ascii="Times New Roman" w:hAnsi="Times New Roman"/>
          <w:b/>
        </w:rPr>
        <w:lastRenderedPageBreak/>
        <w:t>§ 8</w:t>
      </w:r>
    </w:p>
    <w:p w14:paraId="535CBB92" w14:textId="77777777" w:rsidR="006732A8" w:rsidRPr="00946C60" w:rsidRDefault="006732A8" w:rsidP="006732A8">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794AF46" w14:textId="77777777" w:rsidR="006732A8" w:rsidRPr="00946C60" w:rsidRDefault="006732A8" w:rsidP="006732A8">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0E14E51A" w14:textId="77777777" w:rsidR="006732A8" w:rsidRPr="00946C60" w:rsidRDefault="006732A8" w:rsidP="006732A8">
      <w:pPr>
        <w:pStyle w:val="Tekstpodstawowy"/>
        <w:spacing w:line="240" w:lineRule="auto"/>
        <w:ind w:right="-45"/>
        <w:jc w:val="both"/>
        <w:rPr>
          <w:rFonts w:ascii="Times New Roman" w:hAnsi="Times New Roman"/>
        </w:rPr>
      </w:pPr>
    </w:p>
    <w:p w14:paraId="52A5D3A9" w14:textId="77777777" w:rsidR="006732A8" w:rsidRPr="00515AFA" w:rsidRDefault="006732A8" w:rsidP="006732A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EB5E398" w14:textId="77777777" w:rsidR="006732A8" w:rsidRPr="00515AFA" w:rsidRDefault="006732A8" w:rsidP="006732A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2E918F5" w14:textId="77777777" w:rsidR="006732A8" w:rsidRPr="00515AFA" w:rsidRDefault="006732A8" w:rsidP="006732A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236F4792" w14:textId="77777777" w:rsidR="006732A8" w:rsidRPr="00515AFA" w:rsidRDefault="006732A8" w:rsidP="006732A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F197A56" w14:textId="77777777" w:rsidR="006732A8" w:rsidRPr="00515AFA" w:rsidRDefault="006732A8" w:rsidP="006732A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F772E54" w14:textId="77777777" w:rsidR="006732A8" w:rsidRPr="00515AFA" w:rsidRDefault="006732A8" w:rsidP="006732A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A39145F" w14:textId="77777777" w:rsidR="006732A8" w:rsidRPr="00515AFA" w:rsidRDefault="006732A8" w:rsidP="006732A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ACF61C5" w14:textId="77777777" w:rsidR="006732A8" w:rsidRPr="00515AFA" w:rsidRDefault="006732A8" w:rsidP="006732A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0E69390" w14:textId="77777777" w:rsidR="006732A8" w:rsidRPr="00946C60" w:rsidRDefault="006732A8" w:rsidP="006732A8">
      <w:pPr>
        <w:pStyle w:val="Tekstpodstawowy"/>
        <w:ind w:right="-47"/>
        <w:rPr>
          <w:rFonts w:ascii="Times New Roman" w:hAnsi="Times New Roman"/>
        </w:rPr>
      </w:pPr>
    </w:p>
    <w:p w14:paraId="58B7E2B6" w14:textId="77777777" w:rsidR="006732A8" w:rsidRPr="00946C60" w:rsidRDefault="006732A8" w:rsidP="006732A8">
      <w:pPr>
        <w:pStyle w:val="Tekstpodstawowy"/>
        <w:ind w:right="-47"/>
        <w:jc w:val="center"/>
        <w:rPr>
          <w:rFonts w:ascii="Times New Roman" w:hAnsi="Times New Roman"/>
          <w:b/>
        </w:rPr>
      </w:pPr>
    </w:p>
    <w:p w14:paraId="2181536F" w14:textId="77777777" w:rsidR="006732A8" w:rsidRPr="00946C60" w:rsidRDefault="006732A8" w:rsidP="006732A8">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796A91B4" w14:textId="77777777" w:rsidR="006732A8" w:rsidRPr="00946C60" w:rsidRDefault="006732A8" w:rsidP="006732A8">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08649211" w14:textId="77777777" w:rsidR="006732A8" w:rsidRPr="00946C60" w:rsidRDefault="006732A8" w:rsidP="006732A8">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15444A67" w14:textId="77777777" w:rsidR="006732A8" w:rsidRPr="00946C60" w:rsidRDefault="006732A8" w:rsidP="006732A8">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77E71C0B" w14:textId="77777777" w:rsidR="006732A8" w:rsidRPr="00946C60" w:rsidRDefault="006732A8" w:rsidP="006732A8">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782BCEE6" w14:textId="77777777" w:rsidR="006732A8" w:rsidRPr="00946C60" w:rsidRDefault="006732A8" w:rsidP="006732A8">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43AD45F7" w14:textId="77777777" w:rsidR="006732A8" w:rsidRPr="00946C60" w:rsidRDefault="006732A8" w:rsidP="006732A8">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6961EAAC" w14:textId="77777777" w:rsidR="006732A8" w:rsidRPr="00946C60" w:rsidRDefault="006732A8" w:rsidP="006732A8">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6C74AF6F" w14:textId="77777777" w:rsidR="006732A8" w:rsidRPr="00946C60" w:rsidRDefault="006732A8" w:rsidP="006732A8">
      <w:pPr>
        <w:numPr>
          <w:ilvl w:val="0"/>
          <w:numId w:val="5"/>
        </w:numPr>
        <w:spacing w:after="120"/>
        <w:rPr>
          <w:b/>
          <w:color w:val="000000"/>
          <w:kern w:val="2"/>
        </w:rPr>
      </w:pPr>
      <w:r w:rsidRPr="00946C60">
        <w:rPr>
          <w:b/>
          <w:color w:val="000000"/>
          <w:kern w:val="2"/>
        </w:rPr>
        <w:t>wysokości wynagrodzenia w przypadku zmiany stawki podatku od towarów i usług.</w:t>
      </w:r>
    </w:p>
    <w:p w14:paraId="537B2531" w14:textId="77777777" w:rsidR="006732A8" w:rsidRPr="00946C60" w:rsidRDefault="006732A8" w:rsidP="006732A8">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64EA9FC" w14:textId="77777777" w:rsidR="006732A8" w:rsidRPr="00946C60" w:rsidRDefault="006732A8" w:rsidP="006732A8">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02DBF295" w14:textId="77777777" w:rsidR="006732A8" w:rsidRPr="00946C60" w:rsidRDefault="006732A8" w:rsidP="006732A8">
      <w:pPr>
        <w:tabs>
          <w:tab w:val="left" w:pos="1040"/>
        </w:tabs>
        <w:suppressAutoHyphens/>
        <w:ind w:left="360"/>
        <w:jc w:val="both"/>
        <w:rPr>
          <w:b/>
          <w:color w:val="000000"/>
          <w:kern w:val="2"/>
        </w:rPr>
      </w:pPr>
    </w:p>
    <w:p w14:paraId="4AF5DCED" w14:textId="77777777" w:rsidR="006732A8" w:rsidRPr="00946C60" w:rsidRDefault="006732A8" w:rsidP="006732A8">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5293CAD" w14:textId="77777777" w:rsidR="006732A8" w:rsidRPr="00946C60" w:rsidRDefault="006732A8" w:rsidP="006732A8">
      <w:pPr>
        <w:pStyle w:val="Tekstpodstawowy"/>
        <w:ind w:right="-47"/>
        <w:rPr>
          <w:rFonts w:ascii="Times New Roman" w:hAnsi="Times New Roman"/>
        </w:rPr>
      </w:pPr>
    </w:p>
    <w:p w14:paraId="2A099BC1" w14:textId="77777777" w:rsidR="006732A8" w:rsidRDefault="006732A8" w:rsidP="006732A8">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4DA90BF6" w14:textId="77777777" w:rsidR="006732A8" w:rsidRPr="0038770C" w:rsidRDefault="006732A8" w:rsidP="006732A8">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93CB5D4" w14:textId="77777777" w:rsidR="006732A8" w:rsidRPr="0038770C" w:rsidRDefault="006732A8" w:rsidP="006732A8">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59188192" w14:textId="77777777" w:rsidR="006732A8" w:rsidRPr="0038770C" w:rsidRDefault="006732A8" w:rsidP="006732A8">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1C2FAC09" w14:textId="77777777" w:rsidR="006732A8" w:rsidRPr="0038770C" w:rsidRDefault="006732A8" w:rsidP="006732A8">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6BE7A19E" w14:textId="77777777" w:rsidR="006732A8" w:rsidRPr="0038770C" w:rsidRDefault="006732A8" w:rsidP="006732A8">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30302E20" w14:textId="77777777" w:rsidR="006732A8" w:rsidRDefault="006732A8" w:rsidP="006732A8">
      <w:pPr>
        <w:pStyle w:val="Tekstpodstawowy"/>
        <w:spacing w:line="240" w:lineRule="auto"/>
        <w:ind w:right="-45"/>
        <w:rPr>
          <w:rFonts w:ascii="Times New Roman" w:hAnsi="Times New Roman"/>
        </w:rPr>
      </w:pPr>
    </w:p>
    <w:p w14:paraId="436641B0" w14:textId="77777777" w:rsidR="006732A8" w:rsidRPr="00946C60" w:rsidRDefault="006732A8" w:rsidP="006732A8">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44F2E264" w14:textId="77777777" w:rsidR="006732A8" w:rsidRPr="00946C60" w:rsidRDefault="006732A8" w:rsidP="006732A8">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34E3EDEC" w14:textId="77777777" w:rsidR="006732A8" w:rsidRPr="00946C60" w:rsidRDefault="006732A8" w:rsidP="006732A8">
      <w:pPr>
        <w:pStyle w:val="Tekstpodstawowy"/>
        <w:ind w:right="-47"/>
        <w:rPr>
          <w:rFonts w:ascii="Times New Roman" w:hAnsi="Times New Roman"/>
        </w:rPr>
      </w:pPr>
    </w:p>
    <w:p w14:paraId="272B372D" w14:textId="77777777" w:rsidR="006732A8" w:rsidRPr="00946C60" w:rsidRDefault="006732A8" w:rsidP="006732A8">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3FF074EA" w14:textId="77777777" w:rsidR="006732A8" w:rsidRPr="00946C60" w:rsidRDefault="006732A8" w:rsidP="006732A8">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06C21E5C" w14:textId="77777777" w:rsidR="006732A8" w:rsidRPr="00946C60" w:rsidRDefault="006732A8" w:rsidP="006732A8">
      <w:pPr>
        <w:pStyle w:val="Tekstpodstawowy"/>
        <w:ind w:right="-47"/>
        <w:rPr>
          <w:rFonts w:ascii="Times New Roman" w:hAnsi="Times New Roman"/>
        </w:rPr>
      </w:pPr>
    </w:p>
    <w:p w14:paraId="601371BB" w14:textId="77777777" w:rsidR="006732A8" w:rsidRPr="00946C60" w:rsidRDefault="006732A8" w:rsidP="006732A8">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64FF099E" w14:textId="77777777" w:rsidR="006732A8" w:rsidRPr="00946C60" w:rsidRDefault="006732A8" w:rsidP="006732A8">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2720E7D0" w14:textId="77777777" w:rsidR="006732A8" w:rsidRPr="00946C60" w:rsidRDefault="006732A8" w:rsidP="006732A8">
      <w:pPr>
        <w:pStyle w:val="Tekstpodstawowy"/>
        <w:ind w:right="-47"/>
        <w:rPr>
          <w:rFonts w:ascii="Times New Roman" w:hAnsi="Times New Roman"/>
        </w:rPr>
      </w:pPr>
    </w:p>
    <w:p w14:paraId="3469E23E" w14:textId="77777777" w:rsidR="006732A8" w:rsidRPr="00946C60" w:rsidRDefault="006732A8" w:rsidP="006732A8">
      <w:pPr>
        <w:pStyle w:val="Tekstpodstawowy"/>
        <w:ind w:right="-47"/>
        <w:jc w:val="center"/>
        <w:rPr>
          <w:rFonts w:ascii="Times New Roman" w:hAnsi="Times New Roman"/>
          <w:b/>
        </w:rPr>
      </w:pPr>
      <w:r>
        <w:rPr>
          <w:rFonts w:ascii="Times New Roman" w:hAnsi="Times New Roman"/>
          <w:b/>
        </w:rPr>
        <w:t>§15</w:t>
      </w:r>
    </w:p>
    <w:p w14:paraId="5D192988" w14:textId="77777777" w:rsidR="006732A8" w:rsidRPr="004F0507" w:rsidRDefault="006732A8" w:rsidP="006732A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95B2B69" w14:textId="77777777" w:rsidR="006732A8" w:rsidRDefault="006732A8" w:rsidP="006732A8">
      <w:pPr>
        <w:pStyle w:val="Tekstpodstawowy2"/>
        <w:spacing w:line="240" w:lineRule="auto"/>
        <w:ind w:right="-47"/>
      </w:pPr>
    </w:p>
    <w:p w14:paraId="299D2F4A" w14:textId="77777777" w:rsidR="006732A8" w:rsidRDefault="006732A8" w:rsidP="006732A8">
      <w:pPr>
        <w:pStyle w:val="Tekstpodstawowy2"/>
        <w:spacing w:line="240" w:lineRule="auto"/>
        <w:ind w:right="-47"/>
        <w:rPr>
          <w:b/>
        </w:rPr>
      </w:pPr>
      <w:r>
        <w:rPr>
          <w:b/>
        </w:rPr>
        <w:t xml:space="preserve">     </w:t>
      </w:r>
    </w:p>
    <w:p w14:paraId="0E2C030D" w14:textId="77777777" w:rsidR="006732A8" w:rsidRDefault="006732A8" w:rsidP="006732A8">
      <w:pPr>
        <w:pStyle w:val="Tekstpodstawowy2"/>
        <w:spacing w:line="240" w:lineRule="auto"/>
        <w:ind w:right="-47"/>
        <w:rPr>
          <w:b/>
        </w:rPr>
      </w:pPr>
    </w:p>
    <w:p w14:paraId="497DC30B" w14:textId="77777777" w:rsidR="006732A8" w:rsidRPr="004F0507" w:rsidRDefault="006732A8" w:rsidP="006732A8">
      <w:pPr>
        <w:pStyle w:val="Tekstpodstawowy2"/>
        <w:spacing w:line="240" w:lineRule="auto"/>
        <w:ind w:right="-47"/>
        <w:rPr>
          <w:b/>
        </w:rPr>
      </w:pPr>
      <w:r>
        <w:rPr>
          <w:b/>
        </w:rPr>
        <w:t xml:space="preserve"> </w:t>
      </w:r>
      <w:r w:rsidRPr="004F0507">
        <w:rPr>
          <w:b/>
        </w:rPr>
        <w:t>Za Sprzedawcę                                                                                   Za Kupującego</w:t>
      </w:r>
    </w:p>
    <w:p w14:paraId="78B0551C" w14:textId="77777777" w:rsidR="006732A8" w:rsidRPr="000936CA" w:rsidRDefault="006732A8" w:rsidP="006732A8"/>
    <w:p w14:paraId="1FBE0464" w14:textId="77777777" w:rsidR="006732A8" w:rsidRDefault="006732A8" w:rsidP="006732A8">
      <w:pPr>
        <w:pStyle w:val="Zwykytekst"/>
      </w:pPr>
    </w:p>
    <w:p w14:paraId="57BB357C" w14:textId="77777777" w:rsidR="006732A8" w:rsidRDefault="006732A8" w:rsidP="006732A8">
      <w:pPr>
        <w:pStyle w:val="Zwykytekst"/>
      </w:pPr>
    </w:p>
    <w:p w14:paraId="43FFC8FD" w14:textId="77777777" w:rsidR="006732A8" w:rsidRDefault="006732A8" w:rsidP="006732A8">
      <w:pPr>
        <w:pStyle w:val="Zwykytekst"/>
        <w:rPr>
          <w:sz w:val="16"/>
          <w:szCs w:val="16"/>
        </w:rPr>
      </w:pPr>
    </w:p>
    <w:p w14:paraId="46CE5DD0" w14:textId="77777777" w:rsidR="006732A8" w:rsidRDefault="006732A8" w:rsidP="006732A8">
      <w:pPr>
        <w:pStyle w:val="Zwykytekst"/>
        <w:rPr>
          <w:sz w:val="16"/>
          <w:szCs w:val="16"/>
        </w:rPr>
      </w:pPr>
    </w:p>
    <w:p w14:paraId="75F1CE79" w14:textId="77777777" w:rsidR="006732A8" w:rsidRDefault="006732A8" w:rsidP="006732A8">
      <w:pPr>
        <w:pStyle w:val="Zwykytekst"/>
        <w:rPr>
          <w:sz w:val="16"/>
          <w:szCs w:val="16"/>
        </w:rPr>
      </w:pPr>
    </w:p>
    <w:p w14:paraId="588AF6F6" w14:textId="77777777" w:rsidR="006732A8" w:rsidRDefault="006732A8" w:rsidP="006732A8">
      <w:pPr>
        <w:pStyle w:val="Zwykytekst"/>
        <w:rPr>
          <w:sz w:val="16"/>
          <w:szCs w:val="16"/>
        </w:rPr>
      </w:pPr>
    </w:p>
    <w:p w14:paraId="663110B5" w14:textId="77777777" w:rsidR="006732A8" w:rsidRDefault="006732A8" w:rsidP="006732A8">
      <w:pPr>
        <w:pStyle w:val="Zwykytekst"/>
        <w:rPr>
          <w:sz w:val="16"/>
          <w:szCs w:val="16"/>
        </w:rPr>
      </w:pPr>
    </w:p>
    <w:p w14:paraId="035AEBB0" w14:textId="77777777" w:rsidR="006732A8" w:rsidRDefault="006732A8" w:rsidP="006732A8">
      <w:pPr>
        <w:pStyle w:val="Zwykytekst"/>
        <w:rPr>
          <w:sz w:val="16"/>
          <w:szCs w:val="16"/>
        </w:rPr>
      </w:pPr>
    </w:p>
    <w:p w14:paraId="5210830C" w14:textId="77777777" w:rsidR="006732A8" w:rsidRDefault="006732A8" w:rsidP="006732A8">
      <w:pPr>
        <w:pStyle w:val="Zwykytekst"/>
        <w:rPr>
          <w:sz w:val="16"/>
          <w:szCs w:val="16"/>
        </w:rPr>
      </w:pPr>
    </w:p>
    <w:p w14:paraId="5E804178" w14:textId="77777777" w:rsidR="006732A8" w:rsidRDefault="006732A8" w:rsidP="006732A8">
      <w:pPr>
        <w:pStyle w:val="Zwykytekst"/>
        <w:rPr>
          <w:sz w:val="16"/>
          <w:szCs w:val="16"/>
        </w:rPr>
      </w:pPr>
    </w:p>
    <w:p w14:paraId="795C77D3" w14:textId="77777777" w:rsidR="006732A8" w:rsidRDefault="006732A8" w:rsidP="006732A8">
      <w:pPr>
        <w:pStyle w:val="Zwykytekst"/>
        <w:rPr>
          <w:sz w:val="16"/>
          <w:szCs w:val="16"/>
        </w:rPr>
      </w:pPr>
    </w:p>
    <w:p w14:paraId="6B6DD4AF" w14:textId="77777777" w:rsidR="006732A8" w:rsidRDefault="006732A8" w:rsidP="006732A8">
      <w:pPr>
        <w:pStyle w:val="Zwykytekst"/>
        <w:rPr>
          <w:sz w:val="16"/>
          <w:szCs w:val="16"/>
        </w:rPr>
      </w:pPr>
    </w:p>
    <w:p w14:paraId="6F85214D" w14:textId="77777777" w:rsidR="006732A8" w:rsidRDefault="006732A8" w:rsidP="006732A8">
      <w:pPr>
        <w:pStyle w:val="Zwykytekst"/>
        <w:rPr>
          <w:sz w:val="16"/>
          <w:szCs w:val="16"/>
        </w:rPr>
      </w:pPr>
    </w:p>
    <w:p w14:paraId="615B7E2F" w14:textId="77777777" w:rsidR="006732A8" w:rsidRDefault="006732A8" w:rsidP="006732A8">
      <w:pPr>
        <w:pStyle w:val="Zwykytekst"/>
        <w:rPr>
          <w:sz w:val="16"/>
          <w:szCs w:val="16"/>
        </w:rPr>
      </w:pPr>
    </w:p>
    <w:p w14:paraId="0E04AA9E" w14:textId="77777777" w:rsidR="006732A8" w:rsidRDefault="006732A8" w:rsidP="006732A8">
      <w:pPr>
        <w:pStyle w:val="Zwykytekst"/>
        <w:rPr>
          <w:sz w:val="16"/>
          <w:szCs w:val="16"/>
        </w:rPr>
      </w:pPr>
    </w:p>
    <w:p w14:paraId="64122532" w14:textId="77777777" w:rsidR="006732A8" w:rsidRDefault="006732A8" w:rsidP="006732A8">
      <w:pPr>
        <w:pStyle w:val="Zwykytekst"/>
        <w:rPr>
          <w:sz w:val="16"/>
          <w:szCs w:val="16"/>
        </w:rPr>
      </w:pPr>
    </w:p>
    <w:p w14:paraId="2729D90A" w14:textId="77777777" w:rsidR="006732A8" w:rsidRDefault="006732A8" w:rsidP="006732A8">
      <w:pPr>
        <w:pStyle w:val="Zwykytekst"/>
        <w:rPr>
          <w:sz w:val="16"/>
          <w:szCs w:val="16"/>
        </w:rPr>
      </w:pPr>
    </w:p>
    <w:p w14:paraId="0B78215D" w14:textId="77777777" w:rsidR="006732A8" w:rsidRDefault="006732A8" w:rsidP="006732A8">
      <w:pPr>
        <w:pStyle w:val="Zwykytekst"/>
        <w:rPr>
          <w:sz w:val="16"/>
          <w:szCs w:val="16"/>
        </w:rPr>
      </w:pPr>
    </w:p>
    <w:p w14:paraId="1AA4A043" w14:textId="77777777" w:rsidR="006732A8" w:rsidRDefault="006732A8" w:rsidP="006732A8">
      <w:pPr>
        <w:pStyle w:val="Zwykytekst"/>
        <w:rPr>
          <w:sz w:val="16"/>
          <w:szCs w:val="16"/>
        </w:rPr>
      </w:pPr>
    </w:p>
    <w:p w14:paraId="38A4FC03" w14:textId="77777777" w:rsidR="006732A8" w:rsidRPr="00496551" w:rsidRDefault="006732A8" w:rsidP="006732A8">
      <w:pPr>
        <w:pStyle w:val="Zwykytekst"/>
        <w:rPr>
          <w:sz w:val="16"/>
          <w:szCs w:val="16"/>
        </w:rPr>
      </w:pPr>
    </w:p>
    <w:p w14:paraId="2C64D87B" w14:textId="77777777" w:rsidR="006732A8" w:rsidRPr="00877B92" w:rsidRDefault="006732A8" w:rsidP="006732A8"/>
    <w:p w14:paraId="33D1B4E9" w14:textId="77777777" w:rsidR="006732A8" w:rsidRDefault="006732A8" w:rsidP="006732A8"/>
    <w:p w14:paraId="0F161A66" w14:textId="77777777" w:rsidR="006732A8" w:rsidRPr="009B06ED" w:rsidRDefault="006732A8" w:rsidP="006732A8">
      <w:r>
        <w:t>* Egzemplarz dla Wykonawcy / AGH</w:t>
      </w:r>
    </w:p>
    <w:p w14:paraId="5DFF8708" w14:textId="77777777" w:rsidR="006732A8" w:rsidRPr="00456B64" w:rsidRDefault="006732A8" w:rsidP="006732A8">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2EEC1ECA" w14:textId="77777777" w:rsidR="006732A8" w:rsidRPr="00456B64" w:rsidRDefault="006732A8" w:rsidP="006732A8">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3365FFE7" w14:textId="77777777" w:rsidR="006732A8" w:rsidRPr="00456B64" w:rsidRDefault="006732A8" w:rsidP="006732A8">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6B17168F" w14:textId="77777777" w:rsidR="006732A8" w:rsidRDefault="006732A8" w:rsidP="006732A8">
      <w:pPr>
        <w:widowControl w:val="0"/>
        <w:autoSpaceDE w:val="0"/>
        <w:autoSpaceDN w:val="0"/>
        <w:jc w:val="right"/>
        <w:textAlignment w:val="baseline"/>
      </w:pPr>
    </w:p>
    <w:p w14:paraId="6FC95D63" w14:textId="77777777" w:rsidR="006732A8" w:rsidRDefault="006732A8" w:rsidP="006732A8">
      <w:pPr>
        <w:widowControl w:val="0"/>
        <w:autoSpaceDE w:val="0"/>
        <w:autoSpaceDN w:val="0"/>
        <w:jc w:val="right"/>
        <w:textAlignment w:val="baseline"/>
      </w:pPr>
    </w:p>
    <w:p w14:paraId="1B109F78" w14:textId="77777777" w:rsidR="006732A8" w:rsidRDefault="006732A8" w:rsidP="006732A8">
      <w:pPr>
        <w:widowControl w:val="0"/>
        <w:autoSpaceDE w:val="0"/>
        <w:autoSpaceDN w:val="0"/>
        <w:jc w:val="right"/>
        <w:textAlignment w:val="baseline"/>
      </w:pPr>
    </w:p>
    <w:p w14:paraId="67C285D9" w14:textId="77777777" w:rsidR="006732A8" w:rsidRDefault="006732A8" w:rsidP="006732A8">
      <w:pPr>
        <w:widowControl w:val="0"/>
        <w:autoSpaceDE w:val="0"/>
        <w:autoSpaceDN w:val="0"/>
        <w:jc w:val="right"/>
        <w:textAlignment w:val="baseline"/>
      </w:pPr>
    </w:p>
    <w:p w14:paraId="2C95CC12" w14:textId="77777777" w:rsidR="006732A8" w:rsidRDefault="006732A8" w:rsidP="006732A8">
      <w:pPr>
        <w:widowControl w:val="0"/>
        <w:autoSpaceDE w:val="0"/>
        <w:autoSpaceDN w:val="0"/>
        <w:jc w:val="right"/>
        <w:textAlignment w:val="baseline"/>
      </w:pPr>
    </w:p>
    <w:p w14:paraId="09C29A25" w14:textId="77777777" w:rsidR="006732A8" w:rsidRDefault="006732A8" w:rsidP="006732A8">
      <w:pPr>
        <w:widowControl w:val="0"/>
        <w:autoSpaceDE w:val="0"/>
        <w:autoSpaceDN w:val="0"/>
        <w:jc w:val="right"/>
        <w:textAlignment w:val="baseline"/>
      </w:pPr>
    </w:p>
    <w:p w14:paraId="09A03B7C" w14:textId="77777777" w:rsidR="006732A8" w:rsidRDefault="006732A8" w:rsidP="006732A8">
      <w:pPr>
        <w:widowControl w:val="0"/>
        <w:autoSpaceDE w:val="0"/>
        <w:autoSpaceDN w:val="0"/>
        <w:jc w:val="right"/>
        <w:textAlignment w:val="baseline"/>
      </w:pPr>
    </w:p>
    <w:p w14:paraId="6316C6CE" w14:textId="77777777" w:rsidR="006732A8" w:rsidRDefault="006732A8" w:rsidP="006732A8">
      <w:pPr>
        <w:widowControl w:val="0"/>
        <w:autoSpaceDE w:val="0"/>
        <w:autoSpaceDN w:val="0"/>
        <w:jc w:val="right"/>
        <w:textAlignment w:val="baseline"/>
      </w:pPr>
    </w:p>
    <w:p w14:paraId="7BD5C6F7" w14:textId="77777777" w:rsidR="006732A8" w:rsidRDefault="006732A8" w:rsidP="006732A8">
      <w:pPr>
        <w:widowControl w:val="0"/>
        <w:autoSpaceDE w:val="0"/>
        <w:autoSpaceDN w:val="0"/>
        <w:jc w:val="right"/>
        <w:textAlignment w:val="baseline"/>
      </w:pPr>
    </w:p>
    <w:p w14:paraId="533EF4C7" w14:textId="77777777" w:rsidR="006732A8" w:rsidRDefault="006732A8" w:rsidP="006732A8">
      <w:pPr>
        <w:widowControl w:val="0"/>
        <w:autoSpaceDE w:val="0"/>
        <w:autoSpaceDN w:val="0"/>
        <w:jc w:val="right"/>
        <w:textAlignment w:val="baseline"/>
      </w:pPr>
    </w:p>
    <w:p w14:paraId="31416AA8" w14:textId="77777777" w:rsidR="006732A8" w:rsidRDefault="006732A8" w:rsidP="006732A8">
      <w:pPr>
        <w:widowControl w:val="0"/>
        <w:autoSpaceDE w:val="0"/>
        <w:autoSpaceDN w:val="0"/>
        <w:jc w:val="right"/>
        <w:textAlignment w:val="baseline"/>
      </w:pPr>
    </w:p>
    <w:p w14:paraId="35A58C3E" w14:textId="77777777" w:rsidR="006732A8" w:rsidRDefault="006732A8" w:rsidP="006732A8">
      <w:pPr>
        <w:widowControl w:val="0"/>
        <w:autoSpaceDE w:val="0"/>
        <w:autoSpaceDN w:val="0"/>
        <w:jc w:val="right"/>
        <w:textAlignment w:val="baseline"/>
      </w:pPr>
    </w:p>
    <w:p w14:paraId="2B01FEDE" w14:textId="77777777" w:rsidR="006732A8" w:rsidRDefault="006732A8" w:rsidP="006732A8">
      <w:pPr>
        <w:widowControl w:val="0"/>
        <w:autoSpaceDE w:val="0"/>
        <w:autoSpaceDN w:val="0"/>
        <w:jc w:val="right"/>
        <w:textAlignment w:val="baseline"/>
      </w:pPr>
    </w:p>
    <w:p w14:paraId="069B440C" w14:textId="77777777" w:rsidR="006732A8" w:rsidRPr="00456B64" w:rsidRDefault="006732A8" w:rsidP="006732A8">
      <w:pPr>
        <w:widowControl w:val="0"/>
        <w:autoSpaceDE w:val="0"/>
        <w:autoSpaceDN w:val="0"/>
        <w:jc w:val="right"/>
        <w:textAlignment w:val="baseline"/>
      </w:pPr>
      <w:r w:rsidRPr="00456B64">
        <w:lastRenderedPageBreak/>
        <w:t>Załącznik nr 2 do umowy</w:t>
      </w:r>
    </w:p>
    <w:p w14:paraId="0D8E3915" w14:textId="77777777" w:rsidR="006732A8" w:rsidRPr="00456B64" w:rsidRDefault="006732A8" w:rsidP="006732A8">
      <w:pPr>
        <w:widowControl w:val="0"/>
        <w:autoSpaceDE w:val="0"/>
        <w:autoSpaceDN w:val="0"/>
        <w:jc w:val="both"/>
        <w:textAlignment w:val="baseline"/>
      </w:pPr>
      <w:r w:rsidRPr="00456B64">
        <w:t>.....................................… </w:t>
      </w:r>
    </w:p>
    <w:p w14:paraId="2430A15D" w14:textId="77777777" w:rsidR="006732A8" w:rsidRPr="00456B64" w:rsidRDefault="006732A8" w:rsidP="006732A8">
      <w:pPr>
        <w:widowControl w:val="0"/>
        <w:autoSpaceDE w:val="0"/>
        <w:autoSpaceDN w:val="0"/>
        <w:ind w:firstLine="555"/>
        <w:textAlignment w:val="baseline"/>
      </w:pPr>
      <w:r w:rsidRPr="00456B64">
        <w:t>Nazwa Wykonawcy</w:t>
      </w:r>
    </w:p>
    <w:p w14:paraId="78AB323E" w14:textId="77777777" w:rsidR="006732A8" w:rsidRPr="00456B64" w:rsidRDefault="006732A8" w:rsidP="006732A8">
      <w:pPr>
        <w:widowControl w:val="0"/>
        <w:autoSpaceDE w:val="0"/>
        <w:autoSpaceDN w:val="0"/>
        <w:textAlignment w:val="baseline"/>
      </w:pPr>
    </w:p>
    <w:p w14:paraId="5AB35CF9" w14:textId="77777777" w:rsidR="006732A8" w:rsidRPr="00456B64" w:rsidRDefault="006732A8" w:rsidP="006732A8">
      <w:pPr>
        <w:widowControl w:val="0"/>
        <w:autoSpaceDE w:val="0"/>
        <w:autoSpaceDN w:val="0"/>
        <w:jc w:val="both"/>
        <w:textAlignment w:val="baseline"/>
      </w:pPr>
      <w:r w:rsidRPr="00456B64">
        <w:t>.....................................…</w:t>
      </w:r>
    </w:p>
    <w:p w14:paraId="2E029E64" w14:textId="77777777" w:rsidR="006732A8" w:rsidRPr="00456B64" w:rsidRDefault="006732A8" w:rsidP="006732A8">
      <w:pPr>
        <w:widowControl w:val="0"/>
        <w:autoSpaceDE w:val="0"/>
        <w:autoSpaceDN w:val="0"/>
        <w:ind w:firstLine="840"/>
        <w:textAlignment w:val="baseline"/>
      </w:pPr>
      <w:r w:rsidRPr="00456B64">
        <w:t>NIP</w:t>
      </w:r>
      <w:r w:rsidRPr="00456B64">
        <w:tab/>
        <w:t> </w:t>
      </w:r>
    </w:p>
    <w:p w14:paraId="35832551" w14:textId="77777777" w:rsidR="006732A8" w:rsidRPr="00456B64" w:rsidRDefault="006732A8" w:rsidP="006732A8">
      <w:pPr>
        <w:widowControl w:val="0"/>
        <w:autoSpaceDE w:val="0"/>
        <w:autoSpaceDN w:val="0"/>
        <w:spacing w:before="90"/>
        <w:ind w:left="115" w:right="110"/>
        <w:jc w:val="both"/>
        <w:outlineLvl w:val="0"/>
        <w:rPr>
          <w:rFonts w:eastAsia="Verdana"/>
          <w:b/>
          <w:bCs/>
          <w:lang w:eastAsia="en-US"/>
        </w:rPr>
      </w:pPr>
    </w:p>
    <w:p w14:paraId="033B56BE" w14:textId="77777777" w:rsidR="006732A8" w:rsidRPr="00456B64" w:rsidRDefault="006732A8" w:rsidP="006732A8">
      <w:pPr>
        <w:widowControl w:val="0"/>
        <w:autoSpaceDE w:val="0"/>
        <w:autoSpaceDN w:val="0"/>
        <w:spacing w:before="90"/>
        <w:ind w:right="110"/>
        <w:jc w:val="both"/>
        <w:outlineLvl w:val="0"/>
        <w:rPr>
          <w:rFonts w:eastAsia="Verdana"/>
          <w:b/>
          <w:bCs/>
          <w:lang w:eastAsia="en-US"/>
        </w:rPr>
      </w:pPr>
    </w:p>
    <w:p w14:paraId="167B60FC" w14:textId="77777777" w:rsidR="006732A8" w:rsidRPr="00456B64" w:rsidRDefault="006732A8" w:rsidP="006732A8">
      <w:pPr>
        <w:widowControl w:val="0"/>
        <w:autoSpaceDE w:val="0"/>
        <w:autoSpaceDN w:val="0"/>
        <w:jc w:val="center"/>
        <w:textAlignment w:val="baseline"/>
        <w:rPr>
          <w:b/>
          <w:bCs/>
        </w:rPr>
      </w:pPr>
    </w:p>
    <w:p w14:paraId="1644729A" w14:textId="77777777" w:rsidR="006732A8" w:rsidRPr="00456B64" w:rsidRDefault="006732A8" w:rsidP="006732A8">
      <w:pPr>
        <w:widowControl w:val="0"/>
        <w:autoSpaceDE w:val="0"/>
        <w:autoSpaceDN w:val="0"/>
        <w:jc w:val="center"/>
        <w:textAlignment w:val="baseline"/>
        <w:rPr>
          <w:b/>
          <w:bCs/>
        </w:rPr>
      </w:pPr>
    </w:p>
    <w:p w14:paraId="5AED3A43" w14:textId="77777777" w:rsidR="006732A8" w:rsidRPr="00456B64" w:rsidRDefault="006732A8" w:rsidP="006732A8">
      <w:pPr>
        <w:widowControl w:val="0"/>
        <w:autoSpaceDE w:val="0"/>
        <w:autoSpaceDN w:val="0"/>
        <w:jc w:val="center"/>
        <w:textAlignment w:val="baseline"/>
        <w:rPr>
          <w:b/>
          <w:bCs/>
        </w:rPr>
      </w:pPr>
      <w:r w:rsidRPr="00456B64">
        <w:rPr>
          <w:b/>
          <w:bCs/>
        </w:rPr>
        <w:t>OŚWIADCZENIE DLA CELÓW PODATKOWYCH</w:t>
      </w:r>
    </w:p>
    <w:p w14:paraId="59E0FEA5" w14:textId="77777777" w:rsidR="006732A8" w:rsidRPr="00456B64" w:rsidRDefault="006732A8" w:rsidP="006732A8">
      <w:pPr>
        <w:widowControl w:val="0"/>
        <w:autoSpaceDE w:val="0"/>
        <w:autoSpaceDN w:val="0"/>
        <w:jc w:val="center"/>
        <w:textAlignment w:val="baseline"/>
        <w:rPr>
          <w:b/>
          <w:bCs/>
        </w:rPr>
      </w:pPr>
      <w:r w:rsidRPr="00456B64">
        <w:rPr>
          <w:b/>
          <w:bCs/>
        </w:rPr>
        <w:t xml:space="preserve">DOTYCZĄCE PODMIOTÓW POWIĄZANYCH </w:t>
      </w:r>
    </w:p>
    <w:p w14:paraId="2795E5C5" w14:textId="77777777" w:rsidR="006732A8" w:rsidRPr="00456B64" w:rsidRDefault="006732A8" w:rsidP="006732A8">
      <w:pPr>
        <w:widowControl w:val="0"/>
        <w:autoSpaceDE w:val="0"/>
        <w:autoSpaceDN w:val="0"/>
        <w:jc w:val="center"/>
        <w:textAlignment w:val="baseline"/>
        <w:rPr>
          <w:b/>
          <w:bCs/>
        </w:rPr>
      </w:pPr>
    </w:p>
    <w:p w14:paraId="3C9C8AA3" w14:textId="77777777" w:rsidR="006732A8" w:rsidRPr="00456B64" w:rsidRDefault="006732A8" w:rsidP="006732A8">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5C7F6169" w14:textId="77777777" w:rsidR="006732A8" w:rsidRPr="00456B64" w:rsidRDefault="006732A8" w:rsidP="006732A8">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1DC8DCF4" w14:textId="77777777" w:rsidR="006732A8" w:rsidRPr="00456B64" w:rsidRDefault="006732A8" w:rsidP="006732A8">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3DD12E05" w14:textId="77777777" w:rsidR="006732A8" w:rsidRPr="00456B64" w:rsidRDefault="006732A8" w:rsidP="006732A8">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1CDF4432" w14:textId="77777777" w:rsidR="006732A8" w:rsidRPr="00456B64" w:rsidRDefault="006732A8" w:rsidP="006732A8">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3C47E57E" w14:textId="77777777" w:rsidR="006732A8" w:rsidRPr="00456B64" w:rsidRDefault="006732A8" w:rsidP="006732A8">
      <w:pPr>
        <w:spacing w:after="200" w:line="276" w:lineRule="auto"/>
        <w:ind w:left="780"/>
        <w:contextualSpacing/>
        <w:textAlignment w:val="baseline"/>
      </w:pPr>
    </w:p>
    <w:p w14:paraId="2D3BD683" w14:textId="77777777" w:rsidR="006732A8" w:rsidRPr="00456B64" w:rsidRDefault="006732A8" w:rsidP="006732A8">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6BA11ADB" w14:textId="77777777" w:rsidR="006732A8" w:rsidRPr="00456B64" w:rsidRDefault="006732A8" w:rsidP="006732A8">
      <w:pPr>
        <w:widowControl w:val="0"/>
        <w:autoSpaceDE w:val="0"/>
        <w:autoSpaceDN w:val="0"/>
        <w:spacing w:before="90"/>
        <w:ind w:right="110"/>
        <w:jc w:val="both"/>
        <w:outlineLvl w:val="0"/>
        <w:rPr>
          <w:rFonts w:eastAsia="Verdana"/>
          <w:b/>
          <w:bCs/>
          <w:lang w:eastAsia="en-US"/>
        </w:rPr>
      </w:pPr>
    </w:p>
    <w:p w14:paraId="1E903766" w14:textId="77777777" w:rsidR="006732A8" w:rsidRPr="00456B64" w:rsidRDefault="006732A8" w:rsidP="006732A8">
      <w:pPr>
        <w:widowControl w:val="0"/>
        <w:autoSpaceDE w:val="0"/>
        <w:autoSpaceDN w:val="0"/>
        <w:spacing w:before="90"/>
        <w:ind w:right="110"/>
        <w:jc w:val="both"/>
        <w:outlineLvl w:val="0"/>
        <w:rPr>
          <w:rFonts w:eastAsia="Verdana"/>
          <w:b/>
          <w:bCs/>
          <w:lang w:eastAsia="en-US"/>
        </w:rPr>
      </w:pPr>
    </w:p>
    <w:p w14:paraId="1DAA1701" w14:textId="77777777" w:rsidR="006732A8" w:rsidRPr="00456B64" w:rsidRDefault="006732A8" w:rsidP="006732A8">
      <w:pPr>
        <w:widowControl w:val="0"/>
        <w:autoSpaceDE w:val="0"/>
        <w:autoSpaceDN w:val="0"/>
        <w:spacing w:before="90"/>
        <w:ind w:right="110"/>
        <w:jc w:val="both"/>
        <w:outlineLvl w:val="0"/>
        <w:rPr>
          <w:rFonts w:eastAsia="Verdana"/>
          <w:b/>
          <w:bCs/>
          <w:lang w:eastAsia="en-US"/>
        </w:rPr>
      </w:pPr>
    </w:p>
    <w:p w14:paraId="214137C3" w14:textId="77777777" w:rsidR="006732A8" w:rsidRPr="00456B64" w:rsidRDefault="006732A8" w:rsidP="006732A8">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6732A8" w:rsidRPr="005B3AD3" w14:paraId="0F9073B6" w14:textId="77777777" w:rsidTr="00A97C58">
        <w:tc>
          <w:tcPr>
            <w:tcW w:w="4105" w:type="dxa"/>
            <w:shd w:val="clear" w:color="auto" w:fill="auto"/>
          </w:tcPr>
          <w:p w14:paraId="5E0508BB" w14:textId="77777777" w:rsidR="006732A8" w:rsidRPr="001A7899" w:rsidRDefault="006732A8" w:rsidP="00A97C58">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022CE66C" w14:textId="77777777" w:rsidR="006732A8" w:rsidRPr="001A7899" w:rsidRDefault="006732A8" w:rsidP="00A97C58">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33B3C29F" w14:textId="77777777" w:rsidR="006732A8" w:rsidRPr="001A7899" w:rsidRDefault="006732A8" w:rsidP="006732A8">
      <w:pPr>
        <w:spacing w:line="360" w:lineRule="auto"/>
        <w:contextualSpacing/>
        <w:jc w:val="both"/>
        <w:rPr>
          <w:rFonts w:ascii="Verdana" w:eastAsia="Calibri" w:hAnsi="Verdana" w:cs="Arial"/>
          <w:color w:val="222A35"/>
          <w:lang w:eastAsia="x-none"/>
        </w:rPr>
      </w:pPr>
    </w:p>
    <w:p w14:paraId="123E0C68" w14:textId="77777777" w:rsidR="006732A8" w:rsidRPr="001A7899" w:rsidRDefault="006732A8" w:rsidP="006732A8">
      <w:pPr>
        <w:widowControl w:val="0"/>
        <w:autoSpaceDE w:val="0"/>
        <w:autoSpaceDN w:val="0"/>
        <w:spacing w:line="360" w:lineRule="auto"/>
        <w:rPr>
          <w:rFonts w:ascii="Verdana" w:eastAsia="Verdana" w:hAnsi="Verdana" w:cs="Arial"/>
          <w:color w:val="222A35"/>
          <w:lang w:eastAsia="x-none"/>
        </w:rPr>
      </w:pPr>
    </w:p>
    <w:p w14:paraId="716E9F8F" w14:textId="77777777" w:rsidR="006732A8" w:rsidRPr="001A7899" w:rsidRDefault="006732A8" w:rsidP="006732A8">
      <w:pPr>
        <w:widowControl w:val="0"/>
        <w:autoSpaceDE w:val="0"/>
        <w:autoSpaceDN w:val="0"/>
        <w:spacing w:before="90"/>
        <w:ind w:right="110"/>
        <w:jc w:val="both"/>
        <w:outlineLvl w:val="0"/>
        <w:rPr>
          <w:rFonts w:ascii="Verdana" w:eastAsia="Verdana" w:hAnsi="Verdana" w:cs="Verdana"/>
          <w:b/>
          <w:bCs/>
          <w:lang w:eastAsia="en-US"/>
        </w:rPr>
      </w:pPr>
    </w:p>
    <w:p w14:paraId="3BEC307A" w14:textId="77777777" w:rsidR="006732A8" w:rsidRPr="00F154C3" w:rsidRDefault="006732A8" w:rsidP="006732A8"/>
    <w:p w14:paraId="6F0C9827" w14:textId="77777777" w:rsidR="006732A8" w:rsidRPr="009929D7" w:rsidRDefault="006732A8" w:rsidP="006732A8"/>
    <w:p w14:paraId="5135F638" w14:textId="77777777" w:rsidR="006732A8" w:rsidRPr="00553D25" w:rsidRDefault="006732A8" w:rsidP="006732A8"/>
    <w:p w14:paraId="1E33AB78" w14:textId="77777777" w:rsidR="006732A8" w:rsidRPr="000236D5" w:rsidRDefault="006732A8" w:rsidP="006732A8"/>
    <w:p w14:paraId="3F45EE5D" w14:textId="77777777" w:rsidR="006732A8" w:rsidRPr="0079738D" w:rsidRDefault="006732A8" w:rsidP="006732A8"/>
    <w:p w14:paraId="78D64278" w14:textId="77777777" w:rsidR="006732A8" w:rsidRPr="008610A4" w:rsidRDefault="006732A8" w:rsidP="006732A8"/>
    <w:p w14:paraId="4EC0E9E2" w14:textId="77777777" w:rsidR="006732A8" w:rsidRPr="00363A12" w:rsidRDefault="006732A8" w:rsidP="006732A8"/>
    <w:p w14:paraId="59D95958" w14:textId="77777777" w:rsidR="006732A8" w:rsidRPr="002417E7" w:rsidRDefault="006732A8" w:rsidP="006732A8"/>
    <w:p w14:paraId="0245616F" w14:textId="77777777" w:rsidR="006732A8" w:rsidRPr="00BD45FE" w:rsidRDefault="006732A8" w:rsidP="006732A8"/>
    <w:p w14:paraId="6D87427D" w14:textId="77777777" w:rsidR="00496551" w:rsidRPr="006732A8" w:rsidRDefault="00496551" w:rsidP="006732A8"/>
    <w:sectPr w:rsidR="00496551" w:rsidRPr="006732A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CA63A" w14:textId="77777777" w:rsidR="008467BC" w:rsidRDefault="008467BC">
      <w:r>
        <w:separator/>
      </w:r>
    </w:p>
  </w:endnote>
  <w:endnote w:type="continuationSeparator" w:id="0">
    <w:p w14:paraId="76A4A12C" w14:textId="77777777" w:rsidR="008467BC" w:rsidRDefault="00846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A8F60" w14:textId="77777777" w:rsidR="00175303" w:rsidRDefault="0017530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C545D" w14:textId="77777777" w:rsidR="006732A8" w:rsidRDefault="006732A8">
    <w:pPr>
      <w:pStyle w:val="Stopka"/>
      <w:jc w:val="right"/>
    </w:pPr>
    <w:r>
      <w:fldChar w:fldCharType="begin"/>
    </w:r>
    <w:r>
      <w:instrText>PAGE   \* MERGEFORMAT</w:instrText>
    </w:r>
    <w:r>
      <w:fldChar w:fldCharType="separate"/>
    </w:r>
    <w:r>
      <w:t>2</w:t>
    </w:r>
    <w:r>
      <w:fldChar w:fldCharType="end"/>
    </w:r>
  </w:p>
  <w:p w14:paraId="6015DD3D" w14:textId="77777777" w:rsidR="00175303" w:rsidRDefault="0017530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5BD63" w14:textId="77777777" w:rsidR="00175303" w:rsidRDefault="001753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492AF" w14:textId="77777777" w:rsidR="008467BC" w:rsidRDefault="008467BC">
      <w:r>
        <w:separator/>
      </w:r>
    </w:p>
  </w:footnote>
  <w:footnote w:type="continuationSeparator" w:id="0">
    <w:p w14:paraId="48DB627B" w14:textId="77777777" w:rsidR="008467BC" w:rsidRDefault="008467BC">
      <w:r>
        <w:continuationSeparator/>
      </w:r>
    </w:p>
  </w:footnote>
  <w:footnote w:id="1">
    <w:p w14:paraId="3AB79858" w14:textId="77777777" w:rsidR="006732A8" w:rsidRPr="00456B64" w:rsidRDefault="006732A8" w:rsidP="006732A8">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305C4A94" w14:textId="77777777" w:rsidR="006732A8" w:rsidRPr="00456B64" w:rsidRDefault="006732A8" w:rsidP="006732A8">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FA5DBBE" w14:textId="77777777" w:rsidR="006732A8" w:rsidRPr="00456B64" w:rsidRDefault="006732A8" w:rsidP="006732A8">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8EBE8E7" w14:textId="77777777" w:rsidR="006732A8" w:rsidRPr="00456B64" w:rsidRDefault="006732A8" w:rsidP="006732A8">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0D52E0CE" w14:textId="77777777" w:rsidR="006732A8" w:rsidRPr="00456B64" w:rsidRDefault="006732A8" w:rsidP="006732A8">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3F86EE1E" w14:textId="77777777" w:rsidR="006732A8" w:rsidRPr="00456B64" w:rsidRDefault="006732A8" w:rsidP="006732A8">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669BFFA" w14:textId="77777777" w:rsidR="006732A8" w:rsidRPr="00456B64" w:rsidRDefault="006732A8" w:rsidP="006732A8">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1F6B3D0" w14:textId="77777777" w:rsidR="006732A8" w:rsidRPr="00456B64" w:rsidRDefault="006732A8" w:rsidP="006732A8">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405CEBCF" w14:textId="77777777" w:rsidR="006732A8" w:rsidRPr="00456B64" w:rsidRDefault="006732A8" w:rsidP="006732A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47CF3559" w14:textId="77777777" w:rsidR="006732A8" w:rsidRPr="00456B64" w:rsidRDefault="006732A8" w:rsidP="006732A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33E664E" w14:textId="77777777" w:rsidR="006732A8" w:rsidRPr="00456B64" w:rsidRDefault="006732A8" w:rsidP="006732A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3BE7A969" w14:textId="77777777" w:rsidR="006732A8" w:rsidRPr="00456B64" w:rsidRDefault="006732A8" w:rsidP="006732A8">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15AEA5A" w14:textId="77777777" w:rsidR="006732A8" w:rsidRPr="00456B64" w:rsidRDefault="006732A8" w:rsidP="006732A8">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57DD43EE" w14:textId="77777777" w:rsidR="006732A8" w:rsidRPr="00456B64" w:rsidRDefault="006732A8" w:rsidP="006732A8">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5E83D501" w14:textId="77777777" w:rsidR="006732A8" w:rsidRPr="00456B64" w:rsidRDefault="006732A8" w:rsidP="006732A8">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028F7583" w14:textId="77777777" w:rsidR="006732A8" w:rsidRPr="00456B64" w:rsidRDefault="006732A8" w:rsidP="006732A8">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549BD684" w14:textId="77777777" w:rsidR="006732A8" w:rsidRPr="00456B64" w:rsidRDefault="006732A8" w:rsidP="006732A8">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79815B12" w14:textId="77777777" w:rsidR="006732A8" w:rsidRPr="00456B64" w:rsidRDefault="006732A8" w:rsidP="006732A8">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728FBF91" w14:textId="77777777" w:rsidR="006732A8" w:rsidRPr="00456B64" w:rsidRDefault="006732A8" w:rsidP="006732A8">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FB50B99" w14:textId="77777777" w:rsidR="006732A8" w:rsidRPr="00456B64" w:rsidRDefault="006732A8" w:rsidP="006732A8">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2F8AB20B" w14:textId="77777777" w:rsidR="006732A8" w:rsidRPr="00456B64" w:rsidRDefault="006732A8" w:rsidP="006732A8">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76DD1214" w14:textId="77777777" w:rsidR="006732A8" w:rsidRPr="00456B64" w:rsidRDefault="006732A8" w:rsidP="006732A8">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1A0B916A" w14:textId="77777777" w:rsidR="006732A8" w:rsidRPr="00456B64" w:rsidRDefault="006732A8" w:rsidP="006732A8">
      <w:pPr>
        <w:pStyle w:val="Tekstprzypisudolnego"/>
        <w:ind w:firstLine="142"/>
        <w:jc w:val="both"/>
        <w:rPr>
          <w:sz w:val="16"/>
          <w:szCs w:val="16"/>
        </w:rPr>
      </w:pPr>
      <w:r w:rsidRPr="00456B64">
        <w:rPr>
          <w:sz w:val="16"/>
          <w:szCs w:val="16"/>
        </w:rPr>
        <w:t>a) osobę prawną,</w:t>
      </w:r>
    </w:p>
    <w:p w14:paraId="48D644A2" w14:textId="77777777" w:rsidR="006732A8" w:rsidRPr="00456B64" w:rsidRDefault="006732A8" w:rsidP="006732A8">
      <w:pPr>
        <w:pStyle w:val="Tekstprzypisudolnego"/>
        <w:ind w:firstLine="142"/>
        <w:jc w:val="both"/>
        <w:rPr>
          <w:sz w:val="16"/>
          <w:szCs w:val="16"/>
        </w:rPr>
      </w:pPr>
      <w:r w:rsidRPr="00456B64">
        <w:rPr>
          <w:sz w:val="16"/>
          <w:szCs w:val="16"/>
        </w:rPr>
        <w:t>b) spółkę kapitałową w organizacji,</w:t>
      </w:r>
    </w:p>
    <w:p w14:paraId="5F13CC5F" w14:textId="77777777" w:rsidR="006732A8" w:rsidRPr="00456B64" w:rsidRDefault="006732A8" w:rsidP="006732A8">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15944A55" w14:textId="77777777" w:rsidR="006732A8" w:rsidRPr="00456B64" w:rsidRDefault="006732A8" w:rsidP="006732A8">
      <w:pPr>
        <w:pStyle w:val="Tekstprzypisudolnego"/>
        <w:ind w:firstLine="142"/>
        <w:jc w:val="both"/>
        <w:rPr>
          <w:sz w:val="16"/>
          <w:szCs w:val="16"/>
        </w:rPr>
      </w:pPr>
      <w:r w:rsidRPr="00456B64">
        <w:rPr>
          <w:sz w:val="16"/>
          <w:szCs w:val="16"/>
        </w:rPr>
        <w:t>d) spółkę niemającą osobowości prawnej, o której mowa w art. 1 ust. 3 pkt 2,</w:t>
      </w:r>
    </w:p>
    <w:p w14:paraId="74F44EFB" w14:textId="77777777" w:rsidR="006732A8" w:rsidRPr="00456B64" w:rsidRDefault="006732A8" w:rsidP="006732A8">
      <w:pPr>
        <w:pStyle w:val="Tekstprzypisudolnego"/>
        <w:ind w:firstLine="142"/>
        <w:jc w:val="both"/>
        <w:rPr>
          <w:sz w:val="16"/>
          <w:szCs w:val="16"/>
        </w:rPr>
      </w:pPr>
      <w:r w:rsidRPr="00456B64">
        <w:rPr>
          <w:sz w:val="16"/>
          <w:szCs w:val="16"/>
        </w:rPr>
        <w:t>e) fundację, trust lub inny podmiot albo stosunek prawny o charakterze powierniczym,</w:t>
      </w:r>
    </w:p>
    <w:p w14:paraId="5B86E48C" w14:textId="77777777" w:rsidR="006732A8" w:rsidRPr="00456B64" w:rsidRDefault="006732A8" w:rsidP="006732A8">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60FAC851" w14:textId="77777777" w:rsidR="006732A8" w:rsidRPr="00456B64" w:rsidRDefault="006732A8" w:rsidP="006732A8">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0FE3B620" w14:textId="77777777" w:rsidR="006732A8" w:rsidRPr="00456B64" w:rsidRDefault="006732A8" w:rsidP="006732A8">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5DE3D" w14:textId="77777777" w:rsidR="00175303" w:rsidRDefault="0017530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FF8C2" w14:textId="77777777" w:rsidR="00175303" w:rsidRDefault="0017530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05D73" w14:textId="77777777" w:rsidR="00175303" w:rsidRDefault="001753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4755554">
    <w:abstractNumId w:val="19"/>
  </w:num>
  <w:num w:numId="2" w16cid:durableId="6661775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6107548">
    <w:abstractNumId w:val="30"/>
  </w:num>
  <w:num w:numId="4" w16cid:durableId="516620353">
    <w:abstractNumId w:val="11"/>
  </w:num>
  <w:num w:numId="5" w16cid:durableId="1770851883">
    <w:abstractNumId w:val="32"/>
  </w:num>
  <w:num w:numId="6" w16cid:durableId="736319251">
    <w:abstractNumId w:val="34"/>
  </w:num>
  <w:num w:numId="7" w16cid:durableId="739910056">
    <w:abstractNumId w:val="37"/>
  </w:num>
  <w:num w:numId="8" w16cid:durableId="1924096467">
    <w:abstractNumId w:val="26"/>
  </w:num>
  <w:num w:numId="9" w16cid:durableId="574323438">
    <w:abstractNumId w:val="41"/>
  </w:num>
  <w:num w:numId="10" w16cid:durableId="1525362538">
    <w:abstractNumId w:val="28"/>
  </w:num>
  <w:num w:numId="11" w16cid:durableId="698505063">
    <w:abstractNumId w:val="6"/>
  </w:num>
  <w:num w:numId="12" w16cid:durableId="1646352413">
    <w:abstractNumId w:val="10"/>
  </w:num>
  <w:num w:numId="13" w16cid:durableId="332343494">
    <w:abstractNumId w:val="14"/>
  </w:num>
  <w:num w:numId="14" w16cid:durableId="1907952086">
    <w:abstractNumId w:val="42"/>
  </w:num>
  <w:num w:numId="15" w16cid:durableId="347176556">
    <w:abstractNumId w:val="13"/>
  </w:num>
  <w:num w:numId="16" w16cid:durableId="1040780589">
    <w:abstractNumId w:val="9"/>
  </w:num>
  <w:num w:numId="17" w16cid:durableId="571040421">
    <w:abstractNumId w:val="39"/>
  </w:num>
  <w:num w:numId="18" w16cid:durableId="463817307">
    <w:abstractNumId w:val="29"/>
  </w:num>
  <w:num w:numId="19" w16cid:durableId="1445684423">
    <w:abstractNumId w:val="24"/>
  </w:num>
  <w:num w:numId="20" w16cid:durableId="2070612356">
    <w:abstractNumId w:val="27"/>
  </w:num>
  <w:num w:numId="21" w16cid:durableId="1095398386">
    <w:abstractNumId w:val="20"/>
  </w:num>
  <w:num w:numId="22" w16cid:durableId="1331907840">
    <w:abstractNumId w:val="0"/>
  </w:num>
  <w:num w:numId="23" w16cid:durableId="1343363041">
    <w:abstractNumId w:val="40"/>
  </w:num>
  <w:num w:numId="24" w16cid:durableId="1056050384">
    <w:abstractNumId w:val="18"/>
  </w:num>
  <w:num w:numId="25" w16cid:durableId="821124095">
    <w:abstractNumId w:val="3"/>
  </w:num>
  <w:num w:numId="26" w16cid:durableId="262807044">
    <w:abstractNumId w:val="33"/>
  </w:num>
  <w:num w:numId="27" w16cid:durableId="71434866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35067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387518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662319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272200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79195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03175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228632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83049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6464786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9726218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424246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404864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2896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834150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240409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4649465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42004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476329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156968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350892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193286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609784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67BC"/>
    <w:rsid w:val="000033EA"/>
    <w:rsid w:val="0002467C"/>
    <w:rsid w:val="00040A7A"/>
    <w:rsid w:val="0007315E"/>
    <w:rsid w:val="000936CA"/>
    <w:rsid w:val="00097182"/>
    <w:rsid w:val="000B1A00"/>
    <w:rsid w:val="000C0F66"/>
    <w:rsid w:val="00175303"/>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732A8"/>
    <w:rsid w:val="0069339E"/>
    <w:rsid w:val="006F51B5"/>
    <w:rsid w:val="006F7905"/>
    <w:rsid w:val="00714F51"/>
    <w:rsid w:val="00731F6E"/>
    <w:rsid w:val="007A2EF1"/>
    <w:rsid w:val="007B00D4"/>
    <w:rsid w:val="007D703B"/>
    <w:rsid w:val="00800261"/>
    <w:rsid w:val="00841B63"/>
    <w:rsid w:val="008467BC"/>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1D841"/>
  <w15:chartTrackingRefBased/>
  <w15:docId w15:val="{9796CFBC-C319-4894-B286-6043B6C95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732A8"/>
    <w:rPr>
      <w:sz w:val="24"/>
      <w:szCs w:val="24"/>
    </w:rPr>
  </w:style>
  <w:style w:type="paragraph" w:styleId="Nagwek2">
    <w:name w:val="heading 2"/>
    <w:basedOn w:val="Normalny"/>
    <w:next w:val="Normalny"/>
    <w:link w:val="Nagwek2Znak"/>
    <w:uiPriority w:val="9"/>
    <w:semiHidden/>
    <w:unhideWhenUsed/>
    <w:qFormat/>
    <w:rsid w:val="006732A8"/>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6732A8"/>
    <w:rPr>
      <w:rFonts w:ascii="Cambria" w:hAnsi="Cambria"/>
      <w:b/>
      <w:bCs/>
      <w:i/>
      <w:iCs/>
      <w:sz w:val="28"/>
      <w:szCs w:val="28"/>
    </w:rPr>
  </w:style>
  <w:style w:type="character" w:customStyle="1" w:styleId="StopkaZnak">
    <w:name w:val="Stopka Znak"/>
    <w:link w:val="Stopka"/>
    <w:uiPriority w:val="99"/>
    <w:rsid w:val="006732A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2438</Words>
  <Characters>14630</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17034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1601-01-01T00:00:00Z</cp:lastPrinted>
  <dcterms:created xsi:type="dcterms:W3CDTF">2023-11-28T10:42:00Z</dcterms:created>
  <dcterms:modified xsi:type="dcterms:W3CDTF">2023-11-28T10:43:00Z</dcterms:modified>
</cp:coreProperties>
</file>