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4C715" w14:textId="77777777" w:rsidR="00D803AB" w:rsidRDefault="00D803AB" w:rsidP="00D803AB">
      <w:pPr>
        <w:jc w:val="right"/>
        <w:rPr>
          <w:b/>
        </w:rPr>
      </w:pPr>
      <w:r>
        <w:rPr>
          <w:noProof/>
        </w:rPr>
        <w:pict w14:anchorId="350DB508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>
        <w:rPr>
          <w:b/>
        </w:rPr>
        <w:t>Załącznik nr 4</w:t>
      </w:r>
    </w:p>
    <w:p w14:paraId="4F76619F" w14:textId="77777777" w:rsidR="00D803AB" w:rsidRDefault="00D803AB" w:rsidP="00D803AB">
      <w:pPr>
        <w:jc w:val="right"/>
        <w:rPr>
          <w:rFonts w:eastAsia="MS Mincho"/>
          <w:b/>
        </w:rPr>
      </w:pPr>
    </w:p>
    <w:p w14:paraId="0B8BE74F" w14:textId="77777777" w:rsidR="00D803AB" w:rsidRDefault="00D803AB" w:rsidP="00D803AB">
      <w:pPr>
        <w:jc w:val="right"/>
        <w:rPr>
          <w:rFonts w:eastAsia="MS Mincho"/>
          <w:b/>
        </w:rPr>
      </w:pPr>
      <w:r>
        <w:rPr>
          <w:noProof/>
        </w:rPr>
        <w:pict w14:anchorId="69E6C55A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552DF88B" w14:textId="77777777" w:rsidR="00D803AB" w:rsidRDefault="00D803AB" w:rsidP="00D803AB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11356D50" w14:textId="77777777" w:rsidR="00D803AB" w:rsidRDefault="00D803AB" w:rsidP="00D803AB">
      <w:pPr>
        <w:jc w:val="right"/>
        <w:rPr>
          <w:rFonts w:eastAsia="MS Mincho"/>
          <w:b/>
        </w:rPr>
      </w:pPr>
    </w:p>
    <w:p w14:paraId="49AF3E99" w14:textId="77777777" w:rsidR="00D803AB" w:rsidRDefault="00D803AB" w:rsidP="00D803AB">
      <w:pPr>
        <w:jc w:val="center"/>
        <w:rPr>
          <w:b/>
        </w:rPr>
      </w:pPr>
      <w:r>
        <w:rPr>
          <w:b/>
        </w:rPr>
        <w:t>Kalkulacja Cenowa</w:t>
      </w:r>
    </w:p>
    <w:p w14:paraId="630157AF" w14:textId="77777777" w:rsidR="00D803AB" w:rsidRDefault="00D803AB" w:rsidP="00D803A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458DC830" w14:textId="77777777" w:rsidR="00D803AB" w:rsidRDefault="00D803AB" w:rsidP="00D803A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6B45BDB0" w14:textId="781C7C4D" w:rsidR="00D803AB" w:rsidRDefault="00D803AB" w:rsidP="00D803AB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</w:t>
      </w:r>
      <w:r>
        <w:rPr>
          <w:b/>
          <w:sz w:val="22"/>
        </w:rPr>
        <w:t>710</w:t>
      </w:r>
      <w:r>
        <w:rPr>
          <w:b/>
          <w:sz w:val="22"/>
        </w:rPr>
        <w:t>/23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D803AB" w14:paraId="1BAE2C94" w14:textId="77777777" w:rsidTr="00A97C5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D8B0A7C" w14:textId="77777777" w:rsidR="00D803AB" w:rsidRDefault="00D803AB" w:rsidP="00A97C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A1E3980" w14:textId="77777777" w:rsidR="00D803AB" w:rsidRDefault="00D803AB" w:rsidP="00A97C5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490A01E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B5B76B6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EE61FD2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D5FB74B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C07A9C3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D087ECD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9F53399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EC9461A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A934543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ED4F1E2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A503D14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343D0CD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D803AB" w14:paraId="6B08D309" w14:textId="77777777" w:rsidTr="00A97C5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3F0F705" w14:textId="77777777" w:rsidR="00D803AB" w:rsidRDefault="00D803AB" w:rsidP="00A97C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E4138B5" w14:textId="77777777" w:rsidR="00D803AB" w:rsidRDefault="00D803AB" w:rsidP="00A97C5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2952F1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75FC390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DE4740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603738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F33386E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D803AB" w14:paraId="7E84667E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502DE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9BEF92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  <w:p w14:paraId="78425D3F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0365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9C9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554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15C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3C3B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1373506B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CDF6B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F3D839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  <w:p w14:paraId="6EBAE011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2D27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83BB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83B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A53A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8B7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78255054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0E513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C0D953" w14:textId="77777777" w:rsidR="00D803AB" w:rsidRDefault="00D803AB" w:rsidP="00A97C5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E33A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244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922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ABE87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FFE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45F472F2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799AE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F8918" w14:textId="77777777" w:rsidR="00D803AB" w:rsidRDefault="00D803AB" w:rsidP="00A97C58">
            <w:pPr>
              <w:rPr>
                <w:sz w:val="20"/>
                <w:szCs w:val="20"/>
              </w:rPr>
            </w:pPr>
          </w:p>
          <w:p w14:paraId="07DB323E" w14:textId="77777777" w:rsidR="00D803AB" w:rsidRDefault="00D803AB" w:rsidP="00A97C58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323C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60EB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CB2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137F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C4D1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7B2F2715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EA92D8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1035A5" w14:textId="77777777" w:rsidR="00D803AB" w:rsidRDefault="00D803AB" w:rsidP="00A97C58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77E6D839" w14:textId="77777777" w:rsidR="00D803AB" w:rsidRDefault="00D803AB" w:rsidP="00A97C58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2086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4CE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0CE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10D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41C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168533DA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B43A4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5EE3E2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  <w:p w14:paraId="77595839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A7E1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FEAA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C1A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2F3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263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02BED95A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2FA6E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EE0555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  <w:p w14:paraId="054F70A3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  <w:p w14:paraId="53A0E020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30D5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4A5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20D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343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FB9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00E6C0E6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51128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9025F7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D5E0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2E1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3CF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5E3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7FE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3A6E395A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2F453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E3D38B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75419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281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8A82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71FE1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DA6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6F5ABD70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AFC8D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78950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B7E9A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D129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8C4F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3FD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960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44F320CE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2756A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F2392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47D7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225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3097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CC6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349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0E65BC1B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E4F29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FA6F1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45D9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556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36D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ABBD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8DE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276319E2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E06B6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46915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012F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3F8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FCA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2629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6031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4029FA54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4C407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40FA9D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B2A1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3C2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0798A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924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896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320052A3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52E20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7751A7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426D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08A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F25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A68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C96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0DF658A0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6EF5B4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4E6F7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AD4CC7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26D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CB71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BA21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1A3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669B73C7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2AA06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16EFC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BAC5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F439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1A4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A7E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30749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4BC2097E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587A9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24D96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7629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E2E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35E6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89B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E117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542D2566" w14:textId="77777777" w:rsidTr="00A97C5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DF31451" w14:textId="77777777" w:rsidR="00D803AB" w:rsidRDefault="00D803AB" w:rsidP="00A97C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15F56B2" w14:textId="77777777" w:rsidR="00D803AB" w:rsidRDefault="00D803AB" w:rsidP="00A97C5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18DBA76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372BDE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09AA5D0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7D7DEF3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F90E792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510A26F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34405C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2195E091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DD4D7AC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9628F6B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524BC9D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D64841D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D803AB" w14:paraId="31793B6E" w14:textId="77777777" w:rsidTr="00A97C5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300A43A" w14:textId="77777777" w:rsidR="00D803AB" w:rsidRDefault="00D803AB" w:rsidP="00A97C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A92DAC" w14:textId="77777777" w:rsidR="00D803AB" w:rsidRDefault="00D803AB" w:rsidP="00A97C5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49E8D7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765347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B659619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3C059D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0B02B47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D803AB" w14:paraId="6F3E08D2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9AF86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F62E0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0F1E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420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884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797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8459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7891C00A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54CDC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C27568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ED65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E2D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AD1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2F8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6EF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7ECF7D7F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14190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CE398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3ED2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B339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804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AE7B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7ED8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696D825F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0E7934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CBAB3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333C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2F7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7975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87E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715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2DBDE0F5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F7538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09EBE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697B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411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07B9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064B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4D0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6D9FCACF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BE18E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B8FA87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FBCC7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C67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37C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3C1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EDD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21A50829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45D83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43D3C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E0E0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C7B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46E4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7AB1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AFFD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36865570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6E3CF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E7102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260C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658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428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437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3AB0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04DB8A10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86E3F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A4872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BA03E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54BA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141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A38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64B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226881A1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C4986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D7EFC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ED533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BA91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543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D8D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6FC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12565972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1C5A6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821B5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203A1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206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5B3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4FDA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2AF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1EB5E5B8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237F8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9D87E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34AD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F7B1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161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6E6A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6B97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471C234C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3A955E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1029A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DA46A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418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3119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716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4D3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4857E48C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82F3ED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4925B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F7CE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A86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420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E32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24C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69EBCE75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7AB2B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9E886E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4CEE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95A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3AE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86D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8E31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4BFD0D51" w14:textId="77777777" w:rsidTr="00A97C58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C447C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C04B0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CC44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D63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E031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7F5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B1C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561DDD9A" w14:textId="77777777" w:rsidTr="00A97C58">
        <w:trPr>
          <w:trHeight w:val="35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4C254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02AE8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  <w:p w14:paraId="59CFEB8D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C74AA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5B9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9EAA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AB5E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EDC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23409377" w14:textId="77777777" w:rsidTr="00A97C58">
        <w:trPr>
          <w:trHeight w:val="4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B4AA4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B4C6B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F92B7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5B4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D89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8B4A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9AE1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16B15E71" w14:textId="77777777" w:rsidTr="00A97C58">
        <w:trPr>
          <w:trHeight w:val="43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5FB04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89BFE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  <w:p w14:paraId="065BD0E7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9D88E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809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4471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92B9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48F7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026A917D" w14:textId="77777777" w:rsidTr="00A97C58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0D916" w14:textId="77777777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F46B1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  <w:p w14:paraId="4314F822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013B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DB0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427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804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2F9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24B3BB2D" w14:textId="77777777" w:rsidR="00D803AB" w:rsidRDefault="00D803AB"/>
    <w:p w14:paraId="5EB8C796" w14:textId="77777777" w:rsidR="00D803AB" w:rsidRDefault="00D803AB"/>
    <w:p w14:paraId="7943A797" w14:textId="77777777" w:rsidR="00D803AB" w:rsidRDefault="00D803AB"/>
    <w:p w14:paraId="00B1BFD3" w14:textId="77777777" w:rsidR="00D803AB" w:rsidRDefault="00D803AB"/>
    <w:p w14:paraId="52D5BC96" w14:textId="77777777" w:rsidR="00D803AB" w:rsidRDefault="00D803AB"/>
    <w:p w14:paraId="4FEF63F2" w14:textId="77777777" w:rsidR="00D803AB" w:rsidRDefault="00D803AB"/>
    <w:p w14:paraId="236375E4" w14:textId="77777777" w:rsidR="00D803AB" w:rsidRDefault="00D803AB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D803AB" w14:paraId="459A8666" w14:textId="77777777" w:rsidTr="00A97C5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976B766" w14:textId="77777777" w:rsidR="00D803AB" w:rsidRDefault="00D803AB" w:rsidP="00A97C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A66774F" w14:textId="77777777" w:rsidR="00D803AB" w:rsidRDefault="00D803AB" w:rsidP="00A97C5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FBCE78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22C90FB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2C2E0A7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931169F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B3DB531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195CF411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0BECCC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A87FF90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E640CA7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465E9A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9A7FE0F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CCA3D33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D803AB" w14:paraId="63885F7F" w14:textId="77777777" w:rsidTr="00A97C58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422CBB9" w14:textId="77777777" w:rsidR="00D803AB" w:rsidRDefault="00D803AB" w:rsidP="00A97C5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EE5BC9" w14:textId="77777777" w:rsidR="00D803AB" w:rsidRDefault="00D803AB" w:rsidP="00A97C5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4441738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33B9A15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92F033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0157C76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54B3F5" w14:textId="77777777" w:rsidR="00D803AB" w:rsidRDefault="00D803AB" w:rsidP="00A97C5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D803AB" w14:paraId="2D24ECEB" w14:textId="77777777" w:rsidTr="00A97C58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74016" w14:textId="29599BBC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12890B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07158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0AA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29D2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461D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A4CC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22DD096A" w14:textId="77777777" w:rsidTr="00A97C58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A0683" w14:textId="52006466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875BB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94BD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061AF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04ED7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66E4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4266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0B3383A8" w14:textId="77777777" w:rsidTr="00A97C58">
        <w:trPr>
          <w:trHeight w:val="358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B1535" w14:textId="68540F58" w:rsidR="00D803AB" w:rsidRDefault="00D803AB" w:rsidP="00A97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99440" w14:textId="77777777" w:rsidR="00D803AB" w:rsidRDefault="00D803AB" w:rsidP="00A97C58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96125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B910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4E83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DE2B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E4A7" w14:textId="77777777" w:rsidR="00D803AB" w:rsidRDefault="00D803AB" w:rsidP="00A97C5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803AB" w14:paraId="2D499C92" w14:textId="77777777" w:rsidTr="00A97C58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D5C2AA5" w14:textId="77777777" w:rsidR="00D803AB" w:rsidRDefault="00D803AB" w:rsidP="00A97C58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DCEBA9" w14:textId="77777777" w:rsidR="00D803AB" w:rsidRDefault="00D803AB" w:rsidP="00A97C58">
            <w:pPr>
              <w:rPr>
                <w:rFonts w:ascii="Calibri" w:hAnsi="Calibri"/>
              </w:rPr>
            </w:pPr>
          </w:p>
        </w:tc>
      </w:tr>
    </w:tbl>
    <w:p w14:paraId="7C084F46" w14:textId="77777777" w:rsidR="00D803AB" w:rsidRPr="00932BBB" w:rsidRDefault="00D803AB" w:rsidP="00D803AB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65D62025" w14:textId="77777777" w:rsidR="00D803AB" w:rsidRDefault="00D803AB" w:rsidP="00D803AB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629C250C" w14:textId="77777777" w:rsidR="00D803AB" w:rsidRPr="00932BBB" w:rsidRDefault="00D803AB" w:rsidP="00D803AB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1B4635FF" w14:textId="77777777" w:rsidR="00D803AB" w:rsidRPr="002506CC" w:rsidRDefault="00D803AB" w:rsidP="00D803AB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5DBF74D9" w14:textId="1BA21701" w:rsidR="0014437C" w:rsidRPr="00D803AB" w:rsidRDefault="0014437C" w:rsidP="00D803AB"/>
    <w:sectPr w:rsidR="0014437C" w:rsidRPr="00D803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91108" w14:textId="77777777" w:rsidR="008B178F" w:rsidRDefault="008B178F">
      <w:r>
        <w:separator/>
      </w:r>
    </w:p>
  </w:endnote>
  <w:endnote w:type="continuationSeparator" w:id="0">
    <w:p w14:paraId="5E3FB51E" w14:textId="77777777" w:rsidR="008B178F" w:rsidRDefault="008B1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75800" w14:textId="77777777" w:rsidR="00696E55" w:rsidRDefault="00696E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9D074" w14:textId="77777777" w:rsidR="00D803AB" w:rsidRPr="00CC4E7C" w:rsidRDefault="00D803AB" w:rsidP="00D803AB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68659137" w14:textId="77777777" w:rsidR="00696E55" w:rsidRDefault="00696E5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25A05" w14:textId="77777777" w:rsidR="00696E55" w:rsidRDefault="00696E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37509" w14:textId="77777777" w:rsidR="008B178F" w:rsidRDefault="008B178F">
      <w:r>
        <w:separator/>
      </w:r>
    </w:p>
  </w:footnote>
  <w:footnote w:type="continuationSeparator" w:id="0">
    <w:p w14:paraId="7FD5700F" w14:textId="77777777" w:rsidR="008B178F" w:rsidRDefault="008B1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09EE5" w14:textId="77777777" w:rsidR="00696E55" w:rsidRDefault="00696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2EB93" w14:textId="77777777" w:rsidR="00696E55" w:rsidRDefault="00696E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AC585" w14:textId="77777777" w:rsidR="00696E55" w:rsidRDefault="00696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909074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178F"/>
    <w:rsid w:val="00021E1F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696E55"/>
    <w:rsid w:val="007054E7"/>
    <w:rsid w:val="007220EB"/>
    <w:rsid w:val="007F25C7"/>
    <w:rsid w:val="0086523D"/>
    <w:rsid w:val="008909FE"/>
    <w:rsid w:val="008B178F"/>
    <w:rsid w:val="008F4EAF"/>
    <w:rsid w:val="008F7315"/>
    <w:rsid w:val="0091125A"/>
    <w:rsid w:val="009508B9"/>
    <w:rsid w:val="00D803AB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63516F24"/>
  <w15:chartTrackingRefBased/>
  <w15:docId w15:val="{7E96C1A1-99C3-4171-AF4E-7CEC243D5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03A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03A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96E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6E5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6E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6E55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03AB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229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1601-01-01T00:00:00Z</cp:lastPrinted>
  <dcterms:created xsi:type="dcterms:W3CDTF">2023-11-28T10:42:00Z</dcterms:created>
  <dcterms:modified xsi:type="dcterms:W3CDTF">2023-11-28T10:42:00Z</dcterms:modified>
</cp:coreProperties>
</file>