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6F6C" w14:textId="77777777" w:rsidR="00C52995" w:rsidRPr="00240E71" w:rsidRDefault="00C52995" w:rsidP="00C5299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9386D88" w14:textId="77777777" w:rsidR="00C52995" w:rsidRDefault="00C52995" w:rsidP="00C5299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4CED870" w14:textId="77777777" w:rsidR="00C52995" w:rsidRPr="0022732C" w:rsidRDefault="00C52995" w:rsidP="00C5299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E523F50" w14:textId="77777777" w:rsidR="00C52995" w:rsidRDefault="00C52995" w:rsidP="00C5299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453DF37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0A72444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26EBAB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B2BC3FC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90A56C0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CAEEECA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E0B6DF5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7864126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47E0D13" w14:textId="77777777" w:rsidR="00C52995" w:rsidRPr="0022732C" w:rsidRDefault="00C52995" w:rsidP="00C5299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2C84335" w14:textId="77777777" w:rsidR="00C52995" w:rsidRDefault="00C52995" w:rsidP="00C52995">
      <w:pPr>
        <w:spacing w:line="360" w:lineRule="auto"/>
      </w:pPr>
      <w:r>
        <w:t>Do: Nazwa i siedziba Zamawiającego:</w:t>
      </w:r>
    </w:p>
    <w:p w14:paraId="17C70FAA" w14:textId="77777777" w:rsidR="00C52995" w:rsidRPr="00247153" w:rsidRDefault="00C52995" w:rsidP="00C52995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AB0A434" w14:textId="77777777" w:rsidR="00C52995" w:rsidRPr="00247153" w:rsidRDefault="00C52995" w:rsidP="00C52995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598489D" w14:textId="77777777" w:rsidR="00C52995" w:rsidRDefault="00C52995" w:rsidP="00C52995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E269430" w14:textId="77777777" w:rsidR="00C52995" w:rsidRDefault="00C52995" w:rsidP="00C52995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90FD7AB" w14:textId="77777777" w:rsidR="00C52995" w:rsidRDefault="00C52995" w:rsidP="00C52995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FD19A0E" w14:textId="77777777" w:rsidR="00C52995" w:rsidRDefault="00C52995" w:rsidP="00C52995">
      <w:pPr>
        <w:ind w:firstLine="3969"/>
        <w:rPr>
          <w:b/>
        </w:rPr>
      </w:pPr>
    </w:p>
    <w:p w14:paraId="370FEA3F" w14:textId="4DFADBFB" w:rsidR="00C52995" w:rsidRDefault="00C52995" w:rsidP="00C5299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710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789A4096" w14:textId="77777777" w:rsidR="00C52995" w:rsidRDefault="00C52995" w:rsidP="00C52995">
      <w:pPr>
        <w:tabs>
          <w:tab w:val="right" w:pos="9000"/>
        </w:tabs>
      </w:pPr>
    </w:p>
    <w:p w14:paraId="50ACA231" w14:textId="77777777" w:rsidR="00C52995" w:rsidRPr="005F7BDF" w:rsidRDefault="00C52995" w:rsidP="00C529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9D71AA1" w14:textId="77777777" w:rsidR="00C52995" w:rsidRPr="005F7BDF" w:rsidRDefault="00C52995" w:rsidP="00C5299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C254A63" w14:textId="77777777" w:rsidR="00C52995" w:rsidRPr="005F7BDF" w:rsidRDefault="00C52995" w:rsidP="00C5299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5DA37EC5" w14:textId="77777777" w:rsidR="00C52995" w:rsidRPr="005F7BDF" w:rsidRDefault="00C52995" w:rsidP="00C5299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4433E5B" w14:textId="77777777" w:rsidR="00C52995" w:rsidRPr="005F7BDF" w:rsidRDefault="00C52995" w:rsidP="00C5299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2BC0D64" w14:textId="77777777" w:rsidR="00C52995" w:rsidRPr="002969BE" w:rsidRDefault="00C52995" w:rsidP="00C52995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35A7120" w14:textId="77777777" w:rsidR="00C52995" w:rsidRPr="002969BE" w:rsidRDefault="00C52995" w:rsidP="00C5299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FB28A28" w14:textId="77777777" w:rsidR="00C52995" w:rsidRPr="002969BE" w:rsidRDefault="00C52995" w:rsidP="00C529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F6AED79" w14:textId="77777777" w:rsidR="00C52995" w:rsidRPr="002969BE" w:rsidRDefault="00C52995" w:rsidP="00C529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04251A6B" w14:textId="77777777" w:rsidR="00C52995" w:rsidRPr="002969BE" w:rsidRDefault="00C52995" w:rsidP="00C52995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E733E16" w14:textId="77777777" w:rsidR="00C52995" w:rsidRPr="00FE545C" w:rsidRDefault="00C52995" w:rsidP="00C5299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62182D8" w14:textId="77777777" w:rsidR="00C52995" w:rsidRPr="00FE545C" w:rsidRDefault="00C52995" w:rsidP="00C5299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EA582CC" w14:textId="77777777" w:rsidR="00C52995" w:rsidRDefault="00C52995" w:rsidP="00C52995">
      <w:pPr>
        <w:jc w:val="both"/>
        <w:rPr>
          <w:sz w:val="18"/>
          <w:szCs w:val="18"/>
        </w:rPr>
      </w:pPr>
    </w:p>
    <w:p w14:paraId="7E9775EA" w14:textId="77777777" w:rsidR="00C52995" w:rsidRDefault="00C52995" w:rsidP="00C5299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3939FDA" w14:textId="77777777" w:rsidR="00C52995" w:rsidRPr="00730EFE" w:rsidRDefault="00C52995" w:rsidP="00C529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1681BD4" w14:textId="77777777" w:rsidR="00C52995" w:rsidRPr="001D671E" w:rsidRDefault="00C52995" w:rsidP="00C529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2005F3F" w14:textId="77777777" w:rsidR="00C52995" w:rsidRDefault="00C52995" w:rsidP="00C529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2B573" w14:textId="77777777" w:rsidR="00C52995" w:rsidRDefault="00C52995" w:rsidP="00C529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07D425" w14:textId="77777777" w:rsidR="00C52995" w:rsidRDefault="00C52995" w:rsidP="00C5299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626156" w14:textId="77777777" w:rsidR="00C52995" w:rsidRPr="001D671E" w:rsidRDefault="00C52995" w:rsidP="00C529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2995" w:rsidRPr="00FE545C" w14:paraId="64609894" w14:textId="77777777" w:rsidTr="00A97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D0E89" w14:textId="77777777" w:rsidR="00C52995" w:rsidRPr="00FE545C" w:rsidRDefault="00C52995" w:rsidP="00A97C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385FF" w14:textId="77777777" w:rsidR="00C52995" w:rsidRPr="00FE545C" w:rsidRDefault="00C52995" w:rsidP="00A97C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D185483" w14:textId="77777777" w:rsidR="00C52995" w:rsidRPr="00FE545C" w:rsidRDefault="00C52995" w:rsidP="00A97C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F0D5D" w14:textId="77777777" w:rsidR="00C52995" w:rsidRPr="00FE545C" w:rsidRDefault="00C52995" w:rsidP="00A97C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52995" w:rsidRPr="00FE545C" w14:paraId="21C3D271" w14:textId="77777777" w:rsidTr="00A97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A3FE7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26E77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49423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2995" w:rsidRPr="00FE545C" w14:paraId="28ECAD8E" w14:textId="77777777" w:rsidTr="00A97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CF6B7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1B721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B2F27" w14:textId="77777777" w:rsidR="00C52995" w:rsidRPr="00FE545C" w:rsidRDefault="00C52995" w:rsidP="00A97C5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ACAF7E1" w14:textId="77777777" w:rsidR="00C52995" w:rsidRDefault="00C52995" w:rsidP="00C529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943DAA" w14:textId="77777777" w:rsidR="00C52995" w:rsidRPr="00D638CC" w:rsidRDefault="00C52995" w:rsidP="00C5299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D0E952D" w14:textId="77777777" w:rsidR="00C52995" w:rsidRPr="002F276A" w:rsidRDefault="00C52995" w:rsidP="00C5299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37DA0EA" w14:textId="77777777" w:rsidR="00C52995" w:rsidRPr="002F276A" w:rsidRDefault="00C52995" w:rsidP="00C529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592E204" w14:textId="77777777" w:rsidR="00C52995" w:rsidRPr="002F276A" w:rsidRDefault="00C52995" w:rsidP="00C529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F55EFC" w14:textId="77777777" w:rsidR="00C52995" w:rsidRPr="002F276A" w:rsidRDefault="00C52995" w:rsidP="00C529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649D7D7" w14:textId="77777777" w:rsidR="00C52995" w:rsidRPr="002F276A" w:rsidRDefault="00C52995" w:rsidP="00C5299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EA3B54" w14:textId="77777777" w:rsidR="00C52995" w:rsidRDefault="00C52995" w:rsidP="00C529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9F2F8C1" w14:textId="77777777" w:rsidR="00C52995" w:rsidRDefault="00C52995" w:rsidP="00C5299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3DEBE3" w14:textId="77777777" w:rsidR="00C52995" w:rsidRDefault="00C52995" w:rsidP="00C529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78F5342" w14:textId="77777777" w:rsidR="00C52995" w:rsidRDefault="00C52995" w:rsidP="00C529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79E51E" w14:textId="77777777" w:rsidR="00C52995" w:rsidRDefault="00C52995" w:rsidP="00C529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577715" w14:textId="77777777" w:rsidR="00C52995" w:rsidRDefault="00C52995" w:rsidP="00C529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9802989" w14:textId="77777777" w:rsidR="00C52995" w:rsidRDefault="00C52995" w:rsidP="00C529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4C63C7E" w14:textId="77777777" w:rsidR="00C52995" w:rsidRPr="000B45FE" w:rsidRDefault="00C52995" w:rsidP="00C529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0B91CD" w14:textId="77777777" w:rsidR="00C52995" w:rsidRDefault="00C52995" w:rsidP="00C5299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AE5521E" w14:textId="77777777" w:rsidR="00C52995" w:rsidRDefault="00C52995" w:rsidP="00C52995">
      <w:pPr>
        <w:jc w:val="both"/>
        <w:rPr>
          <w:sz w:val="22"/>
          <w:szCs w:val="22"/>
        </w:rPr>
      </w:pPr>
    </w:p>
    <w:p w14:paraId="2A8C3146" w14:textId="77777777" w:rsidR="00C52995" w:rsidRDefault="00C52995" w:rsidP="00C52995">
      <w:pPr>
        <w:jc w:val="both"/>
        <w:rPr>
          <w:sz w:val="22"/>
          <w:szCs w:val="22"/>
        </w:rPr>
      </w:pPr>
    </w:p>
    <w:p w14:paraId="5F4B253E" w14:textId="77777777" w:rsidR="00C52995" w:rsidRDefault="00C52995" w:rsidP="00C52995">
      <w:pPr>
        <w:jc w:val="right"/>
        <w:rPr>
          <w:sz w:val="20"/>
          <w:szCs w:val="20"/>
        </w:rPr>
      </w:pPr>
    </w:p>
    <w:p w14:paraId="60E09B0E" w14:textId="77777777" w:rsidR="00C52995" w:rsidRPr="00423B06" w:rsidRDefault="00C52995" w:rsidP="00C5299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B8864FF" w14:textId="62E08CFF" w:rsidR="00C52995" w:rsidRPr="00306859" w:rsidRDefault="00C52995" w:rsidP="00C52995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C632F0E" w14:textId="77777777" w:rsidR="00FE545C" w:rsidRPr="00C52995" w:rsidRDefault="00FE545C" w:rsidP="00C52995"/>
    <w:sectPr w:rsidR="00FE545C" w:rsidRPr="00C529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D07C4" w14:textId="77777777" w:rsidR="00EC4F31" w:rsidRDefault="00EC4F31">
      <w:r>
        <w:separator/>
      </w:r>
    </w:p>
  </w:endnote>
  <w:endnote w:type="continuationSeparator" w:id="0">
    <w:p w14:paraId="4D752C2F" w14:textId="77777777" w:rsidR="00EC4F31" w:rsidRDefault="00EC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BF39E" w14:textId="77777777" w:rsidR="0024099C" w:rsidRDefault="002409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1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58D24" w14:textId="77777777" w:rsidR="0024099C" w:rsidRDefault="002409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87975" w14:textId="77777777" w:rsidR="00EC4F31" w:rsidRDefault="00EC4F31">
      <w:r>
        <w:separator/>
      </w:r>
    </w:p>
  </w:footnote>
  <w:footnote w:type="continuationSeparator" w:id="0">
    <w:p w14:paraId="3A1CB682" w14:textId="77777777" w:rsidR="00EC4F31" w:rsidRDefault="00EC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6702" w14:textId="77777777" w:rsidR="0024099C" w:rsidRDefault="002409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7B9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E04AB" w14:textId="77777777" w:rsidR="0024099C" w:rsidRDefault="002409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20839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2312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5479019">
    <w:abstractNumId w:val="0"/>
  </w:num>
  <w:num w:numId="4" w16cid:durableId="70349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F3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099C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5299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4F3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11A3D0"/>
  <w15:chartTrackingRefBased/>
  <w15:docId w15:val="{BA4BA6AD-3878-4DAF-826D-8D8D6710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9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2023-11-28T10:35:00Z</dcterms:created>
  <dcterms:modified xsi:type="dcterms:W3CDTF">2023-11-28T10:36:00Z</dcterms:modified>
</cp:coreProperties>
</file>