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2C30E" w14:textId="0B656F1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2073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E31E9B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BDF23E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A72729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3A32B3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5BD38A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732C1C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13F91E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ECC483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DFC54C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44C4EF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7E7EA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5CD782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6864AF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8F638A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8E71EA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58ECB6C" w14:textId="4DBCBDF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F492A" w:rsidRPr="00CF492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B20730">
        <w:rPr>
          <w:rFonts w:eastAsia="Times New Roman" w:cs="Calibri"/>
          <w:lang w:eastAsia="pl-PL"/>
        </w:rPr>
        <w:t xml:space="preserve"> nr sprawy: </w:t>
      </w:r>
      <w:r w:rsidR="00B20730" w:rsidRPr="00B20730">
        <w:rPr>
          <w:rFonts w:eastAsia="Times New Roman" w:cs="Calibri"/>
          <w:b/>
          <w:bCs/>
          <w:lang w:eastAsia="pl-PL"/>
        </w:rPr>
        <w:t>KC-zp.272-710/23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21ECC4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28F4B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E49D4A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170875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50467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511C55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5CD0AC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62247A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23E50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81708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6B0DBF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73D9D17" w14:textId="5CCF9EE4" w:rsidR="005103B9" w:rsidRPr="009475A8" w:rsidRDefault="008F3D36" w:rsidP="00B2073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9FC9A" w14:textId="77777777" w:rsidR="00E05793" w:rsidRDefault="00E05793" w:rsidP="0038231F">
      <w:pPr>
        <w:spacing w:after="0" w:line="240" w:lineRule="auto"/>
      </w:pPr>
      <w:r>
        <w:separator/>
      </w:r>
    </w:p>
  </w:endnote>
  <w:endnote w:type="continuationSeparator" w:id="0">
    <w:p w14:paraId="2215C582" w14:textId="77777777" w:rsidR="00E05793" w:rsidRDefault="00E057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B06CF" w14:textId="77777777" w:rsidR="00CF492A" w:rsidRDefault="00CF49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1A6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2CB81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FF86A" w14:textId="77777777" w:rsidR="00CF492A" w:rsidRDefault="00CF49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1F962" w14:textId="77777777" w:rsidR="00E05793" w:rsidRDefault="00E05793" w:rsidP="0038231F">
      <w:pPr>
        <w:spacing w:after="0" w:line="240" w:lineRule="auto"/>
      </w:pPr>
      <w:r>
        <w:separator/>
      </w:r>
    </w:p>
  </w:footnote>
  <w:footnote w:type="continuationSeparator" w:id="0">
    <w:p w14:paraId="69EE706B" w14:textId="77777777" w:rsidR="00E05793" w:rsidRDefault="00E05793" w:rsidP="0038231F">
      <w:pPr>
        <w:spacing w:after="0" w:line="240" w:lineRule="auto"/>
      </w:pPr>
      <w:r>
        <w:continuationSeparator/>
      </w:r>
    </w:p>
  </w:footnote>
  <w:footnote w:id="1">
    <w:p w14:paraId="0A9F543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D6DA88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92A6" w14:textId="77777777" w:rsidR="00CF492A" w:rsidRDefault="00CF4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2051A" w14:textId="77777777" w:rsidR="00CF492A" w:rsidRDefault="00CF4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57CF8" w14:textId="77777777" w:rsidR="00CF492A" w:rsidRDefault="00CF49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237116">
    <w:abstractNumId w:val="7"/>
  </w:num>
  <w:num w:numId="2" w16cid:durableId="7174483">
    <w:abstractNumId w:val="0"/>
  </w:num>
  <w:num w:numId="3" w16cid:durableId="931010323">
    <w:abstractNumId w:val="6"/>
  </w:num>
  <w:num w:numId="4" w16cid:durableId="1816533688">
    <w:abstractNumId w:val="9"/>
  </w:num>
  <w:num w:numId="5" w16cid:durableId="700404026">
    <w:abstractNumId w:val="8"/>
  </w:num>
  <w:num w:numId="6" w16cid:durableId="1706445211">
    <w:abstractNumId w:val="5"/>
  </w:num>
  <w:num w:numId="7" w16cid:durableId="257913334">
    <w:abstractNumId w:val="1"/>
  </w:num>
  <w:num w:numId="8" w16cid:durableId="1125544153">
    <w:abstractNumId w:val="3"/>
  </w:num>
  <w:num w:numId="9" w16cid:durableId="2009013433">
    <w:abstractNumId w:val="2"/>
  </w:num>
  <w:num w:numId="10" w16cid:durableId="769281614">
    <w:abstractNumId w:val="4"/>
  </w:num>
  <w:num w:numId="11" w16cid:durableId="13184116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79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0730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492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793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75C04"/>
  <w15:chartTrackingRefBased/>
  <w15:docId w15:val="{9BEA4C16-E30E-4872-8DE3-11817DA75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2023-11-28T10:38:00Z</cp:lastPrinted>
  <dcterms:created xsi:type="dcterms:W3CDTF">2023-11-28T10:37:00Z</dcterms:created>
  <dcterms:modified xsi:type="dcterms:W3CDTF">2023-11-28T10:38:00Z</dcterms:modified>
</cp:coreProperties>
</file>