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131FF" w14:textId="77777777" w:rsidR="00843A88" w:rsidRPr="00BB6975" w:rsidRDefault="003C382D" w:rsidP="00FD4AEC">
      <w:pPr>
        <w:spacing w:after="480"/>
        <w:jc w:val="right"/>
      </w:pPr>
      <w:r w:rsidRPr="00BB6975">
        <w:t>Niepołomice</w:t>
      </w:r>
      <w:r w:rsidR="00843A88" w:rsidRPr="00BB6975">
        <w:t xml:space="preserve"> dnia: </w:t>
      </w:r>
      <w:r w:rsidRPr="00BB6975">
        <w:t>2023-11-30</w:t>
      </w:r>
    </w:p>
    <w:p w14:paraId="4C5802B7" w14:textId="77777777" w:rsidR="00843A88" w:rsidRPr="00BB6975" w:rsidRDefault="003C382D" w:rsidP="00843A88">
      <w:pPr>
        <w:spacing w:line="360" w:lineRule="auto"/>
        <w:rPr>
          <w:b/>
          <w:bCs/>
        </w:rPr>
      </w:pPr>
      <w:r w:rsidRPr="00BB6975">
        <w:rPr>
          <w:b/>
          <w:bCs/>
        </w:rPr>
        <w:t>GMINA NIEPOŁOMICE</w:t>
      </w:r>
    </w:p>
    <w:p w14:paraId="676D02B7" w14:textId="77777777" w:rsidR="00843A88" w:rsidRPr="00BB6975" w:rsidRDefault="003C382D" w:rsidP="00843A88">
      <w:pPr>
        <w:spacing w:line="360" w:lineRule="auto"/>
      </w:pPr>
      <w:r w:rsidRPr="00BB6975">
        <w:t>Pl. Zwycięstwa</w:t>
      </w:r>
      <w:r w:rsidR="00843A88" w:rsidRPr="00BB6975">
        <w:t xml:space="preserve"> </w:t>
      </w:r>
      <w:r w:rsidRPr="00BB6975">
        <w:t>13</w:t>
      </w:r>
    </w:p>
    <w:p w14:paraId="5C0E1752" w14:textId="77777777" w:rsidR="00843A88" w:rsidRPr="00BB6975" w:rsidRDefault="003C382D" w:rsidP="00843A88">
      <w:r w:rsidRPr="00BB6975">
        <w:t>32-005</w:t>
      </w:r>
      <w:r w:rsidR="00843A88" w:rsidRPr="00BB6975">
        <w:t xml:space="preserve"> </w:t>
      </w:r>
      <w:r w:rsidRPr="00BB6975">
        <w:t>Niepołomice</w:t>
      </w:r>
    </w:p>
    <w:p w14:paraId="76D2DEC4" w14:textId="6F800063" w:rsidR="00BB6975" w:rsidRDefault="00BB6975" w:rsidP="00843A88">
      <w:pPr>
        <w:rPr>
          <w:bCs/>
        </w:rPr>
      </w:pPr>
      <w:r w:rsidRPr="00BB6975">
        <w:t>Pismo nr:</w:t>
      </w:r>
      <w:r w:rsidRPr="00BB6975">
        <w:rPr>
          <w:bCs/>
        </w:rPr>
        <w:t xml:space="preserve"> ZP.271.34.2023.5</w:t>
      </w:r>
    </w:p>
    <w:p w14:paraId="5B1751EB" w14:textId="77777777" w:rsidR="0024718C" w:rsidRDefault="0024718C" w:rsidP="00843A88">
      <w:pPr>
        <w:rPr>
          <w:bCs/>
        </w:rPr>
      </w:pPr>
    </w:p>
    <w:p w14:paraId="4971AC2F" w14:textId="77777777" w:rsidR="0024718C" w:rsidRPr="00BB6975" w:rsidRDefault="0024718C" w:rsidP="00843A88"/>
    <w:p w14:paraId="22CD7B74" w14:textId="77777777" w:rsidR="00843A88" w:rsidRPr="00BB697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B6975">
        <w:rPr>
          <w:b/>
        </w:rPr>
        <w:t>WYKONAWCY</w:t>
      </w:r>
    </w:p>
    <w:p w14:paraId="4005D5ED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B6975">
        <w:t>ubiegający się o zamówienie</w:t>
      </w:r>
    </w:p>
    <w:p w14:paraId="51D96785" w14:textId="77777777" w:rsidR="0024718C" w:rsidRPr="00BB6975" w:rsidRDefault="0024718C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</w:p>
    <w:p w14:paraId="3AECB532" w14:textId="77777777" w:rsidR="004E4B64" w:rsidRPr="00BB6975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BB6975">
        <w:rPr>
          <w:rFonts w:eastAsia="Calibri"/>
          <w:lang w:eastAsia="en-US"/>
        </w:rPr>
        <w:t xml:space="preserve">Dotyczy: </w:t>
      </w:r>
      <w:r w:rsidRPr="00BB6975">
        <w:t>postępowania o udzielenie zamówienia publicznego</w:t>
      </w:r>
      <w:r w:rsidRPr="00BB697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B6975" w14:paraId="6507BBED" w14:textId="77777777" w:rsidTr="00FD4AEC">
        <w:tc>
          <w:tcPr>
            <w:tcW w:w="2269" w:type="dxa"/>
            <w:shd w:val="clear" w:color="auto" w:fill="auto"/>
          </w:tcPr>
          <w:p w14:paraId="25F01FAC" w14:textId="77777777" w:rsidR="004E4B64" w:rsidRPr="00BB697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B697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FBE187" w14:textId="77777777" w:rsidR="004E4B64" w:rsidRPr="00BB6975" w:rsidRDefault="003C382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B6975">
              <w:rPr>
                <w:bCs/>
              </w:rPr>
              <w:t>Świadczenie usług pocztowych w obrocie krajowym i zagranicznym</w:t>
            </w:r>
            <w:r w:rsidR="004E4B64" w:rsidRPr="00BB6975">
              <w:rPr>
                <w:bCs/>
              </w:rPr>
              <w:t>.</w:t>
            </w:r>
          </w:p>
        </w:tc>
      </w:tr>
      <w:tr w:rsidR="003C382D" w:rsidRPr="00BB6975" w14:paraId="3A3B199B" w14:textId="77777777" w:rsidTr="00251B0C">
        <w:tc>
          <w:tcPr>
            <w:tcW w:w="2269" w:type="dxa"/>
            <w:shd w:val="clear" w:color="auto" w:fill="auto"/>
          </w:tcPr>
          <w:p w14:paraId="74C162AA" w14:textId="77777777" w:rsidR="003C382D" w:rsidRPr="00BB6975" w:rsidRDefault="003C382D" w:rsidP="00251B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B697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F2FF5B" w14:textId="77777777" w:rsidR="003C382D" w:rsidRPr="00BB6975" w:rsidRDefault="003C382D" w:rsidP="00251B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B6975">
              <w:rPr>
                <w:bCs/>
              </w:rPr>
              <w:t>ZP.271.34.2023</w:t>
            </w:r>
          </w:p>
        </w:tc>
      </w:tr>
    </w:tbl>
    <w:p w14:paraId="08521718" w14:textId="77777777" w:rsidR="004E4B64" w:rsidRPr="00BB697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B6975" w14:paraId="27C83A10" w14:textId="77777777" w:rsidTr="00C46732">
        <w:tc>
          <w:tcPr>
            <w:tcW w:w="9330" w:type="dxa"/>
            <w:shd w:val="clear" w:color="auto" w:fill="F2F2F2"/>
            <w:hideMark/>
          </w:tcPr>
          <w:p w14:paraId="504CA7A5" w14:textId="77777777" w:rsidR="00843A88" w:rsidRPr="00BB6975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B697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768387A" w14:textId="77777777" w:rsidR="0012774F" w:rsidRPr="00BB6975" w:rsidRDefault="00520165" w:rsidP="004E4B64">
      <w:pPr>
        <w:spacing w:before="600" w:after="240" w:line="360" w:lineRule="auto"/>
        <w:jc w:val="both"/>
      </w:pPr>
      <w:r w:rsidRPr="00BB6975">
        <w:t xml:space="preserve">Zamawiający, </w:t>
      </w:r>
      <w:r w:rsidR="003C382D" w:rsidRPr="00BB6975">
        <w:rPr>
          <w:b/>
        </w:rPr>
        <w:t>GMINA NIEPOŁOMICE</w:t>
      </w:r>
      <w:r w:rsidRPr="00BB6975">
        <w:t xml:space="preserve">, działając na podstawie art. </w:t>
      </w:r>
      <w:r w:rsidR="00E74BC3" w:rsidRPr="00BB6975">
        <w:t>284</w:t>
      </w:r>
      <w:r w:rsidRPr="00BB6975">
        <w:t xml:space="preserve"> ust. </w:t>
      </w:r>
      <w:r w:rsidR="0029606A" w:rsidRPr="00BB6975">
        <w:t>6</w:t>
      </w:r>
      <w:r w:rsidRPr="00BB6975">
        <w:t xml:space="preserve"> ustawy z dnia </w:t>
      </w:r>
      <w:r w:rsidR="0029606A" w:rsidRPr="00BB6975">
        <w:t>11</w:t>
      </w:r>
      <w:r w:rsidRPr="00BB6975">
        <w:t xml:space="preserve"> </w:t>
      </w:r>
      <w:r w:rsidR="0029606A" w:rsidRPr="00BB6975">
        <w:t xml:space="preserve">września </w:t>
      </w:r>
      <w:r w:rsidRPr="00BB6975">
        <w:t>20</w:t>
      </w:r>
      <w:r w:rsidR="0029606A" w:rsidRPr="00BB6975">
        <w:t>19</w:t>
      </w:r>
      <w:r w:rsidRPr="00BB6975">
        <w:t xml:space="preserve"> r</w:t>
      </w:r>
      <w:r w:rsidR="0029606A" w:rsidRPr="00BB6975">
        <w:t>.</w:t>
      </w:r>
      <w:r w:rsidRPr="00BB6975">
        <w:t xml:space="preserve"> Prawo </w:t>
      </w:r>
      <w:r w:rsidR="0029606A" w:rsidRPr="00BB6975">
        <w:t>z</w:t>
      </w:r>
      <w:r w:rsidRPr="00BB6975">
        <w:t xml:space="preserve">amówień </w:t>
      </w:r>
      <w:r w:rsidR="0029606A" w:rsidRPr="00BB6975">
        <w:t>p</w:t>
      </w:r>
      <w:r w:rsidRPr="00BB6975">
        <w:t xml:space="preserve">ublicznych </w:t>
      </w:r>
      <w:r w:rsidR="003C382D" w:rsidRPr="00BB6975">
        <w:t>(</w:t>
      </w:r>
      <w:proofErr w:type="spellStart"/>
      <w:r w:rsidR="003C382D" w:rsidRPr="00BB6975">
        <w:t>t.j</w:t>
      </w:r>
      <w:proofErr w:type="spellEnd"/>
      <w:r w:rsidR="003C382D" w:rsidRPr="00BB6975">
        <w:t>. Dz. U. z 2023r. poz. 1605)</w:t>
      </w:r>
      <w:r w:rsidR="00BE7BFD" w:rsidRPr="00BB6975">
        <w:t xml:space="preserve">, </w:t>
      </w:r>
      <w:r w:rsidR="00E74BC3" w:rsidRPr="00BB6975">
        <w:t>udostępnia</w:t>
      </w:r>
      <w:r w:rsidR="00BE7BFD" w:rsidRPr="00BB6975">
        <w:t xml:space="preserve"> poniżej treść zapytań do S</w:t>
      </w:r>
      <w:r w:rsidR="0012774F" w:rsidRPr="00BB6975">
        <w:t>pecyfikacji Warunków Zamówienia (</w:t>
      </w:r>
      <w:r w:rsidR="0012774F" w:rsidRPr="00BB6975">
        <w:rPr>
          <w:lang w:eastAsia="ar-SA"/>
        </w:rPr>
        <w:t>zwanej dalej</w:t>
      </w:r>
      <w:r w:rsidR="0012774F" w:rsidRPr="00BB6975">
        <w:rPr>
          <w:b/>
          <w:lang w:eastAsia="ar-SA"/>
        </w:rPr>
        <w:t xml:space="preserve"> </w:t>
      </w:r>
      <w:r w:rsidR="0012774F" w:rsidRPr="00BB6975">
        <w:rPr>
          <w:bCs/>
          <w:lang w:eastAsia="ar-SA"/>
        </w:rPr>
        <w:t>”SWZ”)</w:t>
      </w:r>
      <w:r w:rsidR="00E74BC3" w:rsidRPr="00BB6975">
        <w:rPr>
          <w:bCs/>
          <w:lang w:eastAsia="ar-SA"/>
        </w:rPr>
        <w:t xml:space="preserve"> </w:t>
      </w:r>
      <w:r w:rsidR="00E74BC3" w:rsidRPr="00BB6975">
        <w:t>wraz z wyjaśnieniami</w:t>
      </w:r>
      <w:r w:rsidR="0012774F" w:rsidRPr="00BB697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6975" w:rsidRPr="00BB6975" w14:paraId="17FDCB8D" w14:textId="77777777" w:rsidTr="00251B0C">
        <w:tc>
          <w:tcPr>
            <w:tcW w:w="9356" w:type="dxa"/>
            <w:shd w:val="clear" w:color="auto" w:fill="auto"/>
          </w:tcPr>
          <w:p w14:paraId="53AB6810" w14:textId="77777777" w:rsidR="0024718C" w:rsidRDefault="0024718C" w:rsidP="00BB6975">
            <w:pPr>
              <w:spacing w:before="60" w:after="60" w:line="276" w:lineRule="auto"/>
              <w:ind w:right="-72"/>
              <w:rPr>
                <w:b/>
                <w:bCs/>
              </w:rPr>
            </w:pPr>
          </w:p>
          <w:p w14:paraId="044B70CC" w14:textId="0F693F3B" w:rsidR="003C382D" w:rsidRDefault="003C382D" w:rsidP="00BB6975">
            <w:pPr>
              <w:spacing w:before="60" w:after="60" w:line="276" w:lineRule="auto"/>
              <w:ind w:right="-72"/>
              <w:rPr>
                <w:b/>
                <w:bCs/>
              </w:rPr>
            </w:pPr>
            <w:r w:rsidRPr="00BB6975">
              <w:rPr>
                <w:b/>
                <w:bCs/>
              </w:rPr>
              <w:t>Pytani</w:t>
            </w:r>
            <w:r w:rsidR="00BB6975" w:rsidRPr="00BB6975">
              <w:rPr>
                <w:b/>
                <w:bCs/>
              </w:rPr>
              <w:t>a:</w:t>
            </w:r>
          </w:p>
          <w:p w14:paraId="73E0BAC0" w14:textId="77777777" w:rsidR="0024718C" w:rsidRPr="00BB6975" w:rsidRDefault="0024718C" w:rsidP="00BB6975">
            <w:pPr>
              <w:spacing w:before="60" w:after="60" w:line="276" w:lineRule="auto"/>
              <w:ind w:right="-72"/>
              <w:rPr>
                <w:b/>
                <w:bCs/>
              </w:rPr>
            </w:pPr>
          </w:p>
          <w:p w14:paraId="55973E2C" w14:textId="77777777" w:rsidR="00BB6975" w:rsidRPr="00BB6975" w:rsidRDefault="00BB6975" w:rsidP="00BB6975">
            <w:pPr>
              <w:rPr>
                <w:b/>
                <w:bCs/>
              </w:rPr>
            </w:pPr>
            <w:r w:rsidRPr="00BB6975">
              <w:rPr>
                <w:b/>
                <w:bCs/>
              </w:rPr>
              <w:t>Pytanie nr 1</w:t>
            </w:r>
          </w:p>
          <w:p w14:paraId="376136BE" w14:textId="77777777" w:rsidR="0024718C" w:rsidRDefault="0024718C" w:rsidP="0024718C">
            <w:pPr>
              <w:spacing w:line="360" w:lineRule="auto"/>
              <w:jc w:val="both"/>
            </w:pPr>
          </w:p>
          <w:p w14:paraId="74C9F154" w14:textId="011FADF5" w:rsidR="00BB6975" w:rsidRPr="00BB6975" w:rsidRDefault="00BB6975" w:rsidP="0024718C">
            <w:pPr>
              <w:spacing w:line="360" w:lineRule="auto"/>
              <w:jc w:val="both"/>
            </w:pPr>
            <w:r w:rsidRPr="00BB6975">
              <w:t xml:space="preserve">Zamawiający w odpowiedzi na pytanie nr 9 wskazał, że nie wyraża zgody na propozycję realizacji nadawania przesyłek za pośrednictwem programu Elektroniczny Nadawca. </w:t>
            </w:r>
          </w:p>
          <w:p w14:paraId="023C0C92" w14:textId="77777777" w:rsidR="00BB6975" w:rsidRPr="00BB6975" w:rsidRDefault="00BB6975" w:rsidP="0024718C">
            <w:pPr>
              <w:spacing w:line="360" w:lineRule="auto"/>
            </w:pPr>
          </w:p>
          <w:p w14:paraId="4F59CA53" w14:textId="64A09FCF" w:rsidR="00BB6975" w:rsidRPr="00BB6975" w:rsidRDefault="00BB6975" w:rsidP="0024718C">
            <w:pPr>
              <w:spacing w:line="360" w:lineRule="auto"/>
              <w:jc w:val="both"/>
            </w:pPr>
            <w:r w:rsidRPr="00BB6975">
              <w:t>Zamawiający w formularzu cenowym w poz. nr 6 wskazał do wyceny przesyłki listowe z elektronicznym potwierdzeniem odbioru w obrocie krajowym (polecone ekonomiczne z elektronicznym potwierdzeniem odbioru).</w:t>
            </w:r>
            <w:r w:rsidR="0024718C">
              <w:t xml:space="preserve"> </w:t>
            </w:r>
            <w:r w:rsidRPr="00BB6975">
              <w:t>Wykonawca informuje, że w ramach świadczenia usługi elektroniczne potwierdzenie odbioru w procesie nadania konieczne jest nadawanie przesyłek za pośrednictwem programu Elektroniczny Nadawca.</w:t>
            </w:r>
            <w:r w:rsidR="0024718C">
              <w:t xml:space="preserve"> </w:t>
            </w:r>
            <w:r w:rsidR="0024718C">
              <w:br/>
            </w:r>
            <w:r w:rsidRPr="00BB6975">
              <w:t xml:space="preserve">W związku z powyższym czy Zamawiający wyraża zgodę na realizację usługi nadania przesyłek wskazanych w postępowaniu na podstawie nieodpłatnego dostępu do programu udostępnionego przez Wykonawcę – Elektroniczny Nadawca?                         </w:t>
            </w:r>
          </w:p>
          <w:p w14:paraId="42B3A399" w14:textId="77777777" w:rsidR="00BB6975" w:rsidRPr="00BB6975" w:rsidRDefault="00BB6975" w:rsidP="00BB6975">
            <w:pPr>
              <w:jc w:val="both"/>
            </w:pPr>
          </w:p>
          <w:p w14:paraId="00980F6F" w14:textId="77777777" w:rsidR="00BB6975" w:rsidRPr="00BB6975" w:rsidRDefault="00BB6975" w:rsidP="00BB6975"/>
          <w:p w14:paraId="6494C98C" w14:textId="77777777" w:rsidR="00BB6975" w:rsidRPr="00BB6975" w:rsidRDefault="00BB6975" w:rsidP="00BB6975">
            <w:pPr>
              <w:rPr>
                <w:b/>
                <w:bCs/>
              </w:rPr>
            </w:pPr>
            <w:r w:rsidRPr="00BB6975">
              <w:rPr>
                <w:b/>
                <w:bCs/>
              </w:rPr>
              <w:t>Pytanie nr 2</w:t>
            </w:r>
          </w:p>
          <w:p w14:paraId="25071180" w14:textId="77777777" w:rsidR="0024718C" w:rsidRDefault="0024718C" w:rsidP="0024718C">
            <w:pPr>
              <w:spacing w:line="360" w:lineRule="auto"/>
              <w:jc w:val="both"/>
            </w:pPr>
          </w:p>
          <w:p w14:paraId="4798BD34" w14:textId="277DED58" w:rsidR="00BB6975" w:rsidRPr="00BB6975" w:rsidRDefault="00BB6975" w:rsidP="0024718C">
            <w:pPr>
              <w:spacing w:line="360" w:lineRule="auto"/>
              <w:jc w:val="both"/>
            </w:pPr>
            <w:r w:rsidRPr="00BB6975">
              <w:t>Zamawiający w formularzu cenowym - Załącznik do SWZ nr 2.1 wskazuje do wyceny przesyłki na podstawie cen jednostkowych brutto.</w:t>
            </w:r>
            <w:r w:rsidR="0024718C">
              <w:t xml:space="preserve"> </w:t>
            </w:r>
            <w:r w:rsidRPr="00BB6975">
              <w:t xml:space="preserve">Czy Zamawiający może zmodyfikować formularz cenowy poprzez dodanie kolumny G: zawierający podsumowanie ilości x ceny jednostkowej brutto dla otrzymania wartości poszczególnych pozycji i dodanie pozycji: suma całej oferty. </w:t>
            </w:r>
          </w:p>
          <w:p w14:paraId="7128E415" w14:textId="77777777" w:rsidR="0024718C" w:rsidRDefault="0024718C" w:rsidP="0024718C">
            <w:pPr>
              <w:spacing w:after="40" w:line="276" w:lineRule="auto"/>
              <w:ind w:right="-72"/>
              <w:rPr>
                <w:b/>
                <w:bCs/>
              </w:rPr>
            </w:pPr>
          </w:p>
          <w:p w14:paraId="778D5970" w14:textId="77777777" w:rsidR="0024718C" w:rsidRDefault="0024718C" w:rsidP="00251B0C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5CEB28CC" w14:textId="48C2E30E" w:rsidR="0024718C" w:rsidRDefault="003C382D" w:rsidP="00251B0C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B6975">
              <w:rPr>
                <w:b/>
                <w:bCs/>
              </w:rPr>
              <w:t>Stanowisko (wyjaśnienie) Zamawiającego:</w:t>
            </w:r>
          </w:p>
          <w:p w14:paraId="60C619D1" w14:textId="77777777" w:rsidR="0024718C" w:rsidRDefault="0024718C" w:rsidP="0024718C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1E068FC9" w14:textId="33C32744" w:rsidR="0024718C" w:rsidRDefault="0024718C" w:rsidP="0024718C">
            <w:pPr>
              <w:spacing w:after="4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Ad. 1 </w:t>
            </w:r>
          </w:p>
          <w:p w14:paraId="1360FA9B" w14:textId="36D52150" w:rsidR="0024718C" w:rsidRDefault="00BB6975" w:rsidP="0024718C">
            <w:pPr>
              <w:spacing w:after="40" w:line="276" w:lineRule="auto"/>
              <w:ind w:left="30" w:right="-72"/>
            </w:pPr>
            <w:r w:rsidRPr="00BB6975">
              <w:t>Zamawiający wyraża zgodę</w:t>
            </w:r>
            <w:r>
              <w:t>.</w:t>
            </w:r>
            <w:r w:rsidR="0024718C">
              <w:t xml:space="preserve"> </w:t>
            </w:r>
          </w:p>
          <w:p w14:paraId="6EEC2A76" w14:textId="77777777" w:rsidR="0024718C" w:rsidRDefault="0024718C" w:rsidP="0024718C">
            <w:pPr>
              <w:spacing w:after="40" w:line="276" w:lineRule="auto"/>
              <w:ind w:left="30" w:right="-72"/>
            </w:pPr>
          </w:p>
          <w:p w14:paraId="48C0655F" w14:textId="40E22D78" w:rsidR="00BB6975" w:rsidRPr="0024718C" w:rsidRDefault="0024718C" w:rsidP="0024718C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24718C">
              <w:rPr>
                <w:b/>
                <w:bCs/>
              </w:rPr>
              <w:t>Ad 2.</w:t>
            </w:r>
          </w:p>
        </w:tc>
      </w:tr>
    </w:tbl>
    <w:p w14:paraId="7E76921F" w14:textId="2433B709" w:rsidR="00BE7BFD" w:rsidRDefault="00BB6975" w:rsidP="00520165">
      <w:pPr>
        <w:jc w:val="both"/>
      </w:pPr>
      <w:r>
        <w:lastRenderedPageBreak/>
        <w:t>Aktualny formularz cenowy zamieszczono na stronie Zamawiającego.</w:t>
      </w:r>
    </w:p>
    <w:p w14:paraId="2B849C3F" w14:textId="77777777" w:rsidR="00BB6975" w:rsidRDefault="00BB6975" w:rsidP="00520165">
      <w:pPr>
        <w:jc w:val="both"/>
      </w:pPr>
    </w:p>
    <w:p w14:paraId="35042C36" w14:textId="77777777" w:rsidR="00BB6975" w:rsidRDefault="00BB6975" w:rsidP="00520165">
      <w:pPr>
        <w:jc w:val="both"/>
      </w:pPr>
    </w:p>
    <w:p w14:paraId="6C61B179" w14:textId="77777777" w:rsidR="0024718C" w:rsidRDefault="0024718C" w:rsidP="00520165">
      <w:pPr>
        <w:jc w:val="both"/>
      </w:pPr>
    </w:p>
    <w:p w14:paraId="55A40F91" w14:textId="77777777" w:rsidR="0024718C" w:rsidRDefault="0024718C" w:rsidP="00520165">
      <w:pPr>
        <w:jc w:val="both"/>
      </w:pPr>
    </w:p>
    <w:p w14:paraId="286B2F08" w14:textId="77777777" w:rsidR="0024718C" w:rsidRDefault="0024718C" w:rsidP="00520165">
      <w:pPr>
        <w:jc w:val="both"/>
      </w:pPr>
    </w:p>
    <w:sectPr w:rsidR="0024718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3C735" w14:textId="77777777" w:rsidR="00797B62" w:rsidRDefault="00797B62">
      <w:r>
        <w:separator/>
      </w:r>
    </w:p>
  </w:endnote>
  <w:endnote w:type="continuationSeparator" w:id="0">
    <w:p w14:paraId="344F1CB2" w14:textId="77777777" w:rsidR="00797B62" w:rsidRDefault="00797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C587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09FB5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E81A" w14:textId="570550CC" w:rsidR="006D4AB3" w:rsidRPr="00BB6975" w:rsidRDefault="006D4AB3" w:rsidP="00BB69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AFC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4D4B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44CC9F" w14:textId="77777777" w:rsidR="006D4AB3" w:rsidRDefault="006D4AB3">
    <w:pPr>
      <w:pStyle w:val="Stopka"/>
      <w:tabs>
        <w:tab w:val="clear" w:pos="4536"/>
        <w:tab w:val="left" w:pos="6237"/>
      </w:tabs>
    </w:pPr>
  </w:p>
  <w:p w14:paraId="4C6AD1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B6153" w14:textId="77777777" w:rsidR="00797B62" w:rsidRDefault="00797B62">
      <w:r>
        <w:separator/>
      </w:r>
    </w:p>
  </w:footnote>
  <w:footnote w:type="continuationSeparator" w:id="0">
    <w:p w14:paraId="3663D341" w14:textId="77777777" w:rsidR="00797B62" w:rsidRDefault="00797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13A3C" w14:textId="77777777" w:rsidR="003C382D" w:rsidRDefault="003C38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900EA" w14:textId="77777777" w:rsidR="003C382D" w:rsidRDefault="003C38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7AA7A" w14:textId="77777777" w:rsidR="003C382D" w:rsidRDefault="003C38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0839908">
    <w:abstractNumId w:val="3"/>
  </w:num>
  <w:num w:numId="2" w16cid:durableId="891160402">
    <w:abstractNumId w:val="6"/>
  </w:num>
  <w:num w:numId="3" w16cid:durableId="1973362841">
    <w:abstractNumId w:val="2"/>
  </w:num>
  <w:num w:numId="4" w16cid:durableId="1370181858">
    <w:abstractNumId w:val="5"/>
  </w:num>
  <w:num w:numId="5" w16cid:durableId="765154728">
    <w:abstractNumId w:val="0"/>
  </w:num>
  <w:num w:numId="6" w16cid:durableId="1562205822">
    <w:abstractNumId w:val="1"/>
  </w:num>
  <w:num w:numId="7" w16cid:durableId="1279066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B62"/>
    <w:rsid w:val="00031374"/>
    <w:rsid w:val="000A1097"/>
    <w:rsid w:val="000E2A8F"/>
    <w:rsid w:val="0012774F"/>
    <w:rsid w:val="00144B7A"/>
    <w:rsid w:val="00180C6E"/>
    <w:rsid w:val="0024718C"/>
    <w:rsid w:val="0029606A"/>
    <w:rsid w:val="003C382D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7B62"/>
    <w:rsid w:val="007D7198"/>
    <w:rsid w:val="00843A88"/>
    <w:rsid w:val="00864A4B"/>
    <w:rsid w:val="00870F9F"/>
    <w:rsid w:val="008804B6"/>
    <w:rsid w:val="00897AB0"/>
    <w:rsid w:val="008A3553"/>
    <w:rsid w:val="009B4B8B"/>
    <w:rsid w:val="00A905AC"/>
    <w:rsid w:val="00BA6584"/>
    <w:rsid w:val="00BB6975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384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AFA790"/>
  <w15:chartTrackingRefBased/>
  <w15:docId w15:val="{79C2CC29-56CB-4DB7-A51A-F28CC23C8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249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2023-11-30T08:00:00Z</cp:lastPrinted>
  <dcterms:created xsi:type="dcterms:W3CDTF">2023-11-30T10:11:00Z</dcterms:created>
  <dcterms:modified xsi:type="dcterms:W3CDTF">2023-11-30T10:11:00Z</dcterms:modified>
</cp:coreProperties>
</file>