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2FFB1" w14:textId="77777777" w:rsidR="00D665F5" w:rsidRDefault="0003161F" w:rsidP="00D665F5">
      <w:pPr>
        <w:spacing w:after="240"/>
        <w:jc w:val="right"/>
        <w:rPr>
          <w:sz w:val="22"/>
          <w:szCs w:val="22"/>
        </w:rPr>
      </w:pPr>
      <w:r w:rsidRPr="0003161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3161F">
        <w:rPr>
          <w:sz w:val="22"/>
          <w:szCs w:val="22"/>
        </w:rPr>
        <w:t>2023-11-30</w:t>
      </w:r>
    </w:p>
    <w:p w14:paraId="72B80D7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E9FBFB" w14:textId="77777777" w:rsidR="0003161F" w:rsidRPr="0003161F" w:rsidRDefault="0003161F" w:rsidP="00577BC6">
      <w:pPr>
        <w:spacing w:after="40"/>
        <w:rPr>
          <w:b/>
          <w:bCs/>
          <w:sz w:val="22"/>
          <w:szCs w:val="22"/>
        </w:rPr>
      </w:pPr>
      <w:r w:rsidRPr="0003161F">
        <w:rPr>
          <w:b/>
          <w:bCs/>
          <w:sz w:val="22"/>
          <w:szCs w:val="22"/>
        </w:rPr>
        <w:t>Akademia Górniczo - Hutnicza</w:t>
      </w:r>
    </w:p>
    <w:p w14:paraId="40748CFF" w14:textId="77777777" w:rsidR="0003161F" w:rsidRPr="0003161F" w:rsidRDefault="0003161F" w:rsidP="00577BC6">
      <w:pPr>
        <w:spacing w:after="40"/>
        <w:rPr>
          <w:b/>
          <w:bCs/>
          <w:sz w:val="22"/>
          <w:szCs w:val="22"/>
        </w:rPr>
      </w:pPr>
      <w:r w:rsidRPr="0003161F">
        <w:rPr>
          <w:b/>
          <w:bCs/>
          <w:sz w:val="22"/>
          <w:szCs w:val="22"/>
        </w:rPr>
        <w:t>im. Stanisława Staszica w Krakowie</w:t>
      </w:r>
    </w:p>
    <w:p w14:paraId="5251F10C" w14:textId="77777777" w:rsidR="00D665F5" w:rsidRPr="00D91931" w:rsidRDefault="0003161F" w:rsidP="00577BC6">
      <w:pPr>
        <w:spacing w:after="40"/>
        <w:rPr>
          <w:b/>
          <w:bCs/>
          <w:sz w:val="22"/>
          <w:szCs w:val="22"/>
        </w:rPr>
      </w:pPr>
      <w:r w:rsidRPr="0003161F">
        <w:rPr>
          <w:b/>
          <w:bCs/>
          <w:sz w:val="22"/>
          <w:szCs w:val="22"/>
        </w:rPr>
        <w:t>Dział Zamówień Publicznych</w:t>
      </w:r>
    </w:p>
    <w:p w14:paraId="2C992E1B" w14:textId="77777777" w:rsidR="00D665F5" w:rsidRPr="00BD5546" w:rsidRDefault="0003161F" w:rsidP="00D665F5">
      <w:pPr>
        <w:rPr>
          <w:sz w:val="22"/>
          <w:szCs w:val="22"/>
        </w:rPr>
      </w:pPr>
      <w:r w:rsidRPr="0003161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3161F">
        <w:rPr>
          <w:sz w:val="22"/>
          <w:szCs w:val="22"/>
        </w:rPr>
        <w:t>30</w:t>
      </w:r>
    </w:p>
    <w:p w14:paraId="0B8A85FF" w14:textId="77777777" w:rsidR="00D665F5" w:rsidRPr="00BD5546" w:rsidRDefault="0003161F" w:rsidP="00D665F5">
      <w:pPr>
        <w:rPr>
          <w:sz w:val="22"/>
          <w:szCs w:val="22"/>
        </w:rPr>
      </w:pPr>
      <w:r w:rsidRPr="0003161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3161F">
        <w:rPr>
          <w:sz w:val="22"/>
          <w:szCs w:val="22"/>
        </w:rPr>
        <w:t>Kraków</w:t>
      </w:r>
    </w:p>
    <w:p w14:paraId="5C43465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161F" w:rsidRPr="0003161F">
        <w:rPr>
          <w:b/>
          <w:sz w:val="22"/>
          <w:szCs w:val="22"/>
        </w:rPr>
        <w:t>KC-zp.272-679/23</w:t>
      </w:r>
      <w:r w:rsidR="00A80738">
        <w:rPr>
          <w:sz w:val="24"/>
        </w:rPr>
        <w:tab/>
        <w:t xml:space="preserve"> </w:t>
      </w:r>
    </w:p>
    <w:p w14:paraId="1BEEC5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276B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4A09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5E6D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A42ED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A4F53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161F" w:rsidRPr="0003161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9614C40" w14:textId="77777777" w:rsidR="00A80738" w:rsidRPr="00577BC6" w:rsidRDefault="000316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161F">
        <w:rPr>
          <w:b/>
          <w:sz w:val="22"/>
          <w:szCs w:val="22"/>
        </w:rPr>
        <w:t>Dostawa komputerów przenośnych - 5 sztuk i rzutników multimedialnych - 3 sztuki dla WIMIR AGH - KC-zp.272-679/23</w:t>
      </w:r>
    </w:p>
    <w:p w14:paraId="04B70F57" w14:textId="1B65AA7A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AC3C18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AC3C18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DD4392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161F" w:rsidRPr="0003161F">
        <w:rPr>
          <w:sz w:val="22"/>
          <w:szCs w:val="22"/>
        </w:rPr>
        <w:t>30/11/2023</w:t>
      </w:r>
      <w:r w:rsidR="00FF4AB1" w:rsidRPr="00577BC6">
        <w:rPr>
          <w:sz w:val="22"/>
          <w:szCs w:val="22"/>
        </w:rPr>
        <w:t xml:space="preserve"> o godz. </w:t>
      </w:r>
      <w:r w:rsidR="0003161F" w:rsidRPr="0003161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543862" w14:textId="77777777" w:rsidTr="003F57CD">
        <w:tc>
          <w:tcPr>
            <w:tcW w:w="993" w:type="dxa"/>
            <w:shd w:val="clear" w:color="auto" w:fill="auto"/>
            <w:vAlign w:val="center"/>
          </w:tcPr>
          <w:p w14:paraId="51A137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0DB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65C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3161F" w:rsidRPr="00493F8C" w14:paraId="14B53A32" w14:textId="77777777" w:rsidTr="00A27885">
        <w:tc>
          <w:tcPr>
            <w:tcW w:w="993" w:type="dxa"/>
            <w:shd w:val="clear" w:color="auto" w:fill="auto"/>
            <w:vAlign w:val="center"/>
          </w:tcPr>
          <w:p w14:paraId="6D03D453" w14:textId="77777777" w:rsidR="0003161F" w:rsidRPr="00490DC0" w:rsidRDefault="0003161F" w:rsidP="00A27885">
            <w:pPr>
              <w:spacing w:before="120" w:after="120"/>
              <w:jc w:val="center"/>
            </w:pPr>
            <w:r w:rsidRPr="0003161F">
              <w:t>1</w:t>
            </w:r>
          </w:p>
        </w:tc>
        <w:tc>
          <w:tcPr>
            <w:tcW w:w="5244" w:type="dxa"/>
            <w:shd w:val="clear" w:color="auto" w:fill="auto"/>
          </w:tcPr>
          <w:p w14:paraId="46F5745B" w14:textId="77777777" w:rsidR="0003161F" w:rsidRPr="00490DC0" w:rsidRDefault="0003161F" w:rsidP="00A27885">
            <w:pPr>
              <w:spacing w:before="40"/>
            </w:pPr>
            <w:r w:rsidRPr="0003161F">
              <w:t>Poke Yoke Marcin Szopa</w:t>
            </w:r>
          </w:p>
          <w:p w14:paraId="517D98CE" w14:textId="77777777" w:rsidR="0003161F" w:rsidRPr="00490DC0" w:rsidRDefault="0003161F" w:rsidP="00A27885">
            <w:r w:rsidRPr="0003161F">
              <w:t>Kwiaty Polne</w:t>
            </w:r>
            <w:r w:rsidRPr="00490DC0">
              <w:t xml:space="preserve"> </w:t>
            </w:r>
            <w:r w:rsidRPr="0003161F">
              <w:t>2</w:t>
            </w:r>
            <w:r w:rsidRPr="00490DC0">
              <w:t xml:space="preserve"> </w:t>
            </w:r>
          </w:p>
          <w:p w14:paraId="5A5BF731" w14:textId="77777777" w:rsidR="0003161F" w:rsidRPr="00490DC0" w:rsidRDefault="0003161F" w:rsidP="00A27885">
            <w:pPr>
              <w:spacing w:after="40"/>
              <w:jc w:val="both"/>
            </w:pPr>
            <w:r w:rsidRPr="0003161F">
              <w:t>32-087</w:t>
            </w:r>
            <w:r w:rsidRPr="00490DC0">
              <w:t xml:space="preserve"> </w:t>
            </w:r>
            <w:r w:rsidRPr="0003161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70345" w14:textId="77777777" w:rsidR="0003161F" w:rsidRPr="00490DC0" w:rsidRDefault="0003161F" w:rsidP="00A27885">
            <w:pPr>
              <w:spacing w:before="120" w:after="120"/>
              <w:jc w:val="both"/>
            </w:pPr>
            <w:r w:rsidRPr="0003161F">
              <w:t>57 318.00 zł</w:t>
            </w:r>
          </w:p>
        </w:tc>
      </w:tr>
      <w:tr w:rsidR="0003161F" w:rsidRPr="00493F8C" w14:paraId="3BA631B6" w14:textId="77777777" w:rsidTr="00A27885">
        <w:tc>
          <w:tcPr>
            <w:tcW w:w="993" w:type="dxa"/>
            <w:shd w:val="clear" w:color="auto" w:fill="auto"/>
            <w:vAlign w:val="center"/>
          </w:tcPr>
          <w:p w14:paraId="078658A0" w14:textId="77777777" w:rsidR="0003161F" w:rsidRPr="00490DC0" w:rsidRDefault="0003161F" w:rsidP="00A27885">
            <w:pPr>
              <w:spacing w:before="120" w:after="120"/>
              <w:jc w:val="center"/>
            </w:pPr>
            <w:r w:rsidRPr="0003161F">
              <w:t>2</w:t>
            </w:r>
          </w:p>
        </w:tc>
        <w:tc>
          <w:tcPr>
            <w:tcW w:w="5244" w:type="dxa"/>
            <w:shd w:val="clear" w:color="auto" w:fill="auto"/>
          </w:tcPr>
          <w:p w14:paraId="4802980A" w14:textId="77777777" w:rsidR="0003161F" w:rsidRPr="00490DC0" w:rsidRDefault="0003161F" w:rsidP="00A27885">
            <w:pPr>
              <w:spacing w:before="40"/>
            </w:pPr>
            <w:r w:rsidRPr="0003161F">
              <w:t>Kraftmann Cezary Czerny</w:t>
            </w:r>
          </w:p>
          <w:p w14:paraId="268F8E07" w14:textId="77777777" w:rsidR="0003161F" w:rsidRPr="00490DC0" w:rsidRDefault="0003161F" w:rsidP="00A27885">
            <w:r w:rsidRPr="0003161F">
              <w:t>Kabrioletu</w:t>
            </w:r>
            <w:r w:rsidRPr="00490DC0">
              <w:t xml:space="preserve"> </w:t>
            </w:r>
            <w:r w:rsidRPr="0003161F">
              <w:t>4</w:t>
            </w:r>
            <w:r w:rsidRPr="00490DC0">
              <w:t xml:space="preserve"> </w:t>
            </w:r>
          </w:p>
          <w:p w14:paraId="6C486693" w14:textId="77777777" w:rsidR="0003161F" w:rsidRPr="00490DC0" w:rsidRDefault="0003161F" w:rsidP="00A27885">
            <w:pPr>
              <w:spacing w:after="40"/>
              <w:jc w:val="both"/>
            </w:pPr>
            <w:r w:rsidRPr="0003161F">
              <w:t>03-117</w:t>
            </w:r>
            <w:r w:rsidRPr="00490DC0">
              <w:t xml:space="preserve"> </w:t>
            </w:r>
            <w:r w:rsidRPr="0003161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412E9" w14:textId="77777777" w:rsidR="0003161F" w:rsidRPr="00490DC0" w:rsidRDefault="0003161F" w:rsidP="00A27885">
            <w:pPr>
              <w:spacing w:before="120" w:after="120"/>
              <w:jc w:val="both"/>
            </w:pPr>
            <w:r w:rsidRPr="0003161F">
              <w:t>58 671.00 zł</w:t>
            </w:r>
          </w:p>
        </w:tc>
      </w:tr>
      <w:tr w:rsidR="0003161F" w:rsidRPr="00493F8C" w14:paraId="196D8753" w14:textId="77777777" w:rsidTr="00A27885">
        <w:tc>
          <w:tcPr>
            <w:tcW w:w="993" w:type="dxa"/>
            <w:shd w:val="clear" w:color="auto" w:fill="auto"/>
            <w:vAlign w:val="center"/>
          </w:tcPr>
          <w:p w14:paraId="71CDEE61" w14:textId="77777777" w:rsidR="0003161F" w:rsidRPr="00490DC0" w:rsidRDefault="0003161F" w:rsidP="00A27885">
            <w:pPr>
              <w:spacing w:before="120" w:after="120"/>
              <w:jc w:val="center"/>
            </w:pPr>
            <w:r w:rsidRPr="0003161F">
              <w:t>3</w:t>
            </w:r>
          </w:p>
        </w:tc>
        <w:tc>
          <w:tcPr>
            <w:tcW w:w="5244" w:type="dxa"/>
            <w:shd w:val="clear" w:color="auto" w:fill="auto"/>
          </w:tcPr>
          <w:p w14:paraId="043EE239" w14:textId="77777777" w:rsidR="0003161F" w:rsidRPr="00490DC0" w:rsidRDefault="0003161F" w:rsidP="00A27885">
            <w:pPr>
              <w:spacing w:before="40"/>
            </w:pPr>
            <w:r w:rsidRPr="0003161F">
              <w:t>NKK SYSTEM Spółka z ograniczoną odpowiedzialnością</w:t>
            </w:r>
          </w:p>
          <w:p w14:paraId="7B79563B" w14:textId="77777777" w:rsidR="0003161F" w:rsidRPr="00490DC0" w:rsidRDefault="0003161F" w:rsidP="00A27885">
            <w:r w:rsidRPr="0003161F">
              <w:t>Tatarska</w:t>
            </w:r>
            <w:r w:rsidRPr="00490DC0">
              <w:t xml:space="preserve"> </w:t>
            </w:r>
            <w:r w:rsidRPr="0003161F">
              <w:t>5</w:t>
            </w:r>
            <w:r w:rsidRPr="00490DC0">
              <w:t xml:space="preserve"> </w:t>
            </w:r>
          </w:p>
          <w:p w14:paraId="78EE181B" w14:textId="77777777" w:rsidR="0003161F" w:rsidRPr="00490DC0" w:rsidRDefault="0003161F" w:rsidP="00A27885">
            <w:pPr>
              <w:spacing w:after="40"/>
              <w:jc w:val="both"/>
            </w:pPr>
            <w:r w:rsidRPr="0003161F">
              <w:t>30-103</w:t>
            </w:r>
            <w:r w:rsidRPr="00490DC0">
              <w:t xml:space="preserve"> </w:t>
            </w:r>
            <w:r w:rsidRPr="0003161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1FBB9E" w14:textId="77777777" w:rsidR="0003161F" w:rsidRPr="00490DC0" w:rsidRDefault="0003161F" w:rsidP="00A27885">
            <w:pPr>
              <w:spacing w:before="120" w:after="120"/>
              <w:jc w:val="both"/>
            </w:pPr>
            <w:r w:rsidRPr="0003161F">
              <w:t>53 947.80 zł</w:t>
            </w:r>
          </w:p>
        </w:tc>
      </w:tr>
    </w:tbl>
    <w:p w14:paraId="19ED365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891D6" w14:textId="77777777" w:rsidR="003721F8" w:rsidRDefault="003721F8">
      <w:r>
        <w:separator/>
      </w:r>
    </w:p>
  </w:endnote>
  <w:endnote w:type="continuationSeparator" w:id="0">
    <w:p w14:paraId="08DF3EC4" w14:textId="77777777" w:rsidR="003721F8" w:rsidRDefault="0037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4F0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9F0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95C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5F5D44">
        <v:line id="_x0000_s1025" style="position:absolute;left:0;text-align:left;z-index:251657728" from="-3.85pt,8.7pt" to="455.15pt,8.7pt"/>
      </w:pict>
    </w:r>
  </w:p>
  <w:p w14:paraId="13A286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85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168B3" w14:textId="77777777" w:rsidR="009F189D" w:rsidRDefault="009F189D">
    <w:pPr>
      <w:pStyle w:val="Stopka"/>
      <w:tabs>
        <w:tab w:val="clear" w:pos="4536"/>
      </w:tabs>
      <w:jc w:val="center"/>
    </w:pPr>
  </w:p>
  <w:p w14:paraId="710A78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F2D98" w14:textId="77777777" w:rsidR="003721F8" w:rsidRDefault="003721F8">
      <w:r>
        <w:separator/>
      </w:r>
    </w:p>
  </w:footnote>
  <w:footnote w:type="continuationSeparator" w:id="0">
    <w:p w14:paraId="2ED065B5" w14:textId="77777777" w:rsidR="003721F8" w:rsidRDefault="0037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8EEA" w14:textId="77777777" w:rsidR="0003161F" w:rsidRDefault="00031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CBCA3" w14:textId="77777777" w:rsidR="0003161F" w:rsidRDefault="00031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24FF7" w14:textId="77777777" w:rsidR="0003161F" w:rsidRDefault="00031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1F8"/>
    <w:rsid w:val="00007727"/>
    <w:rsid w:val="00017720"/>
    <w:rsid w:val="0003161F"/>
    <w:rsid w:val="00035488"/>
    <w:rsid w:val="000D7F25"/>
    <w:rsid w:val="000E00E5"/>
    <w:rsid w:val="001146A4"/>
    <w:rsid w:val="00173B20"/>
    <w:rsid w:val="001C69FF"/>
    <w:rsid w:val="0023318D"/>
    <w:rsid w:val="003721F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C3C1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D5907"/>
  <w15:chartTrackingRefBased/>
  <w15:docId w15:val="{517613CE-DDF4-4FB9-8C2C-805519FF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2023-11-30T09:32:00Z</dcterms:created>
  <dcterms:modified xsi:type="dcterms:W3CDTF">2023-11-30T09:34:00Z</dcterms:modified>
</cp:coreProperties>
</file>