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30DDB" w14:textId="77777777" w:rsidR="00D34297" w:rsidRPr="00471F3F" w:rsidRDefault="0036581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6581C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36581C">
        <w:rPr>
          <w:rFonts w:ascii="Arial" w:hAnsi="Arial" w:cs="Arial"/>
          <w:sz w:val="24"/>
          <w:szCs w:val="24"/>
        </w:rPr>
        <w:t>2023-11-29</w:t>
      </w:r>
    </w:p>
    <w:p w14:paraId="71E76B97" w14:textId="77777777" w:rsidR="00D34297" w:rsidRPr="00471F3F" w:rsidRDefault="0036581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581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6176263" w14:textId="77777777" w:rsidR="00D34297" w:rsidRPr="00471F3F" w:rsidRDefault="0036581C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36581C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6581C">
        <w:rPr>
          <w:rFonts w:ascii="Arial" w:hAnsi="Arial" w:cs="Arial"/>
          <w:sz w:val="24"/>
          <w:szCs w:val="24"/>
        </w:rPr>
        <w:t>66</w:t>
      </w:r>
    </w:p>
    <w:p w14:paraId="5A264468" w14:textId="77777777" w:rsidR="00D34297" w:rsidRPr="00471F3F" w:rsidRDefault="0036581C" w:rsidP="00D34297">
      <w:pPr>
        <w:rPr>
          <w:rFonts w:ascii="Arial" w:hAnsi="Arial" w:cs="Arial"/>
          <w:sz w:val="24"/>
          <w:szCs w:val="24"/>
        </w:rPr>
      </w:pPr>
      <w:r w:rsidRPr="0036581C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6581C">
        <w:rPr>
          <w:rFonts w:ascii="Arial" w:hAnsi="Arial" w:cs="Arial"/>
          <w:sz w:val="24"/>
          <w:szCs w:val="24"/>
        </w:rPr>
        <w:t>Kraków</w:t>
      </w:r>
    </w:p>
    <w:p w14:paraId="091B3ED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5CD7C" w14:textId="149B0600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A41F9E8" w14:textId="0C022B44" w:rsidR="00750145" w:rsidRPr="003261E7" w:rsidRDefault="00750145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SZP-271-46/23 – 800.MM</w:t>
      </w:r>
    </w:p>
    <w:p w14:paraId="11E90E0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4CBDF5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8722AD7" w14:textId="77777777" w:rsidTr="00D34297">
        <w:tc>
          <w:tcPr>
            <w:tcW w:w="9180" w:type="dxa"/>
            <w:shd w:val="clear" w:color="auto" w:fill="F2F2F2"/>
            <w:hideMark/>
          </w:tcPr>
          <w:p w14:paraId="0C42BF7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7B7923D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EE25D8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D2B2C0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E8CE47F" w14:textId="77777777" w:rsidTr="00310284">
        <w:tc>
          <w:tcPr>
            <w:tcW w:w="2269" w:type="dxa"/>
            <w:shd w:val="clear" w:color="auto" w:fill="auto"/>
          </w:tcPr>
          <w:p w14:paraId="3C4511E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CC0948" w14:textId="77777777" w:rsidR="00D34297" w:rsidRPr="00750145" w:rsidRDefault="0036581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50145">
              <w:rPr>
                <w:rFonts w:ascii="Arial" w:hAnsi="Arial" w:cs="Arial"/>
                <w:b/>
                <w:sz w:val="24"/>
                <w:szCs w:val="24"/>
              </w:rPr>
              <w:t>Dostawa sprzętu jednorazowego sterylnego</w:t>
            </w:r>
          </w:p>
        </w:tc>
      </w:tr>
      <w:tr w:rsidR="0036581C" w:rsidRPr="00D34297" w14:paraId="4D44F428" w14:textId="77777777" w:rsidTr="009E3AAE">
        <w:tc>
          <w:tcPr>
            <w:tcW w:w="2269" w:type="dxa"/>
            <w:shd w:val="clear" w:color="auto" w:fill="auto"/>
          </w:tcPr>
          <w:p w14:paraId="2E26D812" w14:textId="77777777" w:rsidR="0036581C" w:rsidRPr="00D34297" w:rsidRDefault="0036581C" w:rsidP="009E3A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3BEECD" w14:textId="77777777" w:rsidR="0036581C" w:rsidRPr="00750145" w:rsidRDefault="0036581C" w:rsidP="009E3A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0145">
              <w:rPr>
                <w:rFonts w:ascii="Arial" w:hAnsi="Arial" w:cs="Arial"/>
                <w:bCs/>
                <w:sz w:val="24"/>
                <w:szCs w:val="24"/>
              </w:rPr>
              <w:t>SZP-271-46-2023</w:t>
            </w:r>
          </w:p>
        </w:tc>
      </w:tr>
    </w:tbl>
    <w:p w14:paraId="6957798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BDDDF1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36581C" w:rsidRPr="0036581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6581C" w:rsidRPr="0036581C">
        <w:rPr>
          <w:rFonts w:ascii="Arial" w:hAnsi="Arial" w:cs="Arial"/>
          <w:sz w:val="24"/>
          <w:szCs w:val="24"/>
        </w:rPr>
        <w:t>(t.j.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B13EE8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9E9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F9C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B4B193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6581C" w:rsidRPr="00D34297" w14:paraId="29A0C6DB" w14:textId="77777777" w:rsidTr="009E3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D7A8" w14:textId="77777777" w:rsidR="0036581C" w:rsidRPr="00D34297" w:rsidRDefault="0036581C" w:rsidP="009E3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071F" w14:textId="77777777" w:rsidR="0036581C" w:rsidRPr="00D34297" w:rsidRDefault="0036581C" w:rsidP="009E3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581C">
              <w:rPr>
                <w:rFonts w:ascii="Arial" w:hAnsi="Arial" w:cs="Arial"/>
                <w:b/>
                <w:sz w:val="24"/>
                <w:szCs w:val="24"/>
              </w:rPr>
              <w:t>Szew niewchłanialny</w:t>
            </w:r>
          </w:p>
          <w:p w14:paraId="1F3D07DB" w14:textId="77777777" w:rsidR="0036581C" w:rsidRPr="00D34297" w:rsidRDefault="0036581C" w:rsidP="009E3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631D00" w14:textId="77777777" w:rsidR="0036581C" w:rsidRPr="00D34297" w:rsidRDefault="0036581C" w:rsidP="009E3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6581C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5C4492" w14:textId="77777777" w:rsidR="0036581C" w:rsidRPr="00D34297" w:rsidRDefault="0036581C" w:rsidP="009E3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BF5806" w14:textId="77777777" w:rsidR="0036581C" w:rsidRPr="00D34297" w:rsidRDefault="0036581C" w:rsidP="009E3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36581C" w:rsidRPr="00D34297" w14:paraId="3A888F97" w14:textId="77777777" w:rsidTr="009E3AA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8FE2" w14:textId="77777777" w:rsidR="0036581C" w:rsidRPr="00D34297" w:rsidRDefault="0036581C" w:rsidP="009E3AA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A026" w14:textId="77777777" w:rsidR="0036581C" w:rsidRPr="00D34297" w:rsidRDefault="0036581C" w:rsidP="009E3AAE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6581C">
              <w:rPr>
                <w:rFonts w:ascii="Arial" w:hAnsi="Arial" w:cs="Arial"/>
                <w:b/>
                <w:sz w:val="24"/>
                <w:szCs w:val="24"/>
              </w:rPr>
              <w:t>Balon do rozszerzania powłok</w:t>
            </w:r>
          </w:p>
          <w:p w14:paraId="2B39C3D9" w14:textId="77777777" w:rsidR="0036581C" w:rsidRPr="00D34297" w:rsidRDefault="0036581C" w:rsidP="009E3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1B20D7" w14:textId="77777777" w:rsidR="0036581C" w:rsidRPr="00D34297" w:rsidRDefault="0036581C" w:rsidP="009E3AA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36581C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C7BD1C" w14:textId="77777777" w:rsidR="0036581C" w:rsidRPr="00D34297" w:rsidRDefault="0036581C" w:rsidP="009E3AA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AEAF52" w14:textId="77777777" w:rsidR="0036581C" w:rsidRPr="00D34297" w:rsidRDefault="0036581C" w:rsidP="009E3AA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81C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23F9738A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DCC1C" w14:textId="77777777" w:rsidR="004D0F5B" w:rsidRDefault="004D0F5B" w:rsidP="00D34297">
      <w:r>
        <w:separator/>
      </w:r>
    </w:p>
  </w:endnote>
  <w:endnote w:type="continuationSeparator" w:id="0">
    <w:p w14:paraId="1238641A" w14:textId="77777777" w:rsidR="004D0F5B" w:rsidRDefault="004D0F5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F7849" w14:textId="77777777" w:rsidR="0036581C" w:rsidRDefault="003658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8D8B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6F5E4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D72DC" w14:textId="77777777" w:rsidR="0036581C" w:rsidRDefault="00365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FEB1F" w14:textId="77777777" w:rsidR="004D0F5B" w:rsidRDefault="004D0F5B" w:rsidP="00D34297">
      <w:r>
        <w:separator/>
      </w:r>
    </w:p>
  </w:footnote>
  <w:footnote w:type="continuationSeparator" w:id="0">
    <w:p w14:paraId="2CC6DFE5" w14:textId="77777777" w:rsidR="004D0F5B" w:rsidRDefault="004D0F5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E593E" w14:textId="77777777" w:rsidR="0036581C" w:rsidRDefault="00365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B6AA" w14:textId="77777777" w:rsidR="0036581C" w:rsidRDefault="00365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6190" w14:textId="77777777" w:rsidR="0036581C" w:rsidRDefault="00365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F5B"/>
    <w:rsid w:val="00010B31"/>
    <w:rsid w:val="00104963"/>
    <w:rsid w:val="00150F65"/>
    <w:rsid w:val="002A7DFF"/>
    <w:rsid w:val="00310284"/>
    <w:rsid w:val="0036581C"/>
    <w:rsid w:val="004D0F5B"/>
    <w:rsid w:val="004E2226"/>
    <w:rsid w:val="005464E2"/>
    <w:rsid w:val="00750145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77A34"/>
  <w15:chartTrackingRefBased/>
  <w15:docId w15:val="{04802D09-A5CB-40CA-8EB8-FEF1B7F79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172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2023-11-29T08:23:00Z</dcterms:created>
  <dcterms:modified xsi:type="dcterms:W3CDTF">2023-11-29T08:26:00Z</dcterms:modified>
</cp:coreProperties>
</file>