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D466C" w14:textId="61E2C7D7" w:rsidR="0029606A" w:rsidRPr="00CD70E6" w:rsidRDefault="00B67B01" w:rsidP="00CD70E6">
      <w:pPr>
        <w:spacing w:after="240"/>
        <w:jc w:val="right"/>
        <w:rPr>
          <w:sz w:val="24"/>
          <w:szCs w:val="24"/>
        </w:rPr>
      </w:pPr>
      <w:r w:rsidRPr="00CD70E6">
        <w:rPr>
          <w:sz w:val="24"/>
          <w:szCs w:val="24"/>
        </w:rPr>
        <w:t>Kraków</w:t>
      </w:r>
      <w:r w:rsidR="006A5DF1" w:rsidRPr="00CD70E6">
        <w:rPr>
          <w:sz w:val="24"/>
          <w:szCs w:val="24"/>
        </w:rPr>
        <w:t xml:space="preserve"> dnia: </w:t>
      </w:r>
      <w:r w:rsidRPr="00CD70E6">
        <w:rPr>
          <w:sz w:val="24"/>
          <w:szCs w:val="24"/>
        </w:rPr>
        <w:t>2023-11-2</w:t>
      </w:r>
      <w:r w:rsidR="00CD70E6">
        <w:rPr>
          <w:sz w:val="24"/>
          <w:szCs w:val="24"/>
        </w:rPr>
        <w:t>9</w:t>
      </w:r>
    </w:p>
    <w:p w14:paraId="02D388D6" w14:textId="77777777" w:rsidR="006A5DF1" w:rsidRPr="00CD70E6" w:rsidRDefault="00BE62A3" w:rsidP="006A5DF1">
      <w:pPr>
        <w:rPr>
          <w:b/>
          <w:bCs/>
          <w:sz w:val="24"/>
          <w:szCs w:val="24"/>
        </w:rPr>
      </w:pPr>
      <w:r w:rsidRPr="00CD70E6">
        <w:rPr>
          <w:b/>
          <w:bCs/>
          <w:sz w:val="24"/>
          <w:szCs w:val="24"/>
        </w:rPr>
        <w:t xml:space="preserve">Szpital Miejski Specjalistyczny </w:t>
      </w:r>
    </w:p>
    <w:p w14:paraId="083526ED" w14:textId="77777777" w:rsidR="00BE62A3" w:rsidRPr="00CD70E6" w:rsidRDefault="00BE62A3" w:rsidP="006A5DF1">
      <w:pPr>
        <w:rPr>
          <w:sz w:val="24"/>
          <w:szCs w:val="24"/>
        </w:rPr>
      </w:pPr>
      <w:r w:rsidRPr="00CD70E6">
        <w:rPr>
          <w:b/>
          <w:bCs/>
          <w:sz w:val="24"/>
          <w:szCs w:val="24"/>
        </w:rPr>
        <w:t>im. Gabriela Narutowicza w Krakowie</w:t>
      </w:r>
    </w:p>
    <w:p w14:paraId="7A2319E1" w14:textId="77777777" w:rsidR="006A5DF1" w:rsidRPr="00CD70E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D70E6">
        <w:rPr>
          <w:sz w:val="24"/>
          <w:szCs w:val="24"/>
        </w:rPr>
        <w:t>ul. Prądnicka 35-37</w:t>
      </w:r>
    </w:p>
    <w:p w14:paraId="64A3B31D" w14:textId="5E2F164D" w:rsidR="006D4AB3" w:rsidRPr="00CD70E6" w:rsidRDefault="00BE62A3" w:rsidP="00FB3A1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D70E6">
        <w:rPr>
          <w:sz w:val="24"/>
          <w:szCs w:val="24"/>
        </w:rPr>
        <w:t>31-202 Kraków</w:t>
      </w:r>
      <w:r w:rsidR="006A5DF1" w:rsidRPr="00CD70E6">
        <w:rPr>
          <w:sz w:val="24"/>
          <w:szCs w:val="24"/>
        </w:rPr>
        <w:tab/>
        <w:t xml:space="preserve"> </w:t>
      </w:r>
    </w:p>
    <w:p w14:paraId="771B3A7F" w14:textId="7EC9D08A" w:rsidR="00632C3C" w:rsidRPr="00CD70E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D70E6">
        <w:rPr>
          <w:rFonts w:ascii="Times New Roman" w:hAnsi="Times New Roman"/>
          <w:szCs w:val="28"/>
        </w:rPr>
        <w:t>WYJAŚNIENI</w:t>
      </w:r>
      <w:r w:rsidR="00520165" w:rsidRPr="00CD70E6">
        <w:rPr>
          <w:rFonts w:ascii="Times New Roman" w:hAnsi="Times New Roman"/>
          <w:szCs w:val="28"/>
        </w:rPr>
        <w:t>A</w:t>
      </w:r>
      <w:r w:rsidR="00632C3C" w:rsidRPr="00CD70E6">
        <w:rPr>
          <w:rFonts w:ascii="Times New Roman" w:hAnsi="Times New Roman"/>
          <w:szCs w:val="28"/>
        </w:rPr>
        <w:t xml:space="preserve"> TREŚCI</w:t>
      </w:r>
      <w:r w:rsidR="0029606A" w:rsidRPr="00CD70E6">
        <w:rPr>
          <w:rFonts w:ascii="Times New Roman" w:hAnsi="Times New Roman"/>
          <w:szCs w:val="28"/>
        </w:rPr>
        <w:t xml:space="preserve"> SWZ</w:t>
      </w:r>
      <w:r w:rsidR="00CD70E6">
        <w:rPr>
          <w:rFonts w:ascii="Times New Roman" w:hAnsi="Times New Roman"/>
          <w:szCs w:val="28"/>
        </w:rPr>
        <w:t xml:space="preserve"> - 5</w:t>
      </w:r>
    </w:p>
    <w:p w14:paraId="6AA0079B" w14:textId="3168093D" w:rsidR="006D4AB3" w:rsidRPr="00CD70E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D70E6">
        <w:rPr>
          <w:sz w:val="24"/>
          <w:szCs w:val="24"/>
        </w:rPr>
        <w:t xml:space="preserve">Dotyczy: </w:t>
      </w:r>
      <w:r w:rsidR="006A5DF1" w:rsidRPr="00CD70E6">
        <w:rPr>
          <w:sz w:val="24"/>
          <w:szCs w:val="24"/>
        </w:rPr>
        <w:t>p</w:t>
      </w:r>
      <w:r w:rsidRPr="00CD70E6">
        <w:rPr>
          <w:sz w:val="24"/>
          <w:szCs w:val="24"/>
        </w:rPr>
        <w:t>ostępowani</w:t>
      </w:r>
      <w:r w:rsidR="006A5DF1" w:rsidRPr="00CD70E6">
        <w:rPr>
          <w:sz w:val="24"/>
          <w:szCs w:val="24"/>
        </w:rPr>
        <w:t>a</w:t>
      </w:r>
      <w:r w:rsidRPr="00CD70E6">
        <w:rPr>
          <w:sz w:val="24"/>
          <w:szCs w:val="24"/>
        </w:rPr>
        <w:t xml:space="preserve"> o udzielenie zamówienia publicznego, prowadzone</w:t>
      </w:r>
      <w:r w:rsidR="006A5DF1" w:rsidRPr="00CD70E6">
        <w:rPr>
          <w:sz w:val="24"/>
          <w:szCs w:val="24"/>
        </w:rPr>
        <w:t>go</w:t>
      </w:r>
      <w:r w:rsidRPr="00CD70E6">
        <w:rPr>
          <w:sz w:val="24"/>
          <w:szCs w:val="24"/>
        </w:rPr>
        <w:t xml:space="preserve"> w</w:t>
      </w:r>
      <w:r w:rsidR="00BE62A3" w:rsidRPr="00CD70E6">
        <w:rPr>
          <w:sz w:val="24"/>
          <w:szCs w:val="24"/>
        </w:rPr>
        <w:t> </w:t>
      </w:r>
      <w:r w:rsidRPr="00CD70E6">
        <w:rPr>
          <w:sz w:val="24"/>
          <w:szCs w:val="24"/>
        </w:rPr>
        <w:t xml:space="preserve">trybie </w:t>
      </w:r>
      <w:r w:rsidR="00B67B01" w:rsidRPr="00CD70E6">
        <w:rPr>
          <w:sz w:val="24"/>
          <w:szCs w:val="24"/>
        </w:rPr>
        <w:t>przetarg</w:t>
      </w:r>
      <w:r w:rsidR="00CD70E6">
        <w:rPr>
          <w:sz w:val="24"/>
          <w:szCs w:val="24"/>
        </w:rPr>
        <w:t>u</w:t>
      </w:r>
      <w:r w:rsidR="00B67B01" w:rsidRPr="00CD70E6">
        <w:rPr>
          <w:sz w:val="24"/>
          <w:szCs w:val="24"/>
        </w:rPr>
        <w:t xml:space="preserve"> nieograniczon</w:t>
      </w:r>
      <w:r w:rsidR="00CD70E6">
        <w:rPr>
          <w:sz w:val="24"/>
          <w:szCs w:val="24"/>
        </w:rPr>
        <w:t>ego</w:t>
      </w:r>
      <w:r w:rsidRPr="00CD70E6">
        <w:rPr>
          <w:b/>
          <w:sz w:val="24"/>
          <w:szCs w:val="24"/>
        </w:rPr>
        <w:t xml:space="preserve"> </w:t>
      </w:r>
      <w:r w:rsidRPr="00CD70E6">
        <w:rPr>
          <w:bCs/>
          <w:sz w:val="24"/>
          <w:szCs w:val="24"/>
        </w:rPr>
        <w:t>na</w:t>
      </w:r>
      <w:r w:rsidRPr="00CD70E6">
        <w:rPr>
          <w:b/>
          <w:sz w:val="24"/>
          <w:szCs w:val="24"/>
        </w:rPr>
        <w:t xml:space="preserve"> </w:t>
      </w:r>
      <w:r w:rsidR="00E72428" w:rsidRPr="00CD70E6">
        <w:rPr>
          <w:bCs/>
          <w:sz w:val="24"/>
          <w:szCs w:val="24"/>
        </w:rPr>
        <w:t>”</w:t>
      </w:r>
      <w:r w:rsidR="00B67B01" w:rsidRPr="00CD70E6">
        <w:rPr>
          <w:b/>
          <w:bCs/>
          <w:sz w:val="24"/>
          <w:szCs w:val="24"/>
        </w:rPr>
        <w:t>Zakup i dostawa produktów farmaceutycznych IV</w:t>
      </w:r>
      <w:r w:rsidR="00E72428" w:rsidRPr="00CD70E6">
        <w:rPr>
          <w:bCs/>
          <w:sz w:val="24"/>
          <w:szCs w:val="24"/>
        </w:rPr>
        <w:t>”</w:t>
      </w:r>
      <w:r w:rsidRPr="00CD70E6">
        <w:rPr>
          <w:b/>
          <w:sz w:val="24"/>
          <w:szCs w:val="24"/>
        </w:rPr>
        <w:t xml:space="preserve"> </w:t>
      </w:r>
      <w:r w:rsidRPr="00CD70E6">
        <w:rPr>
          <w:bCs/>
          <w:sz w:val="24"/>
          <w:szCs w:val="24"/>
        </w:rPr>
        <w:t>– znak sprawy</w:t>
      </w:r>
      <w:r w:rsidRPr="00CD70E6">
        <w:rPr>
          <w:b/>
          <w:sz w:val="24"/>
          <w:szCs w:val="24"/>
        </w:rPr>
        <w:t xml:space="preserve"> </w:t>
      </w:r>
      <w:r w:rsidR="00B67B01" w:rsidRPr="00CD70E6">
        <w:rPr>
          <w:b/>
          <w:sz w:val="24"/>
          <w:szCs w:val="24"/>
        </w:rPr>
        <w:t>ZP/48/2023</w:t>
      </w:r>
      <w:r w:rsidRPr="00CD70E6">
        <w:rPr>
          <w:b/>
          <w:sz w:val="24"/>
          <w:szCs w:val="24"/>
        </w:rPr>
        <w:t>.</w:t>
      </w:r>
    </w:p>
    <w:p w14:paraId="1850ADB0" w14:textId="4F777106" w:rsidR="0012774F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CD70E6">
        <w:rPr>
          <w:sz w:val="24"/>
          <w:szCs w:val="24"/>
        </w:rPr>
        <w:t xml:space="preserve">Zamawiający, działając na podstawie art. </w:t>
      </w:r>
      <w:r w:rsidR="0029606A" w:rsidRPr="00CD70E6">
        <w:rPr>
          <w:sz w:val="24"/>
          <w:szCs w:val="24"/>
        </w:rPr>
        <w:t>1</w:t>
      </w:r>
      <w:r w:rsidRPr="00CD70E6">
        <w:rPr>
          <w:sz w:val="24"/>
          <w:szCs w:val="24"/>
        </w:rPr>
        <w:t>3</w:t>
      </w:r>
      <w:r w:rsidR="0029606A" w:rsidRPr="00CD70E6">
        <w:rPr>
          <w:sz w:val="24"/>
          <w:szCs w:val="24"/>
        </w:rPr>
        <w:t>5</w:t>
      </w:r>
      <w:r w:rsidRPr="00CD70E6">
        <w:rPr>
          <w:sz w:val="24"/>
          <w:szCs w:val="24"/>
        </w:rPr>
        <w:t xml:space="preserve"> ust</w:t>
      </w:r>
      <w:r w:rsidR="00D9049C" w:rsidRPr="00CD70E6">
        <w:rPr>
          <w:sz w:val="24"/>
          <w:szCs w:val="24"/>
        </w:rPr>
        <w:t xml:space="preserve">. </w:t>
      </w:r>
      <w:r w:rsidR="0029606A" w:rsidRPr="00CD70E6">
        <w:rPr>
          <w:sz w:val="24"/>
          <w:szCs w:val="24"/>
        </w:rPr>
        <w:t>6</w:t>
      </w:r>
      <w:r w:rsidRPr="00CD70E6">
        <w:rPr>
          <w:sz w:val="24"/>
          <w:szCs w:val="24"/>
        </w:rPr>
        <w:t xml:space="preserve"> ustawy z dnia </w:t>
      </w:r>
      <w:r w:rsidR="0029606A" w:rsidRPr="00CD70E6">
        <w:rPr>
          <w:sz w:val="24"/>
          <w:szCs w:val="24"/>
        </w:rPr>
        <w:t>11</w:t>
      </w:r>
      <w:r w:rsidRPr="00CD70E6">
        <w:rPr>
          <w:sz w:val="24"/>
          <w:szCs w:val="24"/>
        </w:rPr>
        <w:t xml:space="preserve"> </w:t>
      </w:r>
      <w:r w:rsidR="0029606A" w:rsidRPr="00CD70E6">
        <w:rPr>
          <w:sz w:val="24"/>
          <w:szCs w:val="24"/>
        </w:rPr>
        <w:t xml:space="preserve">września </w:t>
      </w:r>
      <w:r w:rsidRPr="00CD70E6">
        <w:rPr>
          <w:sz w:val="24"/>
          <w:szCs w:val="24"/>
        </w:rPr>
        <w:t>20</w:t>
      </w:r>
      <w:r w:rsidR="0029606A" w:rsidRPr="00CD70E6">
        <w:rPr>
          <w:sz w:val="24"/>
          <w:szCs w:val="24"/>
        </w:rPr>
        <w:t>19</w:t>
      </w:r>
      <w:r w:rsidR="00BE62A3" w:rsidRPr="00CD70E6">
        <w:rPr>
          <w:sz w:val="24"/>
          <w:szCs w:val="24"/>
        </w:rPr>
        <w:t> </w:t>
      </w:r>
      <w:r w:rsidRPr="00CD70E6">
        <w:rPr>
          <w:sz w:val="24"/>
          <w:szCs w:val="24"/>
        </w:rPr>
        <w:t>r</w:t>
      </w:r>
      <w:r w:rsidR="0029606A" w:rsidRPr="00CD70E6">
        <w:rPr>
          <w:sz w:val="24"/>
          <w:szCs w:val="24"/>
        </w:rPr>
        <w:t>.</w:t>
      </w:r>
      <w:r w:rsidRPr="00CD70E6">
        <w:rPr>
          <w:sz w:val="24"/>
          <w:szCs w:val="24"/>
        </w:rPr>
        <w:t xml:space="preserve"> Prawo </w:t>
      </w:r>
      <w:r w:rsidR="0029606A" w:rsidRPr="00CD70E6">
        <w:rPr>
          <w:sz w:val="24"/>
          <w:szCs w:val="24"/>
        </w:rPr>
        <w:t>z</w:t>
      </w:r>
      <w:r w:rsidRPr="00CD70E6">
        <w:rPr>
          <w:sz w:val="24"/>
          <w:szCs w:val="24"/>
        </w:rPr>
        <w:t xml:space="preserve">amówień </w:t>
      </w:r>
      <w:r w:rsidR="0029606A" w:rsidRPr="00CD70E6">
        <w:rPr>
          <w:sz w:val="24"/>
          <w:szCs w:val="24"/>
        </w:rPr>
        <w:t>p</w:t>
      </w:r>
      <w:r w:rsidRPr="00CD70E6">
        <w:rPr>
          <w:sz w:val="24"/>
          <w:szCs w:val="24"/>
        </w:rPr>
        <w:t>ublicznych</w:t>
      </w:r>
      <w:r w:rsidR="00BE7BFD" w:rsidRPr="00CD70E6">
        <w:rPr>
          <w:sz w:val="24"/>
          <w:szCs w:val="24"/>
        </w:rPr>
        <w:t xml:space="preserve"> </w:t>
      </w:r>
      <w:r w:rsidR="00D9049C" w:rsidRPr="00CD70E6">
        <w:rPr>
          <w:sz w:val="24"/>
          <w:szCs w:val="24"/>
        </w:rPr>
        <w:t>udostępnia</w:t>
      </w:r>
      <w:r w:rsidR="00BE7BFD" w:rsidRPr="00CD70E6">
        <w:rPr>
          <w:sz w:val="24"/>
          <w:szCs w:val="24"/>
        </w:rPr>
        <w:t xml:space="preserve"> poniżej treść zapytań do S</w:t>
      </w:r>
      <w:r w:rsidR="0012774F" w:rsidRPr="00CD70E6">
        <w:rPr>
          <w:sz w:val="24"/>
          <w:szCs w:val="24"/>
        </w:rPr>
        <w:t>pecyfikacji Warunków Zamówienia (</w:t>
      </w:r>
      <w:r w:rsidR="0012774F" w:rsidRPr="00CD70E6">
        <w:rPr>
          <w:sz w:val="24"/>
          <w:szCs w:val="24"/>
          <w:lang w:eastAsia="ar-SA"/>
        </w:rPr>
        <w:t>zwanej dalej</w:t>
      </w:r>
      <w:r w:rsidR="0012774F" w:rsidRPr="00CD70E6">
        <w:rPr>
          <w:b/>
          <w:sz w:val="24"/>
          <w:szCs w:val="24"/>
          <w:lang w:eastAsia="ar-SA"/>
        </w:rPr>
        <w:t xml:space="preserve"> </w:t>
      </w:r>
      <w:r w:rsidR="0012774F" w:rsidRPr="00CD70E6">
        <w:rPr>
          <w:bCs/>
          <w:sz w:val="24"/>
          <w:szCs w:val="24"/>
          <w:lang w:eastAsia="ar-SA"/>
        </w:rPr>
        <w:t>”SWZ”)</w:t>
      </w:r>
      <w:r w:rsidR="00D9049C" w:rsidRPr="00CD70E6">
        <w:rPr>
          <w:bCs/>
          <w:sz w:val="24"/>
          <w:szCs w:val="24"/>
          <w:lang w:eastAsia="ar-SA"/>
        </w:rPr>
        <w:t xml:space="preserve"> </w:t>
      </w:r>
      <w:r w:rsidR="00D9049C" w:rsidRPr="00CD70E6">
        <w:rPr>
          <w:sz w:val="24"/>
          <w:szCs w:val="24"/>
        </w:rPr>
        <w:t>wraz z wyjaśnieniami</w:t>
      </w:r>
      <w:r w:rsidR="0012774F" w:rsidRPr="00CD70E6">
        <w:rPr>
          <w:bCs/>
          <w:sz w:val="24"/>
          <w:szCs w:val="24"/>
          <w:lang w:eastAsia="ar-SA"/>
        </w:rPr>
        <w:t>:</w:t>
      </w:r>
    </w:p>
    <w:p w14:paraId="3437BFFB" w14:textId="77777777" w:rsidR="00FB3A1D" w:rsidRPr="00CD70E6" w:rsidRDefault="00FB3A1D" w:rsidP="00D8461B">
      <w:pPr>
        <w:spacing w:after="240" w:line="276" w:lineRule="auto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67B01" w:rsidRPr="00CD70E6" w14:paraId="0F053884" w14:textId="77777777" w:rsidTr="00392555">
        <w:tc>
          <w:tcPr>
            <w:tcW w:w="9356" w:type="dxa"/>
            <w:shd w:val="clear" w:color="auto" w:fill="auto"/>
          </w:tcPr>
          <w:p w14:paraId="7F56CE7F" w14:textId="77777777" w:rsidR="00B67B01" w:rsidRPr="00CD70E6" w:rsidRDefault="00B67B01" w:rsidP="003925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70E6">
              <w:rPr>
                <w:b/>
                <w:bCs/>
                <w:sz w:val="22"/>
                <w:szCs w:val="22"/>
              </w:rPr>
              <w:t>Zapytanie 1</w:t>
            </w:r>
          </w:p>
          <w:p w14:paraId="403CCEAE" w14:textId="77777777" w:rsidR="00B67B01" w:rsidRPr="00CD70E6" w:rsidRDefault="00B67B01" w:rsidP="00392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70E6">
              <w:rPr>
                <w:sz w:val="22"/>
                <w:szCs w:val="22"/>
              </w:rPr>
              <w:t xml:space="preserve">Prosimy o podanie, w jaki sposób prawidłowo przeliczyć ilość opakowań handlowych w przypadku występowania na rynku opakowań posiadających inną ilość sztuk (tabletek, ampułek, fiolek, kilogramów, gramów, </w:t>
            </w:r>
            <w:proofErr w:type="spellStart"/>
            <w:r w:rsidRPr="00CD70E6">
              <w:rPr>
                <w:sz w:val="22"/>
                <w:szCs w:val="22"/>
              </w:rPr>
              <w:t>millitrów</w:t>
            </w:r>
            <w:proofErr w:type="spellEnd"/>
            <w:r w:rsidRPr="00CD70E6">
              <w:rPr>
                <w:sz w:val="22"/>
                <w:szCs w:val="22"/>
              </w:rPr>
              <w:t>, litrów,  itp.), niż zamieszczona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      </w:r>
          </w:p>
          <w:p w14:paraId="77D1BC74" w14:textId="6083C7B4" w:rsidR="00B67B01" w:rsidRDefault="00CD70E6" w:rsidP="003925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70E6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</w:t>
            </w:r>
            <w:r w:rsidR="009D69A8">
              <w:rPr>
                <w:b/>
                <w:bCs/>
                <w:sz w:val="22"/>
                <w:szCs w:val="22"/>
              </w:rPr>
              <w:t xml:space="preserve"> Zamawiający wymaga wyceny za sztukę. W przypadku opakowań należy podać wycenę za wielkość opakowania zgodnie z SWZ. </w:t>
            </w:r>
          </w:p>
          <w:p w14:paraId="100DED66" w14:textId="77777777" w:rsidR="00CD70E6" w:rsidRPr="00CD70E6" w:rsidRDefault="00CD70E6" w:rsidP="00392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437A6C6" w14:textId="77777777" w:rsidR="00B67B01" w:rsidRPr="00CD70E6" w:rsidRDefault="00B67B01" w:rsidP="003925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70E6">
              <w:rPr>
                <w:b/>
                <w:bCs/>
                <w:sz w:val="22"/>
                <w:szCs w:val="22"/>
              </w:rPr>
              <w:t>Zapytanie 2</w:t>
            </w:r>
          </w:p>
          <w:p w14:paraId="2605E4DB" w14:textId="77777777" w:rsidR="00B67B01" w:rsidRPr="00CD70E6" w:rsidRDefault="00B67B01" w:rsidP="00392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70E6">
              <w:rPr>
                <w:sz w:val="22"/>
                <w:szCs w:val="22"/>
              </w:rPr>
              <w:t>Czy Zamawiający wyraża zgodę na wycenę preparatów zamiennie tj. drażetek zamiast tabletek powlekanych i odwrotnie. Tabletek i tabletek powlekanych zamiast kapsułek i odwrotnie. Tabletek i tabletek powlekanych zamiast drażetek i odwrotnie. Kapsułek zamiast drażetek i odwrotnie. Tabletek zamiast tabletek powlekanych i odwrotnie. ?</w:t>
            </w:r>
          </w:p>
          <w:p w14:paraId="4B2960C0" w14:textId="16B5F305" w:rsidR="00B67B01" w:rsidRDefault="00CD70E6" w:rsidP="003925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70E6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</w:t>
            </w:r>
            <w:r w:rsidR="009D69A8">
              <w:rPr>
                <w:b/>
                <w:bCs/>
                <w:sz w:val="22"/>
                <w:szCs w:val="22"/>
              </w:rPr>
              <w:t xml:space="preserve"> Zamawiający w przypadku postaci doustnych wymaga zaproponowania „stałej doustnej postaci leku”. W pozostałych przypadkach należy wycenić postać leku określonego </w:t>
            </w:r>
            <w:r w:rsidR="009D69A8">
              <w:rPr>
                <w:b/>
                <w:bCs/>
                <w:sz w:val="22"/>
                <w:szCs w:val="22"/>
              </w:rPr>
              <w:br/>
              <w:t>w opisie przedmiotu zamówienia.</w:t>
            </w:r>
          </w:p>
          <w:p w14:paraId="549071AB" w14:textId="77777777" w:rsidR="00CD70E6" w:rsidRPr="00CD70E6" w:rsidRDefault="00CD70E6" w:rsidP="00392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D7192A0" w14:textId="77777777" w:rsidR="00B67B01" w:rsidRPr="00CD70E6" w:rsidRDefault="00B67B01" w:rsidP="003925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70E6">
              <w:rPr>
                <w:b/>
                <w:bCs/>
                <w:sz w:val="22"/>
                <w:szCs w:val="22"/>
              </w:rPr>
              <w:t>Zapytanie 3</w:t>
            </w:r>
          </w:p>
          <w:p w14:paraId="5912B4AD" w14:textId="77777777" w:rsidR="00B67B01" w:rsidRPr="00CD70E6" w:rsidRDefault="00B67B01" w:rsidP="00392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70E6">
              <w:rPr>
                <w:sz w:val="22"/>
                <w:szCs w:val="22"/>
              </w:rPr>
              <w:t>Czy Zamawiający wyraża zgodę na wycenę preparatów zamiennie tj. ampułek zamiast fiolek i odwrotnie , fiolek na butelki , flakony i odwrotnie?</w:t>
            </w:r>
          </w:p>
          <w:p w14:paraId="3DAA45A9" w14:textId="0E3ADCE9" w:rsidR="00B67B01" w:rsidRDefault="00CD70E6" w:rsidP="003925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70E6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</w:t>
            </w:r>
            <w:r w:rsidR="009D69A8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65A3E357" w14:textId="3DE3DEFC" w:rsidR="00CD70E6" w:rsidRDefault="00CD70E6" w:rsidP="003925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9EE4ED9" w14:textId="77777777" w:rsidR="00FB3A1D" w:rsidRPr="00CD70E6" w:rsidRDefault="00FB3A1D" w:rsidP="003925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83F450D" w14:textId="77777777" w:rsidR="00B67B01" w:rsidRPr="00CD70E6" w:rsidRDefault="00B67B01" w:rsidP="003925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70E6">
              <w:rPr>
                <w:b/>
                <w:bCs/>
                <w:sz w:val="22"/>
                <w:szCs w:val="22"/>
              </w:rPr>
              <w:lastRenderedPageBreak/>
              <w:t>Zapytanie 4</w:t>
            </w:r>
          </w:p>
          <w:p w14:paraId="3E48E9B3" w14:textId="77777777" w:rsidR="00B67B01" w:rsidRPr="00CD70E6" w:rsidRDefault="00B67B01" w:rsidP="00392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70E6">
              <w:rPr>
                <w:sz w:val="22"/>
                <w:szCs w:val="22"/>
              </w:rPr>
              <w:t>Czy Zamawiający w sytuacji , gdy dany produkt jest czasowo niedostępny lub zakończyła się jego produkcja wyraża zgodę na umieszczenie pod pakietem stosownej informacji ?</w:t>
            </w:r>
          </w:p>
          <w:p w14:paraId="0E3A5A09" w14:textId="11B67C88" w:rsidR="00B67B01" w:rsidRDefault="00CD70E6" w:rsidP="003925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70E6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</w:t>
            </w:r>
            <w:r w:rsidR="009D69A8">
              <w:rPr>
                <w:b/>
                <w:bCs/>
                <w:sz w:val="22"/>
                <w:szCs w:val="22"/>
              </w:rPr>
              <w:t xml:space="preserve"> Pytanie nieprecyzyjne. Brak odniesienia do konkretnego pakietu i pozycji. </w:t>
            </w:r>
          </w:p>
          <w:p w14:paraId="2C00B15E" w14:textId="77777777" w:rsidR="00CD70E6" w:rsidRPr="00CD70E6" w:rsidRDefault="00CD70E6" w:rsidP="00392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F9CD539" w14:textId="77777777" w:rsidR="00B67B01" w:rsidRPr="00CD70E6" w:rsidRDefault="00B67B01" w:rsidP="003925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70E6">
              <w:rPr>
                <w:b/>
                <w:bCs/>
                <w:sz w:val="22"/>
                <w:szCs w:val="22"/>
              </w:rPr>
              <w:t>Zapytanie 5</w:t>
            </w:r>
          </w:p>
          <w:p w14:paraId="6EACD042" w14:textId="77777777" w:rsidR="00B67B01" w:rsidRPr="00CD70E6" w:rsidRDefault="00B67B01" w:rsidP="00392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70E6">
              <w:rPr>
                <w:sz w:val="22"/>
                <w:szCs w:val="22"/>
              </w:rPr>
              <w:t xml:space="preserve">Dotyczy pakietu nr 48 poz. 17. </w:t>
            </w:r>
          </w:p>
          <w:p w14:paraId="76BE6B2F" w14:textId="77777777" w:rsidR="00B67B01" w:rsidRPr="00CD70E6" w:rsidRDefault="00B67B01" w:rsidP="00392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70E6">
              <w:rPr>
                <w:sz w:val="22"/>
                <w:szCs w:val="22"/>
              </w:rPr>
              <w:t xml:space="preserve">Proszę o dopuszczenie wyceny preparatu o nazwie handlowej </w:t>
            </w:r>
            <w:proofErr w:type="spellStart"/>
            <w:r w:rsidRPr="00CD70E6">
              <w:rPr>
                <w:sz w:val="22"/>
                <w:szCs w:val="22"/>
              </w:rPr>
              <w:t>Uman</w:t>
            </w:r>
            <w:proofErr w:type="spellEnd"/>
            <w:r w:rsidRPr="00CD70E6">
              <w:rPr>
                <w:sz w:val="22"/>
                <w:szCs w:val="22"/>
              </w:rPr>
              <w:t xml:space="preserve"> Big 180j.m./ml.</w:t>
            </w:r>
          </w:p>
          <w:p w14:paraId="0222E9FB" w14:textId="565FA25F" w:rsidR="00B67B01" w:rsidRDefault="00CD70E6" w:rsidP="003925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70E6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</w:t>
            </w:r>
            <w:r w:rsidR="009D69A8">
              <w:rPr>
                <w:b/>
                <w:bCs/>
                <w:sz w:val="22"/>
                <w:szCs w:val="22"/>
              </w:rPr>
              <w:t xml:space="preserve"> Zamawiający nie wyraża zgody. Zamawiający posiada obecnie umowę na produkt </w:t>
            </w:r>
            <w:proofErr w:type="spellStart"/>
            <w:r w:rsidR="009D69A8">
              <w:rPr>
                <w:b/>
                <w:bCs/>
                <w:sz w:val="22"/>
                <w:szCs w:val="22"/>
              </w:rPr>
              <w:t>Uman</w:t>
            </w:r>
            <w:proofErr w:type="spellEnd"/>
            <w:r w:rsidR="009D69A8">
              <w:rPr>
                <w:b/>
                <w:bCs/>
                <w:sz w:val="22"/>
                <w:szCs w:val="22"/>
              </w:rPr>
              <w:t xml:space="preserve"> Big 180j.m./ml. </w:t>
            </w:r>
          </w:p>
          <w:p w14:paraId="5291AD79" w14:textId="77777777" w:rsidR="00CD70E6" w:rsidRPr="00CD70E6" w:rsidRDefault="00CD70E6" w:rsidP="00392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076F80F" w14:textId="77777777" w:rsidR="00B67B01" w:rsidRPr="00CD70E6" w:rsidRDefault="00B67B01" w:rsidP="003925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70E6">
              <w:rPr>
                <w:b/>
                <w:bCs/>
                <w:sz w:val="22"/>
                <w:szCs w:val="22"/>
              </w:rPr>
              <w:t>Zapytanie 6</w:t>
            </w:r>
          </w:p>
          <w:p w14:paraId="3F1721EE" w14:textId="77777777" w:rsidR="00B67B01" w:rsidRPr="00CD70E6" w:rsidRDefault="00B67B01" w:rsidP="00392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70E6">
              <w:rPr>
                <w:sz w:val="22"/>
                <w:szCs w:val="22"/>
              </w:rPr>
              <w:t>Dotyczy pakietu 48 poz. 18</w:t>
            </w:r>
          </w:p>
          <w:p w14:paraId="757D8711" w14:textId="77777777" w:rsidR="00B67B01" w:rsidRPr="00CD70E6" w:rsidRDefault="00B67B01" w:rsidP="00392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70E6">
              <w:rPr>
                <w:sz w:val="22"/>
                <w:szCs w:val="22"/>
              </w:rPr>
              <w:t>Prosimy Zamawiającego o wykreślenie i wydzielenie z pakietu. Pozwoli na to na przystąpienie większej ilości oferentów.</w:t>
            </w:r>
          </w:p>
          <w:p w14:paraId="6BB38EAF" w14:textId="54E27F83" w:rsidR="00B67B01" w:rsidRDefault="00CD70E6" w:rsidP="003925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70E6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</w:t>
            </w:r>
            <w:r w:rsidR="009D69A8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691FEBE" w14:textId="77777777" w:rsidR="00CD70E6" w:rsidRPr="00CD70E6" w:rsidRDefault="00CD70E6" w:rsidP="00392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275C4FC" w14:textId="77777777" w:rsidR="00B67B01" w:rsidRPr="00CD70E6" w:rsidRDefault="00B67B01" w:rsidP="003925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70E6">
              <w:rPr>
                <w:b/>
                <w:bCs/>
                <w:sz w:val="22"/>
                <w:szCs w:val="22"/>
              </w:rPr>
              <w:t xml:space="preserve">Zapytanie 7 </w:t>
            </w:r>
          </w:p>
          <w:p w14:paraId="5B12E9A9" w14:textId="77777777" w:rsidR="00B67B01" w:rsidRPr="00CD70E6" w:rsidRDefault="00B67B01" w:rsidP="00392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70E6">
              <w:rPr>
                <w:sz w:val="22"/>
                <w:szCs w:val="22"/>
              </w:rPr>
              <w:t>Czy Zamawiający wyrazi zgodę na wycenę za opakowania handlowe a nie za sztuki?</w:t>
            </w:r>
          </w:p>
          <w:p w14:paraId="7F9AEABB" w14:textId="526A1ED4" w:rsidR="00B67B01" w:rsidRDefault="00CD70E6" w:rsidP="003925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70E6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</w:t>
            </w:r>
            <w:r w:rsidR="009D69A8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5222BCE9" w14:textId="77777777" w:rsidR="00CD70E6" w:rsidRPr="00CD70E6" w:rsidRDefault="00CD70E6" w:rsidP="00392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52C0F2D" w14:textId="77777777" w:rsidR="00B67B01" w:rsidRPr="00225311" w:rsidRDefault="00B67B01" w:rsidP="003925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25311">
              <w:rPr>
                <w:b/>
                <w:bCs/>
                <w:sz w:val="22"/>
                <w:szCs w:val="22"/>
              </w:rPr>
              <w:t>Zapytanie 8</w:t>
            </w:r>
          </w:p>
          <w:p w14:paraId="364F2C4E" w14:textId="77777777" w:rsidR="00B67B01" w:rsidRPr="00225311" w:rsidRDefault="00B67B01" w:rsidP="00392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5311">
              <w:rPr>
                <w:sz w:val="22"/>
                <w:szCs w:val="22"/>
              </w:rPr>
              <w:t>Dotyczy pakietu 37 poz. 13, pakiet 31 poz. 14, poz. 15</w:t>
            </w:r>
          </w:p>
          <w:p w14:paraId="16638906" w14:textId="77777777" w:rsidR="00B67B01" w:rsidRPr="00225311" w:rsidRDefault="00B67B01" w:rsidP="00392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5311">
              <w:rPr>
                <w:sz w:val="22"/>
                <w:szCs w:val="22"/>
              </w:rPr>
              <w:t>Prosimy Zamawiającego o wykreślenie i wydzielenie z pakietu  ze względu na zakończoną produkcję. Pozwoli na to na przystąpienie większej ilości oferentów.</w:t>
            </w:r>
          </w:p>
          <w:p w14:paraId="038C791C" w14:textId="777BA265" w:rsidR="00B67B01" w:rsidRPr="00225311" w:rsidRDefault="00CD70E6" w:rsidP="003925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25311">
              <w:rPr>
                <w:b/>
                <w:bCs/>
                <w:sz w:val="22"/>
                <w:szCs w:val="22"/>
              </w:rPr>
              <w:t>Odpowiedź:</w:t>
            </w:r>
            <w:r w:rsidR="009D69A8" w:rsidRPr="00225311">
              <w:rPr>
                <w:b/>
                <w:bCs/>
                <w:sz w:val="22"/>
                <w:szCs w:val="22"/>
              </w:rPr>
              <w:t xml:space="preserve"> Zamawiający nie wyraża zgody. </w:t>
            </w:r>
            <w:r w:rsidR="00225311" w:rsidRPr="00225311">
              <w:rPr>
                <w:b/>
                <w:bCs/>
                <w:sz w:val="22"/>
                <w:szCs w:val="22"/>
              </w:rPr>
              <w:t>Należy podać informację pod pakietem oraz należy podać ostatnią cenę.</w:t>
            </w:r>
          </w:p>
          <w:p w14:paraId="52B2E263" w14:textId="77777777" w:rsidR="00CD70E6" w:rsidRPr="00CD70E6" w:rsidRDefault="00CD70E6" w:rsidP="00392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F0ED70D" w14:textId="77777777" w:rsidR="00B67B01" w:rsidRPr="00CD70E6" w:rsidRDefault="00B67B01" w:rsidP="003925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70E6">
              <w:rPr>
                <w:b/>
                <w:bCs/>
                <w:sz w:val="22"/>
                <w:szCs w:val="22"/>
              </w:rPr>
              <w:t>Zapytanie 9</w:t>
            </w:r>
          </w:p>
          <w:p w14:paraId="375CEA2F" w14:textId="77777777" w:rsidR="00B67B01" w:rsidRPr="00CD70E6" w:rsidRDefault="00B67B01" w:rsidP="00392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70E6">
              <w:rPr>
                <w:sz w:val="22"/>
                <w:szCs w:val="22"/>
              </w:rPr>
              <w:t>Czy Zamawiający wyrazi zgodę na podanie ceny netto za sztukę 4 miejsc po przecinku?</w:t>
            </w:r>
          </w:p>
          <w:p w14:paraId="0CCC271D" w14:textId="001CA330" w:rsidR="00B67B01" w:rsidRPr="00CD70E6" w:rsidRDefault="00B67B01" w:rsidP="00CD70E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D70E6">
              <w:rPr>
                <w:b/>
                <w:bCs/>
                <w:sz w:val="22"/>
                <w:szCs w:val="22"/>
              </w:rPr>
              <w:t>Odpowiedź</w:t>
            </w:r>
            <w:r w:rsidR="00CD70E6">
              <w:rPr>
                <w:b/>
                <w:bCs/>
                <w:sz w:val="22"/>
                <w:szCs w:val="22"/>
              </w:rPr>
              <w:t>:</w:t>
            </w:r>
            <w:r w:rsidR="009D69A8">
              <w:rPr>
                <w:b/>
                <w:bCs/>
                <w:sz w:val="22"/>
                <w:szCs w:val="22"/>
              </w:rPr>
              <w:t xml:space="preserve"> Zamawiający nie wyraża zgody. Należy podać cenę do 2 miejsc po przecinku zgodnie z SWZ.</w:t>
            </w:r>
          </w:p>
        </w:tc>
      </w:tr>
    </w:tbl>
    <w:p w14:paraId="5655D42B" w14:textId="77777777" w:rsidR="00BE7BFD" w:rsidRPr="00CD70E6" w:rsidRDefault="00BE7BFD" w:rsidP="00520165">
      <w:pPr>
        <w:jc w:val="both"/>
        <w:rPr>
          <w:sz w:val="22"/>
          <w:szCs w:val="22"/>
        </w:rPr>
      </w:pPr>
    </w:p>
    <w:p w14:paraId="42ED36E9" w14:textId="77777777" w:rsidR="00CD70E6" w:rsidRDefault="00CD70E6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5B9575E" w14:textId="620A5F0C" w:rsidR="006D4AB3" w:rsidRPr="00CD70E6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CD70E6">
        <w:rPr>
          <w:i/>
          <w:iCs/>
          <w:sz w:val="24"/>
          <w:szCs w:val="24"/>
        </w:rPr>
        <w:t>Przewodniczący Komisji Przetargowej</w:t>
      </w:r>
    </w:p>
    <w:p w14:paraId="225975EF" w14:textId="3481DED2" w:rsidR="006D4AB3" w:rsidRPr="00CD70E6" w:rsidRDefault="00CD70E6" w:rsidP="00CD70E6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CD70E6">
        <w:rPr>
          <w:i/>
          <w:iCs/>
          <w:sz w:val="24"/>
          <w:szCs w:val="24"/>
        </w:rPr>
        <w:t xml:space="preserve">   </w:t>
      </w:r>
      <w:r w:rsidR="00B67B01" w:rsidRPr="00CD70E6">
        <w:rPr>
          <w:i/>
          <w:iCs/>
          <w:sz w:val="24"/>
          <w:szCs w:val="24"/>
        </w:rPr>
        <w:t>Barbara</w:t>
      </w:r>
      <w:r w:rsidR="006D4AB3" w:rsidRPr="00CD70E6">
        <w:rPr>
          <w:i/>
          <w:iCs/>
          <w:sz w:val="24"/>
          <w:szCs w:val="24"/>
        </w:rPr>
        <w:t xml:space="preserve"> </w:t>
      </w:r>
      <w:proofErr w:type="spellStart"/>
      <w:r w:rsidR="00B67B01" w:rsidRPr="00CD70E6">
        <w:rPr>
          <w:i/>
          <w:iCs/>
          <w:sz w:val="24"/>
          <w:szCs w:val="24"/>
        </w:rPr>
        <w:t>Parcz</w:t>
      </w:r>
      <w:proofErr w:type="spellEnd"/>
    </w:p>
    <w:sectPr w:rsidR="006D4AB3" w:rsidRPr="00CD70E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8C5D8" w14:textId="77777777" w:rsidR="00613352" w:rsidRDefault="00613352">
      <w:r>
        <w:separator/>
      </w:r>
    </w:p>
  </w:endnote>
  <w:endnote w:type="continuationSeparator" w:id="0">
    <w:p w14:paraId="4B90E693" w14:textId="77777777" w:rsidR="00613352" w:rsidRDefault="00613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425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71A54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EBFC8" w14:textId="77777777" w:rsidR="006D4AB3" w:rsidRDefault="00225311">
    <w:pPr>
      <w:pStyle w:val="Stopka"/>
      <w:tabs>
        <w:tab w:val="clear" w:pos="4536"/>
      </w:tabs>
      <w:jc w:val="center"/>
    </w:pPr>
    <w:r>
      <w:rPr>
        <w:noProof/>
      </w:rPr>
      <w:pict w14:anchorId="17CEE41E">
        <v:line id="_x0000_s1025" style="position:absolute;left:0;text-align:left;z-index:251657728" from="-3.85pt,8.75pt" to="455.15pt,8.75pt"/>
      </w:pict>
    </w:r>
  </w:p>
  <w:p w14:paraId="33602B9B" w14:textId="5B556C9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707A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4E3FE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3F75D42" w14:textId="77777777" w:rsidR="006D4AB3" w:rsidRDefault="006D4AB3">
    <w:pPr>
      <w:pStyle w:val="Stopka"/>
      <w:tabs>
        <w:tab w:val="clear" w:pos="4536"/>
        <w:tab w:val="left" w:pos="6237"/>
      </w:tabs>
    </w:pPr>
  </w:p>
  <w:p w14:paraId="23C197F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C355C" w14:textId="77777777" w:rsidR="00613352" w:rsidRDefault="00613352">
      <w:r>
        <w:separator/>
      </w:r>
    </w:p>
  </w:footnote>
  <w:footnote w:type="continuationSeparator" w:id="0">
    <w:p w14:paraId="370504E8" w14:textId="77777777" w:rsidR="00613352" w:rsidRDefault="006133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60FB7" w14:textId="77777777" w:rsidR="00B67B01" w:rsidRDefault="00B67B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8DE9F" w14:textId="77777777" w:rsidR="00B67B01" w:rsidRDefault="00B67B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FB706" w14:textId="77777777" w:rsidR="00B67B01" w:rsidRDefault="00B67B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88962482">
    <w:abstractNumId w:val="3"/>
  </w:num>
  <w:num w:numId="2" w16cid:durableId="1296372698">
    <w:abstractNumId w:val="6"/>
  </w:num>
  <w:num w:numId="3" w16cid:durableId="1161627891">
    <w:abstractNumId w:val="2"/>
  </w:num>
  <w:num w:numId="4" w16cid:durableId="167407240">
    <w:abstractNumId w:val="5"/>
  </w:num>
  <w:num w:numId="5" w16cid:durableId="801577044">
    <w:abstractNumId w:val="0"/>
  </w:num>
  <w:num w:numId="6" w16cid:durableId="337660614">
    <w:abstractNumId w:val="1"/>
  </w:num>
  <w:num w:numId="7" w16cid:durableId="12182793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67A4"/>
    <w:rsid w:val="00031374"/>
    <w:rsid w:val="000A1097"/>
    <w:rsid w:val="000E2A8F"/>
    <w:rsid w:val="0012774F"/>
    <w:rsid w:val="00144B7A"/>
    <w:rsid w:val="00180C6E"/>
    <w:rsid w:val="001F67A4"/>
    <w:rsid w:val="00225311"/>
    <w:rsid w:val="0029606A"/>
    <w:rsid w:val="004848F3"/>
    <w:rsid w:val="004A75F2"/>
    <w:rsid w:val="005144A9"/>
    <w:rsid w:val="00520165"/>
    <w:rsid w:val="005B1B08"/>
    <w:rsid w:val="00613352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D69A8"/>
    <w:rsid w:val="00A905AC"/>
    <w:rsid w:val="00B1255C"/>
    <w:rsid w:val="00B153F9"/>
    <w:rsid w:val="00B67B01"/>
    <w:rsid w:val="00BA6584"/>
    <w:rsid w:val="00BE62A3"/>
    <w:rsid w:val="00BE7BFD"/>
    <w:rsid w:val="00C370F2"/>
    <w:rsid w:val="00C44EEC"/>
    <w:rsid w:val="00CD70E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3A1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0F1A12"/>
  <w15:chartTrackingRefBased/>
  <w15:docId w15:val="{351EF433-3751-463F-B690-34DA5F813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462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2023-11-20T13:47:00Z</dcterms:created>
  <dcterms:modified xsi:type="dcterms:W3CDTF">2023-11-29T13:25:00Z</dcterms:modified>
</cp:coreProperties>
</file>