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D8865" w14:textId="77777777" w:rsidR="00B818AD" w:rsidRPr="00880CA1" w:rsidRDefault="00B818AD" w:rsidP="00B818AD">
      <w:pPr>
        <w:jc w:val="right"/>
        <w:rPr>
          <w:b/>
          <w:sz w:val="22"/>
          <w:szCs w:val="22"/>
          <w:lang w:val="pl-PL"/>
        </w:rPr>
      </w:pPr>
      <w:r w:rsidRPr="00880CA1">
        <w:rPr>
          <w:b/>
          <w:sz w:val="22"/>
          <w:szCs w:val="22"/>
          <w:lang w:val="pl-PL"/>
        </w:rPr>
        <w:t xml:space="preserve">Załącznik nr </w:t>
      </w:r>
      <w:r>
        <w:rPr>
          <w:b/>
          <w:sz w:val="22"/>
          <w:szCs w:val="22"/>
          <w:lang w:val="pl-PL"/>
        </w:rPr>
        <w:t>3</w:t>
      </w:r>
    </w:p>
    <w:p w14:paraId="63764BA7" w14:textId="77777777" w:rsidR="00B818AD" w:rsidRPr="00880CA1" w:rsidRDefault="00B818AD" w:rsidP="00B818AD">
      <w:pPr>
        <w:jc w:val="right"/>
        <w:rPr>
          <w:b/>
          <w:sz w:val="22"/>
          <w:szCs w:val="22"/>
          <w:lang w:val="pl-PL"/>
        </w:rPr>
      </w:pPr>
    </w:p>
    <w:p w14:paraId="4C413204" w14:textId="77777777" w:rsidR="00B818AD" w:rsidRPr="00880CA1" w:rsidRDefault="00B818AD" w:rsidP="00B818AD">
      <w:pPr>
        <w:jc w:val="center"/>
        <w:rPr>
          <w:b/>
          <w:sz w:val="22"/>
          <w:szCs w:val="22"/>
          <w:lang w:val="pl-PL"/>
        </w:rPr>
      </w:pPr>
      <w:r w:rsidRPr="00880CA1">
        <w:rPr>
          <w:b/>
          <w:sz w:val="22"/>
          <w:szCs w:val="22"/>
          <w:lang w:val="pl-PL"/>
        </w:rPr>
        <w:t>WZÓR UMOWY</w:t>
      </w:r>
    </w:p>
    <w:p w14:paraId="7C288FF4" w14:textId="77777777" w:rsidR="00B818AD" w:rsidRPr="00880CA1" w:rsidRDefault="00B818AD" w:rsidP="00B818AD">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3B276EF0" w14:textId="77777777" w:rsidR="00B818AD" w:rsidRPr="00880CA1" w:rsidRDefault="00B818AD" w:rsidP="00B818AD">
      <w:pPr>
        <w:jc w:val="center"/>
        <w:rPr>
          <w:b/>
          <w:sz w:val="22"/>
          <w:szCs w:val="22"/>
          <w:lang w:val="pl-PL"/>
        </w:rPr>
      </w:pPr>
    </w:p>
    <w:p w14:paraId="72D7CB38" w14:textId="5010E39E" w:rsidR="00B818AD" w:rsidRPr="00880CA1" w:rsidRDefault="00B818AD" w:rsidP="00B818AD">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 xml:space="preserve">w trybie </w:t>
      </w:r>
      <w:r>
        <w:rPr>
          <w:sz w:val="22"/>
          <w:szCs w:val="22"/>
          <w:lang w:val="pl-PL"/>
        </w:rPr>
        <w:t>podstawowym bez negocjacji</w:t>
      </w:r>
      <w:r>
        <w:rPr>
          <w:b/>
          <w:bCs/>
          <w:sz w:val="22"/>
          <w:szCs w:val="22"/>
          <w:lang w:val="pl-PL"/>
        </w:rPr>
        <w:t xml:space="preserve">, </w:t>
      </w:r>
      <w:r w:rsidRPr="007059F1">
        <w:rPr>
          <w:sz w:val="22"/>
          <w:szCs w:val="22"/>
          <w:lang w:val="pl-PL"/>
        </w:rPr>
        <w:t>znak sprawy: KC-zp.272-</w:t>
      </w:r>
      <w:r>
        <w:rPr>
          <w:sz w:val="22"/>
          <w:szCs w:val="22"/>
          <w:lang w:val="pl-PL"/>
        </w:rPr>
        <w:t>709</w:t>
      </w:r>
      <w:r w:rsidRPr="007059F1">
        <w:rPr>
          <w:sz w:val="22"/>
          <w:szCs w:val="22"/>
          <w:lang w:val="pl-PL"/>
        </w:rPr>
        <w:t>/23</w:t>
      </w:r>
      <w:r w:rsidRPr="00880CA1">
        <w:rPr>
          <w:sz w:val="22"/>
          <w:szCs w:val="22"/>
          <w:lang w:val="pl-PL"/>
        </w:rPr>
        <w:t xml:space="preserve"> pomiędzy:</w:t>
      </w:r>
    </w:p>
    <w:p w14:paraId="5B9C21F9" w14:textId="77777777" w:rsidR="00B818AD" w:rsidRPr="00880CA1" w:rsidRDefault="00B818AD" w:rsidP="00B818AD">
      <w:pPr>
        <w:pStyle w:val="Tekstpodstawowywcity"/>
        <w:spacing w:after="0"/>
        <w:ind w:left="0"/>
        <w:jc w:val="both"/>
        <w:rPr>
          <w:sz w:val="22"/>
          <w:szCs w:val="22"/>
          <w:lang w:val="pl-PL"/>
        </w:rPr>
      </w:pPr>
    </w:p>
    <w:p w14:paraId="0FD02666"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3F5DE1D5"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0FAD8CDC"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10019DA8" w14:textId="77777777" w:rsidR="00B818AD" w:rsidRPr="00880CA1" w:rsidRDefault="00B818AD" w:rsidP="00B818AD">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2909DF52"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7AC9037C"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0C979CD1"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2F67BFA4"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3A2FB585"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535378F8"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4454B123"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001C6CE7"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5D8A7D95"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2500A8A8"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2552E9A2" w14:textId="0B78961A" w:rsidR="00B818AD" w:rsidRPr="00880CA1" w:rsidRDefault="00B818AD" w:rsidP="00B818AD">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Pr>
          <w:b/>
          <w:lang w:val="pl-PL"/>
        </w:rPr>
        <w:t>d</w:t>
      </w:r>
      <w:r w:rsidRPr="00D12764">
        <w:rPr>
          <w:b/>
          <w:lang w:val="pl-PL"/>
        </w:rPr>
        <w:t xml:space="preserve">ostawa </w:t>
      </w:r>
      <w:r>
        <w:rPr>
          <w:b/>
          <w:lang w:val="pl-PL"/>
        </w:rPr>
        <w:t xml:space="preserve">piezoelektrycznego czujnika ciśnienia na potrzeby </w:t>
      </w:r>
      <w:proofErr w:type="spellStart"/>
      <w:r>
        <w:rPr>
          <w:b/>
          <w:lang w:val="pl-PL"/>
        </w:rPr>
        <w:t>WIMiIP</w:t>
      </w:r>
      <w:proofErr w:type="spellEnd"/>
      <w:r>
        <w:rPr>
          <w:b/>
          <w:lang w:val="pl-PL"/>
        </w:rPr>
        <w:t>.</w:t>
      </w:r>
    </w:p>
    <w:p w14:paraId="78D9B2F5" w14:textId="77777777" w:rsidR="00B818AD" w:rsidRPr="00880CA1" w:rsidRDefault="00B818AD" w:rsidP="00B818AD">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52B3494E"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4310092E" w14:textId="77777777" w:rsidR="00B818AD" w:rsidRPr="00880CA1" w:rsidRDefault="00B818AD" w:rsidP="00B818AD">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593D0D5D" w14:textId="77777777" w:rsidR="00B818AD" w:rsidRPr="00880CA1" w:rsidRDefault="00B818AD" w:rsidP="00B818AD">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163698F5" w14:textId="77777777" w:rsidR="00B818AD" w:rsidRPr="00880CA1" w:rsidRDefault="00B818AD" w:rsidP="00B818AD">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47969F42"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78687FEA" w14:textId="77777777" w:rsidR="00B818AD" w:rsidRPr="00880CA1" w:rsidRDefault="00B818AD" w:rsidP="00B818AD">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5C002526" w14:textId="77777777" w:rsidR="00B818AD" w:rsidRPr="00880CA1" w:rsidRDefault="00B818AD" w:rsidP="00B818AD">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0C9E0770" w14:textId="77777777" w:rsidR="00B818AD" w:rsidRPr="00880CA1" w:rsidRDefault="00B818AD" w:rsidP="00B818AD">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259004FE" w14:textId="77777777" w:rsidR="00B818AD" w:rsidRPr="00880CA1" w:rsidRDefault="00B818AD" w:rsidP="00B818AD">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211C4BAF"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55903005"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178F198B" w14:textId="77777777" w:rsidR="00B818AD" w:rsidRDefault="00B818AD" w:rsidP="00B818AD">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7D3A849" w14:textId="77777777" w:rsidR="00B818AD" w:rsidRPr="00880CA1" w:rsidRDefault="00B818AD" w:rsidP="00B818AD">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r>
      <w:r w:rsidRPr="00880CA1">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3DEBDA9A" w14:textId="77777777" w:rsidR="00B818AD" w:rsidRPr="00880CA1" w:rsidRDefault="00B818AD" w:rsidP="00B818AD">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C2E16DF" w14:textId="77777777" w:rsidR="00B818AD" w:rsidRPr="00880CA1" w:rsidRDefault="00B818AD" w:rsidP="00B818AD">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2F302315"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64BEADB3"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021A9A67"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51A203E2"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4F7BE439" w14:textId="77777777" w:rsidR="00B818AD" w:rsidRPr="00880CA1" w:rsidRDefault="00B818AD" w:rsidP="00B818AD">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5EEF377F" w14:textId="77777777" w:rsidR="00B818AD" w:rsidRPr="00880CA1" w:rsidRDefault="00B818AD" w:rsidP="00B818A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1A30E658" w14:textId="77777777" w:rsidR="00B818AD" w:rsidRPr="00880CA1" w:rsidRDefault="00B818AD" w:rsidP="00B818A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61018453" w14:textId="77777777" w:rsidR="00B818AD" w:rsidRPr="00880CA1" w:rsidRDefault="00B818AD" w:rsidP="00B818A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23E5380"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7C1605D3" w14:textId="77777777" w:rsidR="00B818AD" w:rsidRPr="00880CA1" w:rsidRDefault="00B818AD" w:rsidP="00B818AD">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73EA75EC" w14:textId="77777777" w:rsidR="00B818AD" w:rsidRPr="00880CA1" w:rsidRDefault="00B818AD" w:rsidP="00B818AD">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4BACBC2"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0D27900C"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41CDC32C"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0DC54C46"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50BD260" w14:textId="77777777" w:rsidR="00B818AD" w:rsidRPr="00880CA1" w:rsidRDefault="00B818AD" w:rsidP="00B818AD">
      <w:pPr>
        <w:pStyle w:val="Tekstpodstawowy"/>
        <w:ind w:right="-47"/>
        <w:jc w:val="center"/>
        <w:rPr>
          <w:rFonts w:ascii="Times New Roman" w:hAnsi="Times New Roman"/>
          <w:b/>
          <w:sz w:val="22"/>
          <w:szCs w:val="22"/>
        </w:rPr>
      </w:pPr>
    </w:p>
    <w:p w14:paraId="11928884" w14:textId="77777777" w:rsidR="00B818AD" w:rsidRPr="00880CA1" w:rsidRDefault="00B818AD" w:rsidP="00B818AD">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3D8BE90D" w14:textId="77777777" w:rsidR="00B818AD" w:rsidRPr="00880CA1" w:rsidRDefault="00B818AD" w:rsidP="00B818AD">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3B785AEF" w14:textId="77777777" w:rsidR="00B818AD" w:rsidRPr="00880CA1" w:rsidRDefault="00B818AD" w:rsidP="00B818AD">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13455A0B" w14:textId="77777777" w:rsidR="00B818AD" w:rsidRPr="00880CA1" w:rsidRDefault="00B818AD" w:rsidP="00B818AD">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669C1BF4" w14:textId="77777777" w:rsidR="00B818AD" w:rsidRPr="00880CA1" w:rsidRDefault="00B818AD" w:rsidP="00B818AD">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DE9562E" w14:textId="77777777" w:rsidR="00B818AD" w:rsidRPr="00880CA1" w:rsidRDefault="00B818AD" w:rsidP="00B818AD">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w:t>
      </w:r>
      <w:r w:rsidRPr="00880CA1">
        <w:rPr>
          <w:color w:val="000000"/>
          <w:sz w:val="22"/>
          <w:szCs w:val="22"/>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B9BE3D3" w14:textId="77777777" w:rsidR="00B818AD" w:rsidRPr="00880CA1" w:rsidRDefault="00B818AD" w:rsidP="00B818AD">
      <w:pPr>
        <w:rPr>
          <w:color w:val="00000A"/>
          <w:sz w:val="22"/>
          <w:szCs w:val="22"/>
          <w:lang w:val="pl-PL"/>
        </w:rPr>
      </w:pPr>
    </w:p>
    <w:p w14:paraId="367FE993" w14:textId="77777777" w:rsidR="00B818AD" w:rsidRPr="00880CA1" w:rsidRDefault="00B818AD" w:rsidP="00B818AD">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643070A9"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5EEF71" w14:textId="77777777" w:rsidR="00B818AD" w:rsidRPr="00880CA1" w:rsidRDefault="00B818AD" w:rsidP="00B818AD">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4990B" w14:textId="77777777" w:rsidR="00B818AD" w:rsidRPr="00880CA1" w:rsidRDefault="00B818AD" w:rsidP="00B818AD">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B40106B" w14:textId="77777777" w:rsidR="00B818AD" w:rsidRPr="00880CA1" w:rsidRDefault="00B818AD" w:rsidP="00B818AD">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3C28F0C" w14:textId="77777777" w:rsidR="00B818AD" w:rsidRPr="00880CA1" w:rsidRDefault="00B818AD" w:rsidP="00B818AD">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49F67F59" w14:textId="77777777" w:rsidR="00B818AD" w:rsidRPr="00880CA1" w:rsidRDefault="00B818AD" w:rsidP="00B818AD">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08057D2"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6B5C8A4"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6DEFBA5"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368A808"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103127F"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1DE978F1" w14:textId="77777777" w:rsidR="00B818AD" w:rsidRPr="00880CA1" w:rsidRDefault="00B818AD" w:rsidP="00B818AD">
      <w:pPr>
        <w:ind w:left="720"/>
        <w:jc w:val="both"/>
        <w:rPr>
          <w:color w:val="00000A"/>
          <w:sz w:val="22"/>
          <w:szCs w:val="22"/>
          <w:lang w:val="pl-PL"/>
        </w:rPr>
      </w:pPr>
    </w:p>
    <w:p w14:paraId="20D1711F" w14:textId="77777777" w:rsidR="00B818AD" w:rsidRPr="00880CA1" w:rsidRDefault="00B818AD" w:rsidP="00B818AD">
      <w:pPr>
        <w:ind w:left="170"/>
        <w:jc w:val="both"/>
        <w:rPr>
          <w:color w:val="00000A"/>
          <w:sz w:val="22"/>
          <w:szCs w:val="22"/>
          <w:lang w:val="pl-PL"/>
        </w:rPr>
      </w:pPr>
    </w:p>
    <w:p w14:paraId="1DED7540" w14:textId="77777777" w:rsidR="00B818AD" w:rsidRPr="00880CA1" w:rsidRDefault="00B818AD" w:rsidP="00B818AD">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39B7DA90" w14:textId="0B43D4C5" w:rsidR="00B818AD" w:rsidRPr="00880CA1" w:rsidRDefault="00B818AD" w:rsidP="00B818AD">
      <w:pPr>
        <w:numPr>
          <w:ilvl w:val="0"/>
          <w:numId w:val="37"/>
        </w:numPr>
        <w:ind w:left="284" w:hanging="284"/>
        <w:jc w:val="both"/>
        <w:rPr>
          <w:bCs/>
          <w:sz w:val="22"/>
          <w:szCs w:val="22"/>
          <w:lang w:val="pl-PL" w:eastAsia="en-US"/>
        </w:rPr>
      </w:pPr>
      <w:r w:rsidRPr="00880CA1">
        <w:rPr>
          <w:sz w:val="22"/>
          <w:szCs w:val="22"/>
          <w:lang w:val="pl-PL"/>
        </w:rPr>
        <w:t xml:space="preserve">Sprzedawca udziela </w:t>
      </w:r>
      <w:r w:rsidRPr="00B818AD">
        <w:rPr>
          <w:b/>
          <w:bCs/>
          <w:sz w:val="22"/>
          <w:szCs w:val="22"/>
          <w:lang w:val="pl-PL"/>
        </w:rPr>
        <w:t>12 miesięcznej</w:t>
      </w:r>
      <w:r w:rsidRPr="00880CA1">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5D4896A2" w14:textId="77777777" w:rsidR="00B818AD" w:rsidRPr="00880CA1" w:rsidRDefault="00B818AD" w:rsidP="00B818AD">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44C7BA44"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w:t>
      </w:r>
      <w:r w:rsidRPr="00880CA1">
        <w:rPr>
          <w:bCs/>
          <w:sz w:val="22"/>
          <w:szCs w:val="22"/>
          <w:lang w:val="pl-PL" w:eastAsia="en-US"/>
        </w:rPr>
        <w:lastRenderedPageBreak/>
        <w:t>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D418E62"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17000A9D"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77A3E7AC" w14:textId="77777777" w:rsidR="00B818AD" w:rsidRPr="00880CA1" w:rsidRDefault="00B818AD" w:rsidP="00B818AD">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65FBABFD"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03020884"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000D703F"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1E97CE86"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0DAA68B"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1F33F063"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699C582"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43AC0E6" w14:textId="77777777" w:rsidR="00B818AD" w:rsidRPr="00880CA1" w:rsidRDefault="00B818AD" w:rsidP="00B818AD">
      <w:pPr>
        <w:ind w:left="567"/>
        <w:jc w:val="both"/>
        <w:rPr>
          <w:bCs/>
          <w:sz w:val="22"/>
          <w:szCs w:val="22"/>
          <w:lang w:val="pl-PL" w:eastAsia="en-US"/>
        </w:rPr>
      </w:pPr>
    </w:p>
    <w:p w14:paraId="0D072BFF"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672F939A"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273E5D1A"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E868657"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29DC6D8E" w14:textId="77777777" w:rsidR="00B818AD" w:rsidRPr="00880CA1" w:rsidRDefault="00B818AD" w:rsidP="00B818AD">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863B209" w14:textId="77777777" w:rsidR="00B818AD" w:rsidRPr="00880CA1" w:rsidRDefault="00B818AD" w:rsidP="00B818AD">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73B1C7C0" w14:textId="77777777" w:rsidR="00B818AD" w:rsidRPr="00880CA1" w:rsidRDefault="00B818AD" w:rsidP="00B818AD">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 xml:space="preserve">z gwarancji zamiast rzeczy wadliwej rzecz wolną od wad albo dokonał istotnych napraw rzeczy </w:t>
      </w:r>
      <w:r w:rsidRPr="00880CA1">
        <w:rPr>
          <w:bCs/>
          <w:sz w:val="22"/>
          <w:szCs w:val="22"/>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064911B5" w14:textId="77777777" w:rsidR="00B818AD" w:rsidRPr="00880CA1" w:rsidRDefault="00B818AD" w:rsidP="00B818AD">
      <w:pPr>
        <w:numPr>
          <w:ilvl w:val="0"/>
          <w:numId w:val="37"/>
        </w:numPr>
        <w:ind w:left="284" w:hanging="284"/>
        <w:jc w:val="both"/>
        <w:rPr>
          <w:sz w:val="22"/>
          <w:szCs w:val="22"/>
          <w:lang w:val="pl-PL"/>
        </w:rPr>
      </w:pPr>
      <w:r w:rsidRPr="00880CA1">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C38F118" w14:textId="77777777" w:rsidR="00B818AD" w:rsidRPr="00880CA1" w:rsidRDefault="00B818AD" w:rsidP="00B818AD">
      <w:pPr>
        <w:pStyle w:val="Tekstpodstawowy"/>
        <w:spacing w:line="240" w:lineRule="auto"/>
        <w:ind w:right="-47"/>
        <w:rPr>
          <w:rFonts w:ascii="Times New Roman" w:hAnsi="Times New Roman"/>
          <w:b/>
          <w:sz w:val="22"/>
          <w:szCs w:val="22"/>
        </w:rPr>
      </w:pPr>
    </w:p>
    <w:p w14:paraId="6F86033A"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0336BC4A"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5E20BDE" w14:textId="77777777" w:rsidR="00B818AD" w:rsidRPr="00880CA1" w:rsidRDefault="00B818AD" w:rsidP="00B818AD">
      <w:pPr>
        <w:pStyle w:val="Tekstpodstawowy"/>
        <w:spacing w:line="240" w:lineRule="auto"/>
        <w:ind w:right="-47"/>
        <w:jc w:val="both"/>
        <w:rPr>
          <w:rFonts w:ascii="Times New Roman" w:hAnsi="Times New Roman"/>
          <w:sz w:val="22"/>
          <w:szCs w:val="22"/>
        </w:rPr>
      </w:pPr>
    </w:p>
    <w:p w14:paraId="2BEE2B34" w14:textId="77777777" w:rsidR="00B818AD" w:rsidRPr="00880CA1" w:rsidRDefault="00B818AD" w:rsidP="00B818AD">
      <w:pPr>
        <w:spacing w:line="240" w:lineRule="atLeast"/>
        <w:ind w:right="-47"/>
        <w:jc w:val="center"/>
        <w:rPr>
          <w:b/>
          <w:sz w:val="22"/>
          <w:szCs w:val="22"/>
        </w:rPr>
      </w:pPr>
      <w:r w:rsidRPr="00880CA1">
        <w:rPr>
          <w:b/>
          <w:sz w:val="22"/>
          <w:szCs w:val="22"/>
        </w:rPr>
        <w:t>§ 10</w:t>
      </w:r>
    </w:p>
    <w:p w14:paraId="6AFC356B" w14:textId="77777777" w:rsidR="00B818AD" w:rsidRPr="00880CA1" w:rsidRDefault="00B818AD" w:rsidP="00B818AD">
      <w:pPr>
        <w:spacing w:line="240" w:lineRule="atLeast"/>
        <w:ind w:right="-47"/>
        <w:rPr>
          <w:sz w:val="22"/>
          <w:szCs w:val="22"/>
          <w:lang w:val="pl-PL"/>
        </w:rPr>
      </w:pPr>
    </w:p>
    <w:p w14:paraId="689A274E" w14:textId="77777777" w:rsidR="00B818AD" w:rsidRPr="00880CA1" w:rsidRDefault="00B818AD" w:rsidP="00B818AD">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7CE2C8A7" w14:textId="77777777" w:rsidR="00B818AD" w:rsidRPr="00880CA1" w:rsidRDefault="00B818AD" w:rsidP="00B818AD">
      <w:pPr>
        <w:tabs>
          <w:tab w:val="left" w:pos="367"/>
        </w:tabs>
        <w:spacing w:line="276" w:lineRule="auto"/>
        <w:ind w:left="360" w:right="60"/>
        <w:contextualSpacing/>
        <w:jc w:val="both"/>
        <w:rPr>
          <w:rFonts w:eastAsia="Calibri"/>
          <w:sz w:val="22"/>
          <w:szCs w:val="22"/>
          <w:lang w:val="pl-PL" w:eastAsia="en-US"/>
        </w:rPr>
      </w:pPr>
    </w:p>
    <w:p w14:paraId="2338AF66" w14:textId="77777777" w:rsidR="00B818AD" w:rsidRPr="00880CA1" w:rsidRDefault="00B818AD" w:rsidP="00B818AD">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50AD91ED" w14:textId="77777777" w:rsidR="00B818AD" w:rsidRPr="00880CA1" w:rsidRDefault="00B818AD" w:rsidP="00B818AD">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2DC421F1" w14:textId="77777777" w:rsidR="00B818AD" w:rsidRPr="00880CA1" w:rsidRDefault="00B818AD" w:rsidP="00B818AD">
      <w:pPr>
        <w:tabs>
          <w:tab w:val="left" w:pos="387"/>
        </w:tabs>
        <w:spacing w:line="276" w:lineRule="auto"/>
        <w:ind w:left="720" w:right="60"/>
        <w:contextualSpacing/>
        <w:jc w:val="both"/>
        <w:rPr>
          <w:rFonts w:eastAsia="Calibri"/>
          <w:sz w:val="22"/>
          <w:szCs w:val="22"/>
          <w:lang w:val="pl-PL" w:eastAsia="en-US"/>
        </w:rPr>
      </w:pPr>
    </w:p>
    <w:p w14:paraId="5856E328" w14:textId="77777777" w:rsidR="00B818AD" w:rsidRPr="00880CA1" w:rsidRDefault="00B818AD" w:rsidP="00B818AD">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18554FBF" w14:textId="77777777" w:rsidR="00B818AD" w:rsidRPr="00880CA1" w:rsidRDefault="00B818AD" w:rsidP="00B818AD">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BE1208A" w14:textId="77777777" w:rsidR="00B818AD" w:rsidRPr="00880CA1" w:rsidRDefault="00B818AD" w:rsidP="00B818AD">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AA12EB" w14:textId="77777777" w:rsidR="00B818AD" w:rsidRPr="00880CA1" w:rsidRDefault="00B818AD" w:rsidP="00B818AD">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65A49178" w14:textId="77777777" w:rsidR="00B818AD" w:rsidRPr="00880CA1" w:rsidRDefault="00B818AD" w:rsidP="00B818AD">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56D8919" w14:textId="77777777" w:rsidR="00B818AD" w:rsidRPr="00880CA1" w:rsidRDefault="00B818AD" w:rsidP="00B818AD">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0631827D" w14:textId="77777777" w:rsidR="00B818AD" w:rsidRPr="00880CA1" w:rsidRDefault="00B818AD" w:rsidP="00B818A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Zamawiającego - Kontakt z Inspektorem Ochrony Danych Akademii Górniczo-</w:t>
      </w:r>
      <w:r w:rsidRPr="00880CA1">
        <w:rPr>
          <w:rFonts w:ascii="Times New Roman" w:eastAsia="Lucida Sans Unicode" w:hAnsi="Times New Roman" w:cs="Times New Roman"/>
          <w:lang w:eastAsia="ar-SA"/>
        </w:rPr>
        <w:lastRenderedPageBreak/>
        <w:t xml:space="preserve">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467B95F" w14:textId="77777777" w:rsidR="00B818AD" w:rsidRPr="00880CA1" w:rsidRDefault="00B818AD" w:rsidP="00B818A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0A3F41B0" w14:textId="77777777" w:rsidR="00B818AD" w:rsidRPr="00880CA1" w:rsidRDefault="00B818AD" w:rsidP="00B818AD">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C7BE0D" w14:textId="77777777" w:rsidR="00B818AD" w:rsidRPr="00880CA1" w:rsidRDefault="00B818AD" w:rsidP="00B818AD">
      <w:pPr>
        <w:pStyle w:val="Standard"/>
        <w:widowControl w:val="0"/>
        <w:spacing w:after="0"/>
        <w:jc w:val="both"/>
        <w:rPr>
          <w:rFonts w:ascii="Times New Roman" w:eastAsia="Lucida Sans Unicode" w:hAnsi="Times New Roman" w:cs="Times New Roman"/>
          <w:lang w:eastAsia="ar-SA"/>
        </w:rPr>
      </w:pPr>
    </w:p>
    <w:p w14:paraId="04D2CCA5" w14:textId="77777777" w:rsidR="00B818AD" w:rsidRPr="00880CA1" w:rsidRDefault="00B818AD" w:rsidP="00B818AD">
      <w:pPr>
        <w:tabs>
          <w:tab w:val="left" w:pos="387"/>
        </w:tabs>
        <w:spacing w:line="276" w:lineRule="auto"/>
        <w:ind w:left="720" w:right="60"/>
        <w:contextualSpacing/>
        <w:jc w:val="both"/>
        <w:rPr>
          <w:rFonts w:eastAsia="Calibri"/>
          <w:sz w:val="22"/>
          <w:szCs w:val="22"/>
          <w:lang w:val="pl-PL" w:eastAsia="en-US"/>
        </w:rPr>
      </w:pPr>
    </w:p>
    <w:p w14:paraId="26019A34" w14:textId="77777777" w:rsidR="00B818AD" w:rsidRPr="00880CA1" w:rsidRDefault="00B818AD" w:rsidP="00B818AD">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26858293"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6AEF1864"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7187B01B"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D7BFEB4" w14:textId="77777777" w:rsidR="00B818AD" w:rsidRPr="00880CA1" w:rsidRDefault="00B818AD" w:rsidP="00B818AD">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18E74C2F" w14:textId="77777777" w:rsidR="00B818AD" w:rsidRPr="00880CA1" w:rsidRDefault="00B818AD" w:rsidP="00B818AD">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7C62663C" w14:textId="77777777" w:rsidR="00B818AD" w:rsidRPr="00880CA1" w:rsidRDefault="00B818AD" w:rsidP="00B818AD">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65F910B8" w14:textId="77777777" w:rsidR="00B818AD" w:rsidRPr="00880CA1" w:rsidRDefault="00B818AD" w:rsidP="00B818AD">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1F0345AD"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94C7BA"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5BF0827" w14:textId="77777777" w:rsidR="00B818AD" w:rsidRPr="00880CA1" w:rsidRDefault="00B818AD" w:rsidP="00B818AD">
      <w:pPr>
        <w:widowControl w:val="0"/>
        <w:suppressAutoHyphens/>
        <w:autoSpaceDN w:val="0"/>
        <w:ind w:left="360"/>
        <w:jc w:val="center"/>
        <w:textAlignment w:val="baseline"/>
        <w:rPr>
          <w:rFonts w:eastAsia="SimSun"/>
          <w:b/>
          <w:bCs/>
          <w:color w:val="000000"/>
          <w:kern w:val="2"/>
          <w:sz w:val="22"/>
          <w:szCs w:val="22"/>
          <w:lang w:val="pl-PL"/>
        </w:rPr>
      </w:pPr>
    </w:p>
    <w:p w14:paraId="3CA8BB5A" w14:textId="77777777" w:rsidR="00B818AD" w:rsidRPr="00880CA1" w:rsidRDefault="00B818AD" w:rsidP="00B818AD">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302836DA" w14:textId="77777777" w:rsidR="00B818AD" w:rsidRPr="00880CA1" w:rsidRDefault="00B818AD" w:rsidP="00B818AD">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1CD03CB" w14:textId="77777777" w:rsidR="00B818AD" w:rsidRPr="00880CA1" w:rsidRDefault="00B818AD" w:rsidP="00B818AD">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011737E0" w14:textId="77777777" w:rsidR="00B818AD" w:rsidRPr="00880CA1" w:rsidRDefault="00B818AD" w:rsidP="00B818AD">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2C73788" w14:textId="77777777" w:rsidR="00B818AD" w:rsidRPr="00880CA1" w:rsidRDefault="00B818AD" w:rsidP="00B818AD">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AA4E39"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2387C2CA" w14:textId="77777777" w:rsidR="00B818AD" w:rsidRPr="00880CA1" w:rsidRDefault="00B818AD" w:rsidP="00B818A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A48904F" w14:textId="77777777" w:rsidR="00B818AD" w:rsidRPr="00880CA1" w:rsidRDefault="00B818AD" w:rsidP="00B818A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CD4E0C5" w14:textId="77777777" w:rsidR="00B818AD" w:rsidRPr="00880CA1" w:rsidRDefault="00B818AD" w:rsidP="00B818A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4DBFB6A3" w14:textId="77777777" w:rsidR="00B818AD" w:rsidRPr="00880CA1" w:rsidRDefault="00B818AD" w:rsidP="00B818A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ECE7995" w14:textId="77777777" w:rsidR="00B818AD" w:rsidRPr="00880CA1" w:rsidRDefault="00B818AD" w:rsidP="00B818A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21B3852"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494C90E8"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195FFC6F"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1263F43C" w14:textId="77777777" w:rsidR="00B818AD" w:rsidRPr="00880CA1" w:rsidRDefault="00B818AD" w:rsidP="00B818AD">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1F9D6755" w14:textId="77777777" w:rsidR="00B818AD" w:rsidRPr="00880CA1" w:rsidRDefault="00B818AD" w:rsidP="00B818AD">
      <w:pPr>
        <w:jc w:val="center"/>
        <w:rPr>
          <w:b/>
          <w:sz w:val="22"/>
          <w:szCs w:val="22"/>
          <w:lang w:val="pl-PL"/>
        </w:rPr>
      </w:pPr>
    </w:p>
    <w:p w14:paraId="7491F0EE" w14:textId="77777777" w:rsidR="00B818AD" w:rsidRPr="00880CA1" w:rsidRDefault="00B818AD" w:rsidP="00B818AD">
      <w:pPr>
        <w:jc w:val="center"/>
        <w:rPr>
          <w:b/>
          <w:sz w:val="22"/>
          <w:szCs w:val="22"/>
          <w:lang w:val="pl-PL"/>
        </w:rPr>
      </w:pPr>
      <w:r w:rsidRPr="00880CA1">
        <w:rPr>
          <w:b/>
          <w:sz w:val="22"/>
          <w:szCs w:val="22"/>
          <w:lang w:val="pl-PL"/>
        </w:rPr>
        <w:t>§16</w:t>
      </w:r>
    </w:p>
    <w:p w14:paraId="1DD4DE7D"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0A6816FD"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56469684"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6D091F0A"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11F8C1B7"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0F2C3F5B" w14:textId="77777777" w:rsidR="00B818AD" w:rsidRPr="00880CA1" w:rsidRDefault="00B818AD" w:rsidP="00B818AD">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2F87508A" w14:textId="77777777" w:rsidR="00B818AD" w:rsidRPr="00880CA1" w:rsidRDefault="00B818AD" w:rsidP="00B818AD">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752986BC" w14:textId="77777777" w:rsidR="00B818AD" w:rsidRPr="00880CA1" w:rsidRDefault="00B818AD" w:rsidP="00B818AD">
      <w:pPr>
        <w:pStyle w:val="Tekstpodstawowy"/>
        <w:spacing w:line="240" w:lineRule="auto"/>
        <w:ind w:right="-47"/>
        <w:jc w:val="both"/>
        <w:rPr>
          <w:rFonts w:ascii="Times New Roman" w:hAnsi="Times New Roman"/>
          <w:sz w:val="22"/>
          <w:szCs w:val="22"/>
        </w:rPr>
      </w:pPr>
    </w:p>
    <w:p w14:paraId="5522DADF"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35339187"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1662ACD4" w14:textId="77777777" w:rsidR="00B818AD" w:rsidRPr="00880CA1" w:rsidRDefault="00B818AD" w:rsidP="00B818AD">
      <w:pPr>
        <w:pStyle w:val="Tekstpodstawowy2"/>
        <w:spacing w:line="240" w:lineRule="auto"/>
        <w:ind w:right="-47"/>
        <w:rPr>
          <w:sz w:val="22"/>
          <w:szCs w:val="22"/>
        </w:rPr>
      </w:pPr>
    </w:p>
    <w:p w14:paraId="628D111D" w14:textId="77777777" w:rsidR="00B818AD" w:rsidRPr="00880CA1" w:rsidRDefault="00B818AD" w:rsidP="00B818AD">
      <w:pPr>
        <w:pStyle w:val="Tekstpodstawowy2"/>
        <w:spacing w:line="240" w:lineRule="auto"/>
        <w:ind w:right="-47"/>
        <w:rPr>
          <w:sz w:val="22"/>
          <w:szCs w:val="22"/>
        </w:rPr>
      </w:pPr>
    </w:p>
    <w:p w14:paraId="58D6660B" w14:textId="77777777" w:rsidR="00B818AD" w:rsidRPr="00880CA1" w:rsidRDefault="00B818AD" w:rsidP="00B818AD">
      <w:pPr>
        <w:pStyle w:val="Tekstpodstawowy2"/>
        <w:spacing w:line="240" w:lineRule="auto"/>
        <w:ind w:right="-47"/>
        <w:rPr>
          <w:b/>
          <w:sz w:val="22"/>
          <w:szCs w:val="22"/>
        </w:rPr>
      </w:pPr>
      <w:r w:rsidRPr="00880CA1">
        <w:rPr>
          <w:b/>
          <w:sz w:val="22"/>
          <w:szCs w:val="22"/>
        </w:rPr>
        <w:t xml:space="preserve">         Za Sprzedawcę                                                                  Za Kupującego</w:t>
      </w:r>
    </w:p>
    <w:p w14:paraId="34158C0A" w14:textId="77777777" w:rsidR="00B818AD" w:rsidRDefault="00B818AD" w:rsidP="00B818A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9AA1F85" w14:textId="77777777" w:rsidR="00B818AD" w:rsidRDefault="00B818AD" w:rsidP="00B818A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E87FA85" w14:textId="77777777" w:rsidR="00B818AD" w:rsidRDefault="00B818AD" w:rsidP="00B818AD">
      <w:pPr>
        <w:pStyle w:val="Zwykytekst"/>
        <w:rPr>
          <w:rFonts w:ascii="Times New Roman" w:hAnsi="Times New Roman" w:cs="Times New Roman"/>
          <w:sz w:val="16"/>
          <w:szCs w:val="16"/>
          <w:lang w:val="pl-PL"/>
        </w:rPr>
      </w:pPr>
    </w:p>
    <w:p w14:paraId="51A2ABEA" w14:textId="77777777" w:rsidR="00B818AD" w:rsidRDefault="00B818AD" w:rsidP="00B818AD">
      <w:pPr>
        <w:rPr>
          <w:lang w:val="pl-PL"/>
        </w:rPr>
      </w:pPr>
      <w:r>
        <w:rPr>
          <w:lang w:val="pl-PL"/>
        </w:rPr>
        <w:t>* Egzemplarz dla Wykonawcy / AGH</w:t>
      </w:r>
    </w:p>
    <w:p w14:paraId="68AA038D" w14:textId="77777777" w:rsidR="00B818AD" w:rsidRPr="00515AFA" w:rsidRDefault="00B818AD" w:rsidP="00B818A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D57265E" w14:textId="77777777" w:rsidR="00B818AD" w:rsidRPr="00515AFA" w:rsidRDefault="00B818AD" w:rsidP="00B818A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367BE6F" w14:textId="77777777" w:rsidR="00B818AD" w:rsidRPr="00515AFA" w:rsidRDefault="00B818AD" w:rsidP="00B818A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E01A3CE" w14:textId="77777777" w:rsidR="00B818AD" w:rsidRPr="00515AFA" w:rsidRDefault="00B818AD" w:rsidP="00B818AD">
      <w:pPr>
        <w:widowControl w:val="0"/>
        <w:autoSpaceDE w:val="0"/>
        <w:autoSpaceDN w:val="0"/>
        <w:jc w:val="right"/>
        <w:textAlignment w:val="baseline"/>
        <w:rPr>
          <w:sz w:val="22"/>
          <w:szCs w:val="22"/>
          <w:lang w:val="pl-PL"/>
        </w:rPr>
      </w:pPr>
    </w:p>
    <w:p w14:paraId="4FF5FCDD" w14:textId="77777777" w:rsidR="00B818AD" w:rsidRDefault="00B818AD" w:rsidP="00B818AD">
      <w:pPr>
        <w:widowControl w:val="0"/>
        <w:autoSpaceDE w:val="0"/>
        <w:autoSpaceDN w:val="0"/>
        <w:jc w:val="right"/>
        <w:textAlignment w:val="baseline"/>
        <w:rPr>
          <w:sz w:val="22"/>
          <w:szCs w:val="22"/>
          <w:lang w:val="pl-PL"/>
        </w:rPr>
      </w:pPr>
    </w:p>
    <w:p w14:paraId="2AF27AD6" w14:textId="77777777" w:rsidR="00B818AD" w:rsidRDefault="00B818AD" w:rsidP="00B818AD">
      <w:pPr>
        <w:widowControl w:val="0"/>
        <w:autoSpaceDE w:val="0"/>
        <w:autoSpaceDN w:val="0"/>
        <w:jc w:val="right"/>
        <w:textAlignment w:val="baseline"/>
        <w:rPr>
          <w:sz w:val="22"/>
          <w:szCs w:val="22"/>
          <w:lang w:val="pl-PL"/>
        </w:rPr>
      </w:pPr>
    </w:p>
    <w:p w14:paraId="79498B74" w14:textId="77777777" w:rsidR="00B818AD" w:rsidRPr="00515AFA" w:rsidRDefault="00B818AD" w:rsidP="00B818AD">
      <w:pPr>
        <w:widowControl w:val="0"/>
        <w:autoSpaceDE w:val="0"/>
        <w:autoSpaceDN w:val="0"/>
        <w:jc w:val="right"/>
        <w:textAlignment w:val="baseline"/>
        <w:rPr>
          <w:sz w:val="22"/>
          <w:szCs w:val="22"/>
          <w:lang w:val="pl-PL"/>
        </w:rPr>
      </w:pPr>
      <w:r w:rsidRPr="00515AFA">
        <w:rPr>
          <w:sz w:val="22"/>
          <w:szCs w:val="22"/>
          <w:lang w:val="pl-PL"/>
        </w:rPr>
        <w:t>Załącznik nr 2 do umowy</w:t>
      </w:r>
    </w:p>
    <w:p w14:paraId="1577DDE6" w14:textId="77777777" w:rsidR="00B818AD" w:rsidRPr="00515AFA" w:rsidRDefault="00B818AD" w:rsidP="00B818AD">
      <w:pPr>
        <w:widowControl w:val="0"/>
        <w:autoSpaceDE w:val="0"/>
        <w:autoSpaceDN w:val="0"/>
        <w:jc w:val="both"/>
        <w:textAlignment w:val="baseline"/>
        <w:rPr>
          <w:sz w:val="22"/>
          <w:szCs w:val="22"/>
          <w:lang w:val="pl-PL"/>
        </w:rPr>
      </w:pPr>
    </w:p>
    <w:p w14:paraId="328884AA" w14:textId="77777777" w:rsidR="00B818AD" w:rsidRPr="00515AFA" w:rsidRDefault="00B818AD" w:rsidP="00B818AD">
      <w:pPr>
        <w:widowControl w:val="0"/>
        <w:autoSpaceDE w:val="0"/>
        <w:autoSpaceDN w:val="0"/>
        <w:jc w:val="both"/>
        <w:textAlignment w:val="baseline"/>
        <w:rPr>
          <w:sz w:val="22"/>
          <w:szCs w:val="22"/>
          <w:lang w:val="pl-PL"/>
        </w:rPr>
      </w:pPr>
    </w:p>
    <w:p w14:paraId="3A564BDE" w14:textId="77777777" w:rsidR="00B818AD" w:rsidRPr="00515AFA" w:rsidRDefault="00B818AD" w:rsidP="00B818AD">
      <w:pPr>
        <w:widowControl w:val="0"/>
        <w:autoSpaceDE w:val="0"/>
        <w:autoSpaceDN w:val="0"/>
        <w:jc w:val="both"/>
        <w:textAlignment w:val="baseline"/>
        <w:rPr>
          <w:sz w:val="22"/>
          <w:szCs w:val="22"/>
          <w:lang w:val="pl-PL"/>
        </w:rPr>
      </w:pPr>
      <w:r w:rsidRPr="00515AFA">
        <w:rPr>
          <w:sz w:val="22"/>
          <w:szCs w:val="22"/>
          <w:lang w:val="pl-PL"/>
        </w:rPr>
        <w:t>.....................................… </w:t>
      </w:r>
    </w:p>
    <w:p w14:paraId="1BA962E3" w14:textId="77777777" w:rsidR="00B818AD" w:rsidRPr="00515AFA" w:rsidRDefault="00B818AD" w:rsidP="00B818AD">
      <w:pPr>
        <w:widowControl w:val="0"/>
        <w:autoSpaceDE w:val="0"/>
        <w:autoSpaceDN w:val="0"/>
        <w:ind w:firstLine="555"/>
        <w:textAlignment w:val="baseline"/>
        <w:rPr>
          <w:sz w:val="22"/>
          <w:szCs w:val="22"/>
          <w:lang w:val="pl-PL"/>
        </w:rPr>
      </w:pPr>
      <w:r w:rsidRPr="00515AFA">
        <w:rPr>
          <w:sz w:val="22"/>
          <w:szCs w:val="22"/>
          <w:lang w:val="pl-PL"/>
        </w:rPr>
        <w:t>Nazwa Wykonawcy</w:t>
      </w:r>
    </w:p>
    <w:p w14:paraId="4C434CC5" w14:textId="77777777" w:rsidR="00B818AD" w:rsidRPr="00515AFA" w:rsidRDefault="00B818AD" w:rsidP="00B818AD">
      <w:pPr>
        <w:widowControl w:val="0"/>
        <w:autoSpaceDE w:val="0"/>
        <w:autoSpaceDN w:val="0"/>
        <w:textAlignment w:val="baseline"/>
        <w:rPr>
          <w:sz w:val="22"/>
          <w:szCs w:val="22"/>
          <w:lang w:val="pl-PL"/>
        </w:rPr>
      </w:pPr>
    </w:p>
    <w:p w14:paraId="4CE50525" w14:textId="77777777" w:rsidR="00B818AD" w:rsidRPr="00515AFA" w:rsidRDefault="00B818AD" w:rsidP="00B818AD">
      <w:pPr>
        <w:widowControl w:val="0"/>
        <w:autoSpaceDE w:val="0"/>
        <w:autoSpaceDN w:val="0"/>
        <w:jc w:val="both"/>
        <w:textAlignment w:val="baseline"/>
        <w:rPr>
          <w:sz w:val="22"/>
          <w:szCs w:val="22"/>
          <w:lang w:val="pl-PL"/>
        </w:rPr>
      </w:pPr>
      <w:r w:rsidRPr="00515AFA">
        <w:rPr>
          <w:sz w:val="22"/>
          <w:szCs w:val="22"/>
          <w:lang w:val="pl-PL"/>
        </w:rPr>
        <w:t>.....................................…</w:t>
      </w:r>
    </w:p>
    <w:p w14:paraId="090345A5" w14:textId="77777777" w:rsidR="00B818AD" w:rsidRPr="00515AFA" w:rsidRDefault="00B818AD" w:rsidP="00B818AD">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D937F51" w14:textId="77777777" w:rsidR="00B818AD" w:rsidRPr="00515AFA" w:rsidRDefault="00B818AD" w:rsidP="00B818AD">
      <w:pPr>
        <w:widowControl w:val="0"/>
        <w:autoSpaceDE w:val="0"/>
        <w:autoSpaceDN w:val="0"/>
        <w:spacing w:before="90"/>
        <w:ind w:left="115" w:right="110"/>
        <w:jc w:val="both"/>
        <w:outlineLvl w:val="0"/>
        <w:rPr>
          <w:rFonts w:eastAsia="Verdana"/>
          <w:b/>
          <w:bCs/>
          <w:sz w:val="22"/>
          <w:szCs w:val="22"/>
          <w:lang w:val="pl-PL" w:eastAsia="en-US"/>
        </w:rPr>
      </w:pPr>
    </w:p>
    <w:p w14:paraId="7E881EFD" w14:textId="77777777" w:rsidR="00B818AD" w:rsidRPr="00515AFA" w:rsidRDefault="00B818AD" w:rsidP="00B818AD">
      <w:pPr>
        <w:widowControl w:val="0"/>
        <w:autoSpaceDE w:val="0"/>
        <w:autoSpaceDN w:val="0"/>
        <w:spacing w:before="90"/>
        <w:ind w:right="110"/>
        <w:jc w:val="both"/>
        <w:outlineLvl w:val="0"/>
        <w:rPr>
          <w:rFonts w:eastAsia="Verdana"/>
          <w:b/>
          <w:bCs/>
          <w:sz w:val="22"/>
          <w:szCs w:val="22"/>
          <w:lang w:val="pl-PL" w:eastAsia="en-US"/>
        </w:rPr>
      </w:pPr>
    </w:p>
    <w:p w14:paraId="4719C493" w14:textId="77777777" w:rsidR="00B818AD" w:rsidRPr="00515AFA" w:rsidRDefault="00B818AD" w:rsidP="00B818AD">
      <w:pPr>
        <w:widowControl w:val="0"/>
        <w:autoSpaceDE w:val="0"/>
        <w:autoSpaceDN w:val="0"/>
        <w:jc w:val="center"/>
        <w:textAlignment w:val="baseline"/>
        <w:rPr>
          <w:b/>
          <w:bCs/>
          <w:sz w:val="22"/>
          <w:szCs w:val="22"/>
          <w:lang w:val="pl-PL"/>
        </w:rPr>
      </w:pPr>
    </w:p>
    <w:p w14:paraId="42970E33" w14:textId="77777777" w:rsidR="00B818AD" w:rsidRPr="00515AFA" w:rsidRDefault="00B818AD" w:rsidP="00B818AD">
      <w:pPr>
        <w:widowControl w:val="0"/>
        <w:autoSpaceDE w:val="0"/>
        <w:autoSpaceDN w:val="0"/>
        <w:jc w:val="center"/>
        <w:textAlignment w:val="baseline"/>
        <w:rPr>
          <w:b/>
          <w:bCs/>
          <w:sz w:val="22"/>
          <w:szCs w:val="22"/>
          <w:lang w:val="pl-PL"/>
        </w:rPr>
      </w:pPr>
    </w:p>
    <w:p w14:paraId="3808895A" w14:textId="77777777" w:rsidR="00B818AD" w:rsidRPr="00515AFA" w:rsidRDefault="00B818AD" w:rsidP="00B818AD">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A8A1ED5" w14:textId="77777777" w:rsidR="00B818AD" w:rsidRPr="00515AFA" w:rsidRDefault="00B818AD" w:rsidP="00B818AD">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FCDA2C0" w14:textId="77777777" w:rsidR="00B818AD" w:rsidRPr="00515AFA" w:rsidRDefault="00B818AD" w:rsidP="00B818AD">
      <w:pPr>
        <w:widowControl w:val="0"/>
        <w:autoSpaceDE w:val="0"/>
        <w:autoSpaceDN w:val="0"/>
        <w:jc w:val="center"/>
        <w:textAlignment w:val="baseline"/>
        <w:rPr>
          <w:b/>
          <w:bCs/>
          <w:sz w:val="22"/>
          <w:szCs w:val="22"/>
          <w:lang w:val="pl-PL"/>
        </w:rPr>
      </w:pPr>
    </w:p>
    <w:p w14:paraId="6EE983A0" w14:textId="77777777" w:rsidR="00B818AD" w:rsidRPr="00515AFA" w:rsidRDefault="00B818AD" w:rsidP="00B818AD">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F6B9633" w14:textId="77777777" w:rsidR="00B818AD" w:rsidRPr="00515AFA" w:rsidRDefault="00B818AD" w:rsidP="00B818A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D6DECC8" w14:textId="77777777" w:rsidR="00B818AD" w:rsidRPr="00515AFA" w:rsidRDefault="00B818AD" w:rsidP="00B818A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D218EB8" w14:textId="77777777" w:rsidR="00B818AD" w:rsidRPr="00515AFA" w:rsidRDefault="00B818AD" w:rsidP="00B818A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B6D0F6C" w14:textId="77777777" w:rsidR="00B818AD" w:rsidRPr="00515AFA" w:rsidRDefault="00B818AD" w:rsidP="00B818AD">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1F56F55" w14:textId="77777777" w:rsidR="00B818AD" w:rsidRPr="00515AFA" w:rsidRDefault="00B818AD" w:rsidP="00B818AD">
      <w:pPr>
        <w:spacing w:after="200" w:line="276" w:lineRule="auto"/>
        <w:ind w:left="780"/>
        <w:contextualSpacing/>
        <w:textAlignment w:val="baseline"/>
        <w:rPr>
          <w:sz w:val="22"/>
          <w:szCs w:val="22"/>
          <w:lang w:val="pl-PL"/>
        </w:rPr>
      </w:pPr>
    </w:p>
    <w:p w14:paraId="1FBD0C90" w14:textId="77777777" w:rsidR="00B818AD" w:rsidRPr="00515AFA" w:rsidRDefault="00B818AD" w:rsidP="00B818AD">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297AD61" w14:textId="77777777" w:rsidR="00B818AD" w:rsidRPr="00515AFA" w:rsidRDefault="00B818AD" w:rsidP="00B818AD">
      <w:pPr>
        <w:widowControl w:val="0"/>
        <w:autoSpaceDE w:val="0"/>
        <w:autoSpaceDN w:val="0"/>
        <w:spacing w:before="90"/>
        <w:ind w:right="110"/>
        <w:jc w:val="both"/>
        <w:outlineLvl w:val="0"/>
        <w:rPr>
          <w:rFonts w:eastAsia="Verdana"/>
          <w:b/>
          <w:bCs/>
          <w:sz w:val="22"/>
          <w:szCs w:val="22"/>
          <w:lang w:val="pl-PL" w:eastAsia="en-US"/>
        </w:rPr>
      </w:pPr>
    </w:p>
    <w:p w14:paraId="7FE33D7F" w14:textId="77777777" w:rsidR="00B818AD" w:rsidRPr="00515AFA" w:rsidRDefault="00B818AD" w:rsidP="00B818AD">
      <w:pPr>
        <w:widowControl w:val="0"/>
        <w:autoSpaceDE w:val="0"/>
        <w:autoSpaceDN w:val="0"/>
        <w:spacing w:before="90"/>
        <w:ind w:right="110"/>
        <w:jc w:val="both"/>
        <w:outlineLvl w:val="0"/>
        <w:rPr>
          <w:rFonts w:eastAsia="Verdana"/>
          <w:b/>
          <w:bCs/>
          <w:sz w:val="22"/>
          <w:szCs w:val="22"/>
          <w:lang w:val="pl-PL" w:eastAsia="en-US"/>
        </w:rPr>
      </w:pPr>
    </w:p>
    <w:p w14:paraId="4BBB3A7B" w14:textId="77777777" w:rsidR="00B818AD" w:rsidRPr="00515AFA" w:rsidRDefault="00B818AD" w:rsidP="00B818AD">
      <w:pPr>
        <w:widowControl w:val="0"/>
        <w:autoSpaceDE w:val="0"/>
        <w:autoSpaceDN w:val="0"/>
        <w:spacing w:before="90"/>
        <w:ind w:right="110"/>
        <w:jc w:val="both"/>
        <w:outlineLvl w:val="0"/>
        <w:rPr>
          <w:rFonts w:eastAsia="Verdana"/>
          <w:b/>
          <w:bCs/>
          <w:sz w:val="22"/>
          <w:szCs w:val="22"/>
          <w:lang w:val="pl-PL" w:eastAsia="en-US"/>
        </w:rPr>
      </w:pPr>
    </w:p>
    <w:p w14:paraId="68BF5893" w14:textId="77777777" w:rsidR="00B818AD" w:rsidRPr="00515AFA" w:rsidRDefault="00B818AD" w:rsidP="00B818AD">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818AD" w:rsidRPr="00CA2BB4" w14:paraId="6F548AF1" w14:textId="77777777" w:rsidTr="001038AC">
        <w:tc>
          <w:tcPr>
            <w:tcW w:w="4105" w:type="dxa"/>
            <w:hideMark/>
          </w:tcPr>
          <w:p w14:paraId="0FB5DBB8" w14:textId="77777777" w:rsidR="00B818AD" w:rsidRPr="00515AFA" w:rsidRDefault="00B818AD" w:rsidP="001038A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EBACCED" w14:textId="77777777" w:rsidR="00B818AD" w:rsidRPr="00515AFA" w:rsidRDefault="00B818AD" w:rsidP="001038A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9634081" w14:textId="77777777" w:rsidR="00B818AD" w:rsidRPr="00515AFA" w:rsidRDefault="00B818AD" w:rsidP="00B818AD">
      <w:pPr>
        <w:spacing w:line="360" w:lineRule="auto"/>
        <w:jc w:val="both"/>
        <w:rPr>
          <w:rFonts w:eastAsia="Calibri"/>
          <w:color w:val="222A35"/>
          <w:sz w:val="22"/>
          <w:szCs w:val="22"/>
          <w:lang w:val="pl-PL" w:eastAsia="x-none"/>
        </w:rPr>
      </w:pPr>
    </w:p>
    <w:p w14:paraId="0FAE5F92" w14:textId="77777777" w:rsidR="00B818AD" w:rsidRPr="00AA1A16" w:rsidRDefault="00B818AD" w:rsidP="00B818AD">
      <w:pPr>
        <w:rPr>
          <w:lang w:val="pl-PL"/>
        </w:rPr>
      </w:pPr>
    </w:p>
    <w:p w14:paraId="0CCC301C" w14:textId="77777777" w:rsidR="00496551" w:rsidRPr="00B818AD" w:rsidRDefault="00496551" w:rsidP="00B818AD">
      <w:pPr>
        <w:rPr>
          <w:lang w:val="pl-PL"/>
        </w:rPr>
      </w:pPr>
    </w:p>
    <w:sectPr w:rsidR="00496551" w:rsidRPr="00B818AD">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CACCC" w14:textId="77777777" w:rsidR="00C35178" w:rsidRDefault="00C35178">
      <w:r>
        <w:separator/>
      </w:r>
    </w:p>
  </w:endnote>
  <w:endnote w:type="continuationSeparator" w:id="0">
    <w:p w14:paraId="35651B92" w14:textId="77777777" w:rsidR="00C35178" w:rsidRDefault="00C35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F1FB7" w14:textId="77777777" w:rsidR="00B818AD" w:rsidRDefault="00B818AD">
    <w:pPr>
      <w:pStyle w:val="Stopka"/>
      <w:jc w:val="right"/>
    </w:pPr>
    <w:r>
      <w:fldChar w:fldCharType="begin"/>
    </w:r>
    <w:r>
      <w:instrText>PAGE   \* MERGEFORMAT</w:instrText>
    </w:r>
    <w:r>
      <w:fldChar w:fldCharType="separate"/>
    </w:r>
    <w:r>
      <w:rPr>
        <w:lang w:val="pl-PL"/>
      </w:rPr>
      <w:t>2</w:t>
    </w:r>
    <w:r>
      <w:fldChar w:fldCharType="end"/>
    </w:r>
  </w:p>
  <w:p w14:paraId="35A26E99" w14:textId="77777777" w:rsidR="001D214F" w:rsidRDefault="001D214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53094" w14:textId="77777777" w:rsidR="00C35178" w:rsidRDefault="00C35178">
      <w:r>
        <w:separator/>
      </w:r>
    </w:p>
  </w:footnote>
  <w:footnote w:type="continuationSeparator" w:id="0">
    <w:p w14:paraId="280BEDC8" w14:textId="77777777" w:rsidR="00C35178" w:rsidRDefault="00C35178">
      <w:r>
        <w:continuationSeparator/>
      </w:r>
    </w:p>
  </w:footnote>
  <w:footnote w:id="1">
    <w:p w14:paraId="2F951B30" w14:textId="77777777" w:rsidR="00B818AD" w:rsidRDefault="00B818AD" w:rsidP="00B818A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640CE4B" w14:textId="77777777" w:rsidR="00B818AD" w:rsidRDefault="00B818AD" w:rsidP="00B818A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36BC27" w14:textId="77777777" w:rsidR="00B818AD" w:rsidRDefault="00B818AD" w:rsidP="00B818A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DD2B1C" w14:textId="77777777" w:rsidR="00B818AD" w:rsidRDefault="00B818AD" w:rsidP="00B818A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CCBD69E" w14:textId="77777777" w:rsidR="00B818AD" w:rsidRDefault="00B818AD" w:rsidP="00B818A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2F55892" w14:textId="77777777" w:rsidR="00B818AD" w:rsidRDefault="00B818AD" w:rsidP="00B818A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953A577" w14:textId="77777777" w:rsidR="00B818AD" w:rsidRDefault="00B818AD" w:rsidP="00B818A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8FFAA8E" w14:textId="77777777" w:rsidR="00B818AD" w:rsidRDefault="00B818AD" w:rsidP="00B818A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33F121C" w14:textId="77777777" w:rsidR="00B818AD" w:rsidRDefault="00B818AD" w:rsidP="00B818A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5A66DDA" w14:textId="77777777" w:rsidR="00B818AD" w:rsidRDefault="00B818AD" w:rsidP="00B818A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CD10814" w14:textId="77777777" w:rsidR="00B818AD" w:rsidRDefault="00B818AD" w:rsidP="00B818A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A2FEDD5" w14:textId="77777777" w:rsidR="00B818AD" w:rsidRDefault="00B818AD" w:rsidP="00B818A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BC40D47" w14:textId="77777777" w:rsidR="00B818AD" w:rsidRDefault="00B818AD" w:rsidP="00B818A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B3E0AE0" w14:textId="77777777" w:rsidR="00B818AD" w:rsidRDefault="00B818AD" w:rsidP="00B818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634020D" w14:textId="77777777" w:rsidR="00B818AD" w:rsidRDefault="00B818AD" w:rsidP="00B818A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43F7BEC" w14:textId="77777777" w:rsidR="00B818AD" w:rsidRDefault="00B818AD" w:rsidP="00B818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281E65A" w14:textId="77777777" w:rsidR="00B818AD" w:rsidRDefault="00B818AD" w:rsidP="00B818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C6EC776" w14:textId="77777777" w:rsidR="00B818AD" w:rsidRDefault="00B818AD" w:rsidP="00B818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0E6DF9F" w14:textId="77777777" w:rsidR="00B818AD" w:rsidRDefault="00B818AD" w:rsidP="00B818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1DBADE" w14:textId="77777777" w:rsidR="00B818AD" w:rsidRDefault="00B818AD" w:rsidP="00B818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396A3E6" w14:textId="77777777" w:rsidR="00B818AD" w:rsidRDefault="00B818AD" w:rsidP="00B818A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51A92D0" w14:textId="77777777" w:rsidR="00B818AD" w:rsidRDefault="00B818AD" w:rsidP="00B818A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77EEA63"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AF2B3FB"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BEF59C3"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8533C72"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C42BA81"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6F9BF94" w14:textId="77777777" w:rsidR="00B818AD" w:rsidRDefault="00B818AD" w:rsidP="00B818A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376D01" w14:textId="77777777" w:rsidR="00B818AD" w:rsidRDefault="00B818AD" w:rsidP="00B818A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5D89D7" w14:textId="77777777" w:rsidR="00B818AD" w:rsidRDefault="00B818AD" w:rsidP="00B818AD">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33BBE" w14:textId="611C8BF7" w:rsidR="001D214F" w:rsidRDefault="00CA2BB4">
    <w:pPr>
      <w:pStyle w:val="Nagwek"/>
    </w:pPr>
    <w:r>
      <w:rPr>
        <w:noProof/>
      </w:rPr>
      <w:pict w14:anchorId="7579E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belka-Lider(1)" style="width:431.25pt;height:48pt;visibility:visible;mso-wrap-style:square">
          <v:imagedata r:id="rId1" o:title="belka-Lider(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97136033">
    <w:abstractNumId w:val="19"/>
  </w:num>
  <w:num w:numId="2" w16cid:durableId="119800519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624331">
    <w:abstractNumId w:val="29"/>
  </w:num>
  <w:num w:numId="4" w16cid:durableId="1172834705">
    <w:abstractNumId w:val="11"/>
  </w:num>
  <w:num w:numId="5" w16cid:durableId="667489251">
    <w:abstractNumId w:val="30"/>
  </w:num>
  <w:num w:numId="6" w16cid:durableId="594635914">
    <w:abstractNumId w:val="32"/>
  </w:num>
  <w:num w:numId="7" w16cid:durableId="1157265337">
    <w:abstractNumId w:val="35"/>
  </w:num>
  <w:num w:numId="8" w16cid:durableId="1472675809">
    <w:abstractNumId w:val="25"/>
  </w:num>
  <w:num w:numId="9" w16cid:durableId="1472677384">
    <w:abstractNumId w:val="39"/>
  </w:num>
  <w:num w:numId="10" w16cid:durableId="1377318231">
    <w:abstractNumId w:val="27"/>
  </w:num>
  <w:num w:numId="11" w16cid:durableId="376708613">
    <w:abstractNumId w:val="6"/>
  </w:num>
  <w:num w:numId="12" w16cid:durableId="1755855415">
    <w:abstractNumId w:val="10"/>
  </w:num>
  <w:num w:numId="13" w16cid:durableId="36862208">
    <w:abstractNumId w:val="14"/>
  </w:num>
  <w:num w:numId="14" w16cid:durableId="1160929445">
    <w:abstractNumId w:val="40"/>
  </w:num>
  <w:num w:numId="15" w16cid:durableId="1830437510">
    <w:abstractNumId w:val="13"/>
  </w:num>
  <w:num w:numId="16" w16cid:durableId="1469278821">
    <w:abstractNumId w:val="9"/>
  </w:num>
  <w:num w:numId="17" w16cid:durableId="2073188834">
    <w:abstractNumId w:val="37"/>
  </w:num>
  <w:num w:numId="18" w16cid:durableId="2059742572">
    <w:abstractNumId w:val="28"/>
  </w:num>
  <w:num w:numId="19" w16cid:durableId="1331172839">
    <w:abstractNumId w:val="23"/>
  </w:num>
  <w:num w:numId="20" w16cid:durableId="29382946">
    <w:abstractNumId w:val="26"/>
  </w:num>
  <w:num w:numId="21" w16cid:durableId="1168524213">
    <w:abstractNumId w:val="20"/>
  </w:num>
  <w:num w:numId="22" w16cid:durableId="834028588">
    <w:abstractNumId w:val="0"/>
  </w:num>
  <w:num w:numId="23" w16cid:durableId="268512696">
    <w:abstractNumId w:val="38"/>
  </w:num>
  <w:num w:numId="24" w16cid:durableId="904266009">
    <w:abstractNumId w:val="18"/>
  </w:num>
  <w:num w:numId="25" w16cid:durableId="1272124699">
    <w:abstractNumId w:val="3"/>
  </w:num>
  <w:num w:numId="26" w16cid:durableId="1439060226">
    <w:abstractNumId w:val="31"/>
  </w:num>
  <w:num w:numId="27" w16cid:durableId="20797451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10855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58648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33326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53056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57407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34226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447880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79920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20480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538028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77463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09597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33168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49171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96160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901551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37628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094081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930899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807826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92736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5178"/>
    <w:rsid w:val="000033EA"/>
    <w:rsid w:val="0002467C"/>
    <w:rsid w:val="00040A7A"/>
    <w:rsid w:val="0007315E"/>
    <w:rsid w:val="000936CA"/>
    <w:rsid w:val="00097182"/>
    <w:rsid w:val="000B1A00"/>
    <w:rsid w:val="000C0F66"/>
    <w:rsid w:val="001764D4"/>
    <w:rsid w:val="001D214F"/>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818AD"/>
    <w:rsid w:val="00BA1B11"/>
    <w:rsid w:val="00BA5498"/>
    <w:rsid w:val="00BD0C12"/>
    <w:rsid w:val="00BD5E3D"/>
    <w:rsid w:val="00C07E7C"/>
    <w:rsid w:val="00C12A61"/>
    <w:rsid w:val="00C14141"/>
    <w:rsid w:val="00C2196F"/>
    <w:rsid w:val="00C23E95"/>
    <w:rsid w:val="00C35178"/>
    <w:rsid w:val="00C74D2A"/>
    <w:rsid w:val="00C923E8"/>
    <w:rsid w:val="00C93478"/>
    <w:rsid w:val="00CA2BB4"/>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231E0A"/>
  <w15:chartTrackingRefBased/>
  <w15:docId w15:val="{5F7814D4-C81C-4102-B193-E271ADD4A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18A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818A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3242</Words>
  <Characters>21739</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2023-11-24T13:44:00Z</dcterms:created>
  <dcterms:modified xsi:type="dcterms:W3CDTF">2023-11-24T13:44:00Z</dcterms:modified>
</cp:coreProperties>
</file>