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A336D" w14:textId="77777777" w:rsidR="00DB27B0" w:rsidRPr="00240E71" w:rsidRDefault="00DB27B0" w:rsidP="00DB27B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D53BA7B" w14:textId="77777777" w:rsidR="00DB27B0" w:rsidRDefault="00DB27B0" w:rsidP="00DB27B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025F160" w14:textId="77777777" w:rsidR="00DB27B0" w:rsidRPr="0022732C" w:rsidRDefault="00DB27B0" w:rsidP="00DB27B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A9D0E9" w14:textId="77777777" w:rsidR="00DB27B0" w:rsidRDefault="00DB27B0" w:rsidP="00DB27B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FC036BD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C00BE0F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8837A4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BCB6186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692E71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B27B0">
        <w:rPr>
          <w:sz w:val="22"/>
          <w:lang w:val="en-US"/>
        </w:rPr>
        <w:t>……………………………………………………………………………………………..</w:t>
      </w:r>
    </w:p>
    <w:p w14:paraId="722779F1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B27B0">
        <w:rPr>
          <w:sz w:val="22"/>
          <w:lang w:val="en-US"/>
        </w:rPr>
        <w:t>…………………………………………………………………………………………….</w:t>
      </w:r>
    </w:p>
    <w:p w14:paraId="6F7E0B08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17A351B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85428BF" w14:textId="77777777" w:rsidR="00DB27B0" w:rsidRPr="0022732C" w:rsidRDefault="00DB27B0" w:rsidP="00DB27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FABFC5B" w14:textId="77777777" w:rsidR="00DB27B0" w:rsidRDefault="00DB27B0" w:rsidP="00DB27B0">
      <w:pPr>
        <w:spacing w:line="360" w:lineRule="auto"/>
      </w:pPr>
      <w:r>
        <w:t>Do: Nazwa i siedziba Zamawiającego:</w:t>
      </w:r>
    </w:p>
    <w:p w14:paraId="73FD0825" w14:textId="77777777" w:rsidR="00DB27B0" w:rsidRPr="00EF79DE" w:rsidRDefault="00DB27B0" w:rsidP="00DB27B0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4D2E7285" w14:textId="77777777" w:rsidR="00DB27B0" w:rsidRPr="00EF79DE" w:rsidRDefault="00DB27B0" w:rsidP="00DB27B0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09EC348F" w14:textId="77777777" w:rsidR="00DB27B0" w:rsidRDefault="00DB27B0" w:rsidP="00DB27B0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14:paraId="45A8F611" w14:textId="77777777" w:rsidR="00DB27B0" w:rsidRDefault="00DB27B0" w:rsidP="00DB27B0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14:paraId="7DF4B2C7" w14:textId="77777777" w:rsidR="00DB27B0" w:rsidRDefault="00DB27B0" w:rsidP="00DB27B0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14:paraId="2F7B7CDF" w14:textId="77777777" w:rsidR="00DB27B0" w:rsidRDefault="00DB27B0" w:rsidP="00DB27B0">
      <w:pPr>
        <w:ind w:firstLine="3969"/>
        <w:rPr>
          <w:b/>
        </w:rPr>
      </w:pPr>
    </w:p>
    <w:p w14:paraId="2F72452A" w14:textId="50ECF094" w:rsidR="00DB27B0" w:rsidRDefault="00DB27B0" w:rsidP="00DB27B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F79DE">
        <w:rPr>
          <w:b/>
        </w:rPr>
        <w:t xml:space="preserve">Dostawa </w:t>
      </w:r>
      <w:r>
        <w:rPr>
          <w:b/>
        </w:rPr>
        <w:t>piezoelektrycznego czujnika ciśnienia</w:t>
      </w:r>
      <w:r>
        <w:rPr>
          <w:b/>
        </w:rPr>
        <w:t xml:space="preserve"> na potrzeby </w:t>
      </w:r>
      <w:proofErr w:type="spellStart"/>
      <w:r>
        <w:rPr>
          <w:b/>
        </w:rPr>
        <w:t>WI</w:t>
      </w:r>
      <w:r>
        <w:rPr>
          <w:b/>
        </w:rPr>
        <w:t>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709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4DD4210B" w14:textId="77777777" w:rsidR="00DB27B0" w:rsidRDefault="00DB27B0" w:rsidP="00DB27B0">
      <w:pPr>
        <w:tabs>
          <w:tab w:val="right" w:pos="9000"/>
        </w:tabs>
      </w:pPr>
    </w:p>
    <w:p w14:paraId="5E047318" w14:textId="77777777" w:rsidR="00DB27B0" w:rsidRDefault="00DB27B0" w:rsidP="00DB27B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6BC04039" w14:textId="77777777" w:rsidR="00DB27B0" w:rsidRDefault="00DB27B0" w:rsidP="00DB27B0">
      <w:pPr>
        <w:widowControl w:val="0"/>
        <w:spacing w:line="264" w:lineRule="auto"/>
        <w:ind w:right="1"/>
        <w:rPr>
          <w:b/>
        </w:rPr>
      </w:pPr>
    </w:p>
    <w:p w14:paraId="496CC91C" w14:textId="77777777" w:rsidR="00DB27B0" w:rsidRDefault="00DB27B0" w:rsidP="00DB27B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D6C217E" w14:textId="77777777" w:rsidR="00DB27B0" w:rsidRPr="00FB1B4F" w:rsidRDefault="00DB27B0" w:rsidP="00DB27B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84DD54F" w14:textId="77777777" w:rsidR="00DB27B0" w:rsidRPr="00FB1B4F" w:rsidRDefault="00DB27B0" w:rsidP="00DB27B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CFD1F54" w14:textId="77777777" w:rsidR="00DB27B0" w:rsidRPr="00FB1B4F" w:rsidRDefault="00DB27B0" w:rsidP="00DB27B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5A79502" w14:textId="77777777" w:rsidR="00DB27B0" w:rsidRDefault="00DB27B0" w:rsidP="00DB27B0">
      <w:pPr>
        <w:pStyle w:val="Tekstpodstawowy"/>
      </w:pPr>
      <w:r>
        <w:t>Powyższa cena zawiera podatek VAT w wysokości 23 % tj.…………………….PLN</w:t>
      </w:r>
    </w:p>
    <w:p w14:paraId="690C501B" w14:textId="77777777" w:rsidR="00DB27B0" w:rsidRDefault="00DB27B0" w:rsidP="00DB27B0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378DD1D3" w14:textId="51310D50" w:rsidR="00DB27B0" w:rsidRDefault="00DB27B0" w:rsidP="00DB27B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073A">
        <w:rPr>
          <w:b/>
          <w:bCs/>
        </w:rPr>
        <w:t xml:space="preserve">do </w:t>
      </w:r>
      <w:r>
        <w:rPr>
          <w:b/>
          <w:bCs/>
        </w:rPr>
        <w:t>……………….</w:t>
      </w:r>
      <w:r>
        <w:rPr>
          <w:b/>
          <w:bCs/>
        </w:rPr>
        <w:t xml:space="preserve"> </w:t>
      </w:r>
      <w:r w:rsidRPr="0040073A">
        <w:rPr>
          <w:b/>
          <w:bCs/>
        </w:rPr>
        <w:t>dni od daty podpisania umowy.</w:t>
      </w:r>
      <w:r w:rsidRPr="00DB27B0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36D8F242" w14:textId="19E64CCE" w:rsidR="00DB27B0" w:rsidRDefault="00DB27B0" w:rsidP="00DB27B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12</w:t>
      </w:r>
      <w:r>
        <w:t xml:space="preserve"> miesięcy </w:t>
      </w:r>
    </w:p>
    <w:p w14:paraId="3BD2A08C" w14:textId="77777777" w:rsidR="00DB27B0" w:rsidRPr="00FE545C" w:rsidRDefault="00DB27B0" w:rsidP="00DB27B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A65FB25" w14:textId="77777777" w:rsidR="00DB27B0" w:rsidRPr="00FE545C" w:rsidRDefault="00DB27B0" w:rsidP="00DB27B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5607D94" w14:textId="77777777" w:rsidR="00DB27B0" w:rsidRDefault="00DB27B0" w:rsidP="00DB27B0">
      <w:pPr>
        <w:rPr>
          <w:b/>
          <w:sz w:val="22"/>
          <w:szCs w:val="22"/>
          <w:u w:val="single"/>
        </w:rPr>
      </w:pPr>
    </w:p>
    <w:p w14:paraId="71BE6703" w14:textId="77777777" w:rsidR="00DB27B0" w:rsidRDefault="00DB27B0" w:rsidP="00DB27B0">
      <w:pPr>
        <w:rPr>
          <w:b/>
          <w:sz w:val="22"/>
          <w:szCs w:val="22"/>
          <w:u w:val="single"/>
        </w:rPr>
      </w:pPr>
    </w:p>
    <w:p w14:paraId="447D2C6A" w14:textId="77777777" w:rsidR="00DB27B0" w:rsidRDefault="00DB27B0" w:rsidP="00DB27B0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111DBECB" w14:textId="77777777" w:rsidR="00DB27B0" w:rsidRPr="00730EFE" w:rsidRDefault="00DB27B0" w:rsidP="00DB27B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D2D34E2" w14:textId="77777777" w:rsidR="00DB27B0" w:rsidRPr="001D671E" w:rsidRDefault="00DB27B0" w:rsidP="00DB27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A52925A" w14:textId="77777777" w:rsidR="00DB27B0" w:rsidRDefault="00DB27B0" w:rsidP="00DB27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C54EC7" w14:textId="77777777" w:rsidR="00DB27B0" w:rsidRDefault="00DB27B0" w:rsidP="00DB27B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6BF817" w14:textId="77777777" w:rsidR="00DB27B0" w:rsidRDefault="00DB27B0" w:rsidP="00DB27B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9755A" w14:textId="77777777" w:rsidR="00DB27B0" w:rsidRPr="001D671E" w:rsidRDefault="00DB27B0" w:rsidP="00DB27B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27B0" w:rsidRPr="00FE545C" w14:paraId="56E848DE" w14:textId="77777777" w:rsidTr="001038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7E639" w14:textId="77777777" w:rsidR="00DB27B0" w:rsidRPr="00FE545C" w:rsidRDefault="00DB27B0" w:rsidP="001038A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7DB19" w14:textId="77777777" w:rsidR="00DB27B0" w:rsidRPr="00FE545C" w:rsidRDefault="00DB27B0" w:rsidP="001038A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26CFF02" w14:textId="77777777" w:rsidR="00DB27B0" w:rsidRPr="00FE545C" w:rsidRDefault="00DB27B0" w:rsidP="001038A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FE105" w14:textId="77777777" w:rsidR="00DB27B0" w:rsidRPr="00FE545C" w:rsidRDefault="00DB27B0" w:rsidP="001038A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B27B0" w:rsidRPr="00FE545C" w14:paraId="3445D9F6" w14:textId="77777777" w:rsidTr="00103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05480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682E6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88792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27B0" w:rsidRPr="00FE545C" w14:paraId="183BE93A" w14:textId="77777777" w:rsidTr="00103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777D3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CC21A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F4160" w14:textId="77777777" w:rsidR="00DB27B0" w:rsidRPr="00FE545C" w:rsidRDefault="00DB27B0" w:rsidP="001038A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6F1862" w14:textId="77777777" w:rsidR="00DB27B0" w:rsidRDefault="00DB27B0" w:rsidP="00DB27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0737ED" w14:textId="77777777" w:rsidR="00DB27B0" w:rsidRPr="00D638CC" w:rsidRDefault="00DB27B0" w:rsidP="00DB27B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1F94E26" w14:textId="77777777" w:rsidR="00DB27B0" w:rsidRPr="002F276A" w:rsidRDefault="00DB27B0" w:rsidP="00DB27B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437D37C" w14:textId="77777777" w:rsidR="00DB27B0" w:rsidRPr="002F276A" w:rsidRDefault="00DB27B0" w:rsidP="00DB27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CB9010E" w14:textId="77777777" w:rsidR="00DB27B0" w:rsidRPr="002F276A" w:rsidRDefault="00DB27B0" w:rsidP="00DB27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6A5B17" w14:textId="77777777" w:rsidR="00DB27B0" w:rsidRPr="002F276A" w:rsidRDefault="00DB27B0" w:rsidP="00DB27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B355580" w14:textId="77777777" w:rsidR="00DB27B0" w:rsidRPr="002F276A" w:rsidRDefault="00DB27B0" w:rsidP="00DB27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1DE8AA" w14:textId="77777777" w:rsidR="00DB27B0" w:rsidRDefault="00DB27B0" w:rsidP="00DB27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E73A170" w14:textId="77777777" w:rsidR="00DB27B0" w:rsidRDefault="00DB27B0" w:rsidP="00DB27B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05442A" w14:textId="77777777" w:rsidR="00DB27B0" w:rsidRDefault="00DB27B0" w:rsidP="00DB27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14F07A" w14:textId="77777777" w:rsidR="00DB27B0" w:rsidRDefault="00DB27B0" w:rsidP="00DB27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5A3D68" w14:textId="77777777" w:rsidR="00DB27B0" w:rsidRDefault="00DB27B0" w:rsidP="00DB27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F28463" w14:textId="77777777" w:rsidR="00DB27B0" w:rsidRDefault="00DB27B0" w:rsidP="00DB27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ECDC05A" w14:textId="77777777" w:rsidR="00DB27B0" w:rsidRDefault="00DB27B0" w:rsidP="00DB27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59163D" w14:textId="77777777" w:rsidR="00DB27B0" w:rsidRPr="000B45FE" w:rsidRDefault="00DB27B0" w:rsidP="00DB27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B6D7F5" w14:textId="77777777" w:rsidR="00DB27B0" w:rsidRDefault="00DB27B0" w:rsidP="00DB27B0">
      <w:pPr>
        <w:jc w:val="both"/>
        <w:rPr>
          <w:sz w:val="22"/>
          <w:szCs w:val="22"/>
        </w:rPr>
      </w:pPr>
    </w:p>
    <w:p w14:paraId="7B87BBE0" w14:textId="77777777" w:rsidR="00DB27B0" w:rsidRPr="00423B06" w:rsidRDefault="00DB27B0" w:rsidP="00DB27B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13F7378" w14:textId="77777777" w:rsidR="00DB27B0" w:rsidRPr="0041794B" w:rsidRDefault="00DB27B0" w:rsidP="00DB27B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A3D7612" w14:textId="77777777" w:rsidR="00DB27B0" w:rsidRPr="0015143B" w:rsidRDefault="00DB27B0" w:rsidP="00DB27B0"/>
    <w:p w14:paraId="16A9B82D" w14:textId="77777777" w:rsidR="00FE545C" w:rsidRPr="00DB27B0" w:rsidRDefault="00FE545C" w:rsidP="00DB27B0"/>
    <w:sectPr w:rsidR="00FE545C" w:rsidRPr="00DB2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DB241" w14:textId="77777777" w:rsidR="00630562" w:rsidRDefault="00630562">
      <w:r>
        <w:separator/>
      </w:r>
    </w:p>
  </w:endnote>
  <w:endnote w:type="continuationSeparator" w:id="0">
    <w:p w14:paraId="06D6B6F3" w14:textId="77777777" w:rsidR="00630562" w:rsidRDefault="0063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F00A6" w14:textId="77777777" w:rsidR="005009AE" w:rsidRDefault="005009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7A0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DCE7C" w14:textId="77777777" w:rsidR="005009AE" w:rsidRDefault="005009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87912" w14:textId="77777777" w:rsidR="00630562" w:rsidRDefault="00630562">
      <w:r>
        <w:separator/>
      </w:r>
    </w:p>
  </w:footnote>
  <w:footnote w:type="continuationSeparator" w:id="0">
    <w:p w14:paraId="03ABB459" w14:textId="77777777" w:rsidR="00630562" w:rsidRDefault="00630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D8B28" w14:textId="77777777" w:rsidR="005009AE" w:rsidRDefault="00500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C330" w14:textId="2BD35AC8" w:rsidR="00DB27B0" w:rsidRDefault="00DB27B0" w:rsidP="00DB27B0">
    <w:r w:rsidRPr="00717ED1">
      <w:rPr>
        <w:noProof/>
      </w:rPr>
      <w:pict w14:anchorId="0F6DCE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  <w:p w14:paraId="618062E7" w14:textId="2CF5997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1DF85" w14:textId="77777777" w:rsidR="005009AE" w:rsidRDefault="005009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18976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6138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3605673">
    <w:abstractNumId w:val="0"/>
  </w:num>
  <w:num w:numId="4" w16cid:durableId="1545606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56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09AE"/>
    <w:rsid w:val="00595C87"/>
    <w:rsid w:val="005D2C65"/>
    <w:rsid w:val="005E6D94"/>
    <w:rsid w:val="0063056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27B0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509E78"/>
  <w15:chartTrackingRefBased/>
  <w15:docId w15:val="{C0404403-53FD-4F95-9C39-A04BD5A0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7B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446</Words>
  <Characters>4052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2023-11-24T13:37:00Z</cp:lastPrinted>
  <dcterms:created xsi:type="dcterms:W3CDTF">2023-11-24T13:33:00Z</dcterms:created>
  <dcterms:modified xsi:type="dcterms:W3CDTF">2023-11-24T13:37:00Z</dcterms:modified>
</cp:coreProperties>
</file>