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70684" w14:textId="77777777" w:rsidR="00986737" w:rsidRPr="009432A1" w:rsidRDefault="006E463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E463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E4631">
        <w:rPr>
          <w:rFonts w:ascii="Arial" w:hAnsi="Arial" w:cs="Arial"/>
          <w:sz w:val="24"/>
          <w:szCs w:val="24"/>
        </w:rPr>
        <w:t>2023-11-29</w:t>
      </w:r>
    </w:p>
    <w:p w14:paraId="0CC1D258" w14:textId="77777777" w:rsidR="00986737" w:rsidRPr="009432A1" w:rsidRDefault="006E463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463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2AF2C06" w14:textId="77777777" w:rsidR="00986737" w:rsidRPr="009432A1" w:rsidRDefault="006E463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E463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E4631">
        <w:rPr>
          <w:rFonts w:ascii="Arial" w:hAnsi="Arial" w:cs="Arial"/>
          <w:sz w:val="24"/>
          <w:szCs w:val="24"/>
        </w:rPr>
        <w:t>66</w:t>
      </w:r>
    </w:p>
    <w:p w14:paraId="1538A28C" w14:textId="77777777" w:rsidR="00986737" w:rsidRPr="009432A1" w:rsidRDefault="006E4631" w:rsidP="00986737">
      <w:pPr>
        <w:rPr>
          <w:rFonts w:ascii="Arial" w:hAnsi="Arial" w:cs="Arial"/>
          <w:sz w:val="24"/>
          <w:szCs w:val="24"/>
        </w:rPr>
      </w:pPr>
      <w:r w:rsidRPr="006E463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E4631">
        <w:rPr>
          <w:rFonts w:ascii="Arial" w:hAnsi="Arial" w:cs="Arial"/>
          <w:sz w:val="24"/>
          <w:szCs w:val="24"/>
        </w:rPr>
        <w:t>Kraków</w:t>
      </w:r>
    </w:p>
    <w:p w14:paraId="38C08976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6651FA" w14:textId="239016A9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9C21E7E" w14:textId="664496E9" w:rsidR="00953628" w:rsidRPr="009432A1" w:rsidRDefault="00953628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SZP-271-42/23.802.EJK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33EC4C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63C30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A0F03B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D0D867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34FC8BD" w14:textId="77777777" w:rsidTr="005A632E">
        <w:tc>
          <w:tcPr>
            <w:tcW w:w="2269" w:type="dxa"/>
            <w:shd w:val="clear" w:color="auto" w:fill="auto"/>
          </w:tcPr>
          <w:p w14:paraId="0AEDB73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9B77CD" w14:textId="705E4CE5" w:rsidR="00986737" w:rsidRPr="004E4B64" w:rsidRDefault="006E463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4631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6E4631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6E463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E4631" w:rsidRPr="004E4B64" w14:paraId="7EE3A1CA" w14:textId="77777777" w:rsidTr="00084180">
        <w:tc>
          <w:tcPr>
            <w:tcW w:w="2269" w:type="dxa"/>
            <w:shd w:val="clear" w:color="auto" w:fill="auto"/>
          </w:tcPr>
          <w:p w14:paraId="36D4EFA0" w14:textId="77777777" w:rsidR="006E4631" w:rsidRPr="004E4B64" w:rsidRDefault="006E4631" w:rsidP="000841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9955C" w14:textId="77777777" w:rsidR="006E4631" w:rsidRPr="004E4B64" w:rsidRDefault="006E4631" w:rsidP="000841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4631">
              <w:rPr>
                <w:rFonts w:ascii="Arial" w:hAnsi="Arial" w:cs="Arial"/>
                <w:bCs/>
                <w:sz w:val="24"/>
                <w:szCs w:val="24"/>
              </w:rPr>
              <w:t>SZP-271-42-2023</w:t>
            </w:r>
          </w:p>
        </w:tc>
      </w:tr>
    </w:tbl>
    <w:p w14:paraId="7DC2CB8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505D6E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E4631" w:rsidRPr="006E4631">
        <w:rPr>
          <w:rFonts w:ascii="Arial" w:hAnsi="Arial" w:cs="Arial"/>
          <w:sz w:val="24"/>
          <w:szCs w:val="24"/>
        </w:rPr>
        <w:t>(</w:t>
      </w:r>
      <w:proofErr w:type="spellStart"/>
      <w:r w:rsidR="006E4631" w:rsidRPr="006E4631">
        <w:rPr>
          <w:rFonts w:ascii="Arial" w:hAnsi="Arial" w:cs="Arial"/>
          <w:sz w:val="24"/>
          <w:szCs w:val="24"/>
        </w:rPr>
        <w:t>t.j</w:t>
      </w:r>
      <w:proofErr w:type="spellEnd"/>
      <w:r w:rsidR="006E4631" w:rsidRPr="006E4631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C130B74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E4631" w:rsidRPr="006E4631">
        <w:rPr>
          <w:rFonts w:ascii="Arial" w:hAnsi="Arial" w:cs="Arial"/>
          <w:sz w:val="24"/>
          <w:szCs w:val="24"/>
        </w:rPr>
        <w:t>29/11/2023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E4631" w:rsidRPr="006E4631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8CF92C7" w14:textId="77777777" w:rsidTr="005A632E">
        <w:tc>
          <w:tcPr>
            <w:tcW w:w="1276" w:type="dxa"/>
            <w:shd w:val="clear" w:color="auto" w:fill="F2F2F2"/>
            <w:vAlign w:val="center"/>
          </w:tcPr>
          <w:p w14:paraId="41AB345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002AC5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19B5AAD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FF2987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E4631" w:rsidRPr="00BB547B" w14:paraId="3A69C564" w14:textId="77777777" w:rsidTr="00084180">
        <w:tc>
          <w:tcPr>
            <w:tcW w:w="1276" w:type="dxa"/>
            <w:shd w:val="clear" w:color="auto" w:fill="auto"/>
            <w:vAlign w:val="center"/>
          </w:tcPr>
          <w:p w14:paraId="0E3EA0B5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7ED03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47F13D2" w14:textId="4A701F20" w:rsidR="00953628" w:rsidRDefault="00953628" w:rsidP="000841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2C3C5AD7" w14:textId="2561D041" w:rsidR="006E4631" w:rsidRPr="00986737" w:rsidRDefault="006E4631" w:rsidP="000841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ECO-ABC Spółka z ograniczoną odpowiedzialnością</w:t>
            </w:r>
          </w:p>
          <w:p w14:paraId="2275C046" w14:textId="4F6EAC13" w:rsidR="006E4631" w:rsidRPr="00986737" w:rsidRDefault="00953628" w:rsidP="000841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6E4631" w:rsidRPr="006E4631">
              <w:rPr>
                <w:rFonts w:ascii="Arial" w:hAnsi="Arial" w:cs="Arial"/>
                <w:sz w:val="24"/>
                <w:szCs w:val="24"/>
              </w:rPr>
              <w:t>Przemysłowa</w:t>
            </w:r>
            <w:r w:rsidR="006E463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4631" w:rsidRPr="006E4631">
              <w:rPr>
                <w:rFonts w:ascii="Arial" w:hAnsi="Arial" w:cs="Arial"/>
                <w:sz w:val="24"/>
                <w:szCs w:val="24"/>
              </w:rPr>
              <w:t>7</w:t>
            </w:r>
            <w:r w:rsidR="006E463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46CB99" w14:textId="77777777" w:rsidR="006E4631" w:rsidRDefault="006E4631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7F5DCA5D" w14:textId="4C3B27FC" w:rsidR="00953628" w:rsidRDefault="00953628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3EF4AD9B" w14:textId="77777777" w:rsidR="00953628" w:rsidRDefault="00953628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CLEAN ENERGY S.A.</w:t>
            </w:r>
          </w:p>
          <w:p w14:paraId="4BB4F1CB" w14:textId="77777777" w:rsidR="00953628" w:rsidRPr="00986737" w:rsidRDefault="00953628" w:rsidP="009536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6E4631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ACD475" w14:textId="77777777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lastRenderedPageBreak/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1A5E12ED" w14:textId="26F5CE36" w:rsidR="00953628" w:rsidRPr="00986737" w:rsidRDefault="00953628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608CB3E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lastRenderedPageBreak/>
              <w:t>1 932 450.05 zł</w:t>
            </w:r>
          </w:p>
        </w:tc>
      </w:tr>
      <w:tr w:rsidR="006E4631" w:rsidRPr="00BB547B" w14:paraId="1CCB55CC" w14:textId="77777777" w:rsidTr="00084180">
        <w:tc>
          <w:tcPr>
            <w:tcW w:w="1276" w:type="dxa"/>
            <w:shd w:val="clear" w:color="auto" w:fill="auto"/>
            <w:vAlign w:val="center"/>
          </w:tcPr>
          <w:p w14:paraId="06C66C31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3145A2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DDD832F" w14:textId="4A66FDF8" w:rsidR="00953628" w:rsidRDefault="00953628" w:rsidP="0095362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25FE6C54" w14:textId="77777777" w:rsidR="00953628" w:rsidRPr="00986737" w:rsidRDefault="00953628" w:rsidP="0095362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ECO-ABC Spółka z ograniczoną odpowiedzialnością</w:t>
            </w:r>
          </w:p>
          <w:p w14:paraId="2C8EAC95" w14:textId="77777777" w:rsidR="00953628" w:rsidRPr="00986737" w:rsidRDefault="00953628" w:rsidP="009536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6E4631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7F9057" w14:textId="77777777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50D14CFF" w14:textId="77777777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0883A1FD" w14:textId="77777777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CLEAN ENERGY S.A.</w:t>
            </w:r>
          </w:p>
          <w:p w14:paraId="3CEA2819" w14:textId="77777777" w:rsidR="00953628" w:rsidRPr="00986737" w:rsidRDefault="00953628" w:rsidP="009536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6E4631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1121F7" w14:textId="77777777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3AC93387" w14:textId="6902DCCD" w:rsidR="006E4631" w:rsidRPr="00986737" w:rsidRDefault="006E4631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CA8E8B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15 869.84 zł</w:t>
            </w:r>
          </w:p>
        </w:tc>
      </w:tr>
      <w:tr w:rsidR="006E4631" w:rsidRPr="00BB547B" w14:paraId="32F7B5B2" w14:textId="77777777" w:rsidTr="00084180">
        <w:tc>
          <w:tcPr>
            <w:tcW w:w="1276" w:type="dxa"/>
            <w:shd w:val="clear" w:color="auto" w:fill="auto"/>
            <w:vAlign w:val="center"/>
          </w:tcPr>
          <w:p w14:paraId="3FA72AC8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112ED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EB81405" w14:textId="77777777" w:rsidR="00953628" w:rsidRDefault="00953628" w:rsidP="000841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0EDFC087" w14:textId="7E730C9E" w:rsidR="006E4631" w:rsidRPr="00986737" w:rsidRDefault="006E4631" w:rsidP="000841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Pr="006E4631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6E463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8E9B7E3" w14:textId="77777777" w:rsidR="006E4631" w:rsidRPr="00986737" w:rsidRDefault="006E4631" w:rsidP="00084180">
            <w:pPr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Puszkina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920754" w14:textId="77777777" w:rsidR="006E4631" w:rsidRDefault="006E4631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42-530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4631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  <w:p w14:paraId="35ED7A7F" w14:textId="60D50D7A" w:rsidR="00953628" w:rsidRDefault="00953628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72813001" w14:textId="720BD94A" w:rsidR="00953628" w:rsidRPr="00986737" w:rsidRDefault="00953628" w:rsidP="0095362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Pr="006E4631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6E463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Chrzanów </w:t>
            </w:r>
            <w:r w:rsidRPr="006E4631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611B81CF" w14:textId="3F795B0F" w:rsidR="00953628" w:rsidRPr="00986737" w:rsidRDefault="00953628" w:rsidP="009536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Powstańców Styczniowych 9</w:t>
            </w:r>
          </w:p>
          <w:p w14:paraId="774FCE51" w14:textId="451258E8" w:rsidR="00953628" w:rsidRDefault="00953628" w:rsidP="0095362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32-500 Chrzanów</w:t>
            </w:r>
          </w:p>
          <w:p w14:paraId="794045D2" w14:textId="007F7D10" w:rsidR="00953628" w:rsidRPr="00986737" w:rsidRDefault="00953628" w:rsidP="000841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1C378A2" w14:textId="77777777" w:rsidR="006E4631" w:rsidRPr="00986737" w:rsidRDefault="006E4631" w:rsidP="000841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4631">
              <w:rPr>
                <w:rFonts w:ascii="Arial" w:hAnsi="Arial" w:cs="Arial"/>
                <w:sz w:val="24"/>
                <w:szCs w:val="24"/>
              </w:rPr>
              <w:t>1 973 691.36 zł</w:t>
            </w:r>
          </w:p>
        </w:tc>
      </w:tr>
    </w:tbl>
    <w:p w14:paraId="6402352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3BDB138" w14:textId="6872DB88" w:rsidR="00C236D3" w:rsidRPr="00BB547B" w:rsidRDefault="006E4631" w:rsidP="00173B20">
      <w:pPr>
        <w:jc w:val="right"/>
        <w:rPr>
          <w:rFonts w:ascii="Arial" w:hAnsi="Arial" w:cs="Arial"/>
          <w:sz w:val="22"/>
          <w:szCs w:val="22"/>
        </w:rPr>
      </w:pPr>
      <w:r w:rsidRPr="006E4631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87E0" w14:textId="77777777" w:rsidR="008A52C0" w:rsidRDefault="008A52C0">
      <w:r>
        <w:separator/>
      </w:r>
    </w:p>
  </w:endnote>
  <w:endnote w:type="continuationSeparator" w:id="0">
    <w:p w14:paraId="5251EE93" w14:textId="77777777" w:rsidR="008A52C0" w:rsidRDefault="008A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C1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CE6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E7350" w14:textId="77777777" w:rsidR="00986737" w:rsidRPr="00986737" w:rsidRDefault="00892AD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780160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CCA990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07A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F3AAE4" w14:textId="77777777" w:rsidR="009F189D" w:rsidRDefault="009F189D">
    <w:pPr>
      <w:pStyle w:val="Stopka"/>
      <w:tabs>
        <w:tab w:val="clear" w:pos="4536"/>
      </w:tabs>
      <w:jc w:val="center"/>
    </w:pPr>
  </w:p>
  <w:p w14:paraId="06EFA3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0A0D9" w14:textId="77777777" w:rsidR="008A52C0" w:rsidRDefault="008A52C0">
      <w:r>
        <w:separator/>
      </w:r>
    </w:p>
  </w:footnote>
  <w:footnote w:type="continuationSeparator" w:id="0">
    <w:p w14:paraId="5388E3BC" w14:textId="77777777" w:rsidR="008A52C0" w:rsidRDefault="008A5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3CE2" w14:textId="77777777" w:rsidR="006E4631" w:rsidRDefault="006E4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596E5" w14:textId="77777777" w:rsidR="006E4631" w:rsidRDefault="006E4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62F59" w14:textId="77777777" w:rsidR="006E4631" w:rsidRDefault="006E46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2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4631"/>
    <w:rsid w:val="00843263"/>
    <w:rsid w:val="00861E75"/>
    <w:rsid w:val="00892ADD"/>
    <w:rsid w:val="008A52C0"/>
    <w:rsid w:val="00953628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842519"/>
  <w15:chartTrackingRefBased/>
  <w15:docId w15:val="{1EC8FB7C-B038-40B7-AD72-4DE3630F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2023-11-29T10:17:00Z</cp:lastPrinted>
  <dcterms:created xsi:type="dcterms:W3CDTF">2023-11-29T10:12:00Z</dcterms:created>
  <dcterms:modified xsi:type="dcterms:W3CDTF">2023-11-29T10:49:00Z</dcterms:modified>
</cp:coreProperties>
</file>