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5DE4B" w14:textId="77777777" w:rsidR="003E6519" w:rsidRPr="009432A1" w:rsidRDefault="004D506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506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D506F">
        <w:rPr>
          <w:rFonts w:ascii="Arial" w:hAnsi="Arial" w:cs="Arial"/>
          <w:sz w:val="24"/>
          <w:szCs w:val="24"/>
        </w:rPr>
        <w:t>2023-11-29</w:t>
      </w:r>
    </w:p>
    <w:p w14:paraId="045DCEFF" w14:textId="77777777" w:rsidR="003E6519" w:rsidRPr="009432A1" w:rsidRDefault="004D506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506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DDAC7C2" w14:textId="77777777" w:rsidR="003E6519" w:rsidRPr="009432A1" w:rsidRDefault="004D506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D506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D506F">
        <w:rPr>
          <w:rFonts w:ascii="Arial" w:hAnsi="Arial" w:cs="Arial"/>
          <w:sz w:val="24"/>
          <w:szCs w:val="24"/>
        </w:rPr>
        <w:t>66</w:t>
      </w:r>
    </w:p>
    <w:p w14:paraId="6D2E1D03" w14:textId="77777777" w:rsidR="003E6519" w:rsidRPr="009432A1" w:rsidRDefault="004D506F" w:rsidP="003E6519">
      <w:pPr>
        <w:rPr>
          <w:rFonts w:ascii="Arial" w:hAnsi="Arial" w:cs="Arial"/>
          <w:sz w:val="24"/>
          <w:szCs w:val="24"/>
        </w:rPr>
      </w:pPr>
      <w:r w:rsidRPr="004D506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D506F">
        <w:rPr>
          <w:rFonts w:ascii="Arial" w:hAnsi="Arial" w:cs="Arial"/>
          <w:sz w:val="24"/>
          <w:szCs w:val="24"/>
        </w:rPr>
        <w:t>Kraków</w:t>
      </w:r>
    </w:p>
    <w:p w14:paraId="1D1BFD7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5D898EC" w14:textId="2B02FF62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D0C0B53" w14:textId="5CAEDD31" w:rsidR="00943581" w:rsidRPr="009432A1" w:rsidRDefault="00943581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SZP-271-42/23.801.EJK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AE93B1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6F80E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DB02E3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08D802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7B4AD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1D7475E" w14:textId="77777777" w:rsidTr="001A0FA2">
        <w:tc>
          <w:tcPr>
            <w:tcW w:w="2269" w:type="dxa"/>
            <w:shd w:val="clear" w:color="auto" w:fill="auto"/>
          </w:tcPr>
          <w:p w14:paraId="37F2E3C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187898" w14:textId="77777777" w:rsidR="003E6519" w:rsidRPr="004E4B64" w:rsidRDefault="004D506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506F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4D506F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4D506F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506F" w:rsidRPr="004E4B64" w14:paraId="21CEBB68" w14:textId="77777777" w:rsidTr="00084180">
        <w:tc>
          <w:tcPr>
            <w:tcW w:w="2269" w:type="dxa"/>
            <w:shd w:val="clear" w:color="auto" w:fill="auto"/>
          </w:tcPr>
          <w:p w14:paraId="4AD9CD92" w14:textId="77777777" w:rsidR="004D506F" w:rsidRPr="004E4B64" w:rsidRDefault="004D506F" w:rsidP="000841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B02D83" w14:textId="77777777" w:rsidR="004D506F" w:rsidRPr="004E4B64" w:rsidRDefault="004D506F" w:rsidP="000841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506F">
              <w:rPr>
                <w:rFonts w:ascii="Arial" w:hAnsi="Arial" w:cs="Arial"/>
                <w:bCs/>
                <w:sz w:val="24"/>
                <w:szCs w:val="24"/>
              </w:rPr>
              <w:t>SZP-271-42-2023</w:t>
            </w:r>
          </w:p>
        </w:tc>
      </w:tr>
    </w:tbl>
    <w:p w14:paraId="12F83CD5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D506F" w:rsidRPr="004D506F">
        <w:rPr>
          <w:rFonts w:ascii="Arial" w:hAnsi="Arial" w:cs="Arial"/>
          <w:sz w:val="24"/>
          <w:szCs w:val="24"/>
        </w:rPr>
        <w:t>(</w:t>
      </w:r>
      <w:proofErr w:type="spellStart"/>
      <w:r w:rsidR="004D506F" w:rsidRPr="004D506F">
        <w:rPr>
          <w:rFonts w:ascii="Arial" w:hAnsi="Arial" w:cs="Arial"/>
          <w:sz w:val="24"/>
          <w:szCs w:val="24"/>
        </w:rPr>
        <w:t>t.j</w:t>
      </w:r>
      <w:proofErr w:type="spellEnd"/>
      <w:r w:rsidR="004D506F" w:rsidRPr="004D506F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506F" w:rsidRPr="00C902DE" w14:paraId="0646AE07" w14:textId="77777777" w:rsidTr="000841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4265C2" w14:textId="77777777" w:rsidR="004D506F" w:rsidRPr="00C902DE" w:rsidRDefault="004D506F" w:rsidP="000841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D506F">
              <w:rPr>
                <w:rFonts w:ascii="Arial" w:hAnsi="Arial" w:cs="Arial"/>
                <w:sz w:val="24"/>
                <w:szCs w:val="24"/>
              </w:rPr>
              <w:t>części 1 zamówienia w wysokości 3 534 969.90 zł brutto;</w:t>
            </w:r>
          </w:p>
        </w:tc>
      </w:tr>
      <w:tr w:rsidR="004D506F" w:rsidRPr="00C902DE" w14:paraId="69301C16" w14:textId="77777777" w:rsidTr="000841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8F0142" w14:textId="77777777" w:rsidR="004D506F" w:rsidRPr="00C902DE" w:rsidRDefault="004D506F" w:rsidP="000841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D506F">
              <w:rPr>
                <w:rFonts w:ascii="Arial" w:hAnsi="Arial" w:cs="Arial"/>
                <w:sz w:val="24"/>
                <w:szCs w:val="24"/>
              </w:rPr>
              <w:t>części 2 zamówienia w wysokości 20 800.00 zł brutto;</w:t>
            </w:r>
          </w:p>
        </w:tc>
      </w:tr>
    </w:tbl>
    <w:p w14:paraId="75B2736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01F01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7655D4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6B85758" w14:textId="3B688308" w:rsidR="00C236D3" w:rsidRPr="003E6519" w:rsidRDefault="004D506F" w:rsidP="00173B20">
      <w:pPr>
        <w:jc w:val="right"/>
        <w:rPr>
          <w:rFonts w:ascii="Arial" w:hAnsi="Arial" w:cs="Arial"/>
          <w:sz w:val="22"/>
          <w:szCs w:val="22"/>
        </w:rPr>
      </w:pPr>
      <w:r w:rsidRPr="004D506F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CC76D" w14:textId="77777777" w:rsidR="000B0AFB" w:rsidRDefault="000B0AFB">
      <w:r>
        <w:separator/>
      </w:r>
    </w:p>
  </w:endnote>
  <w:endnote w:type="continuationSeparator" w:id="0">
    <w:p w14:paraId="688EABFC" w14:textId="77777777" w:rsidR="000B0AFB" w:rsidRDefault="000B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5F8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400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9F4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B4D1B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D0B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66901" w14:textId="77777777" w:rsidR="009F189D" w:rsidRDefault="009F189D">
    <w:pPr>
      <w:pStyle w:val="Stopka"/>
      <w:tabs>
        <w:tab w:val="clear" w:pos="4536"/>
      </w:tabs>
      <w:jc w:val="center"/>
    </w:pPr>
  </w:p>
  <w:p w14:paraId="520706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4786C" w14:textId="77777777" w:rsidR="000B0AFB" w:rsidRDefault="000B0AFB">
      <w:r>
        <w:separator/>
      </w:r>
    </w:p>
  </w:footnote>
  <w:footnote w:type="continuationSeparator" w:id="0">
    <w:p w14:paraId="54426FFF" w14:textId="77777777" w:rsidR="000B0AFB" w:rsidRDefault="000B0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BBC6" w14:textId="77777777" w:rsidR="004D506F" w:rsidRDefault="004D5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69920" w14:textId="77777777" w:rsidR="004D506F" w:rsidRDefault="004D5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9244" w14:textId="77777777" w:rsidR="004D506F" w:rsidRDefault="004D50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AFB"/>
    <w:rsid w:val="00007727"/>
    <w:rsid w:val="00017720"/>
    <w:rsid w:val="00035488"/>
    <w:rsid w:val="000B0AFB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506F"/>
    <w:rsid w:val="00510EC8"/>
    <w:rsid w:val="00524583"/>
    <w:rsid w:val="0069085C"/>
    <w:rsid w:val="00804A9B"/>
    <w:rsid w:val="00843263"/>
    <w:rsid w:val="00861E75"/>
    <w:rsid w:val="00890B92"/>
    <w:rsid w:val="0094358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D953B"/>
  <w15:chartTrackingRefBased/>
  <w15:docId w15:val="{A2D586AA-8403-450C-BB29-7F4B04639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2023-11-29T08:59:00Z</cp:lastPrinted>
  <dcterms:created xsi:type="dcterms:W3CDTF">2023-11-29T08:56:00Z</dcterms:created>
  <dcterms:modified xsi:type="dcterms:W3CDTF">2023-11-29T08:59:00Z</dcterms:modified>
</cp:coreProperties>
</file>