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A107A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A107A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A107A">
        <w:rPr>
          <w:sz w:val="22"/>
          <w:szCs w:val="22"/>
        </w:rPr>
        <w:t>2023-11-29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A107A" w:rsidRPr="000A107A" w:rsidRDefault="000A107A" w:rsidP="00FB7F50">
      <w:pPr>
        <w:spacing w:after="40"/>
        <w:rPr>
          <w:b/>
          <w:bCs/>
          <w:sz w:val="22"/>
          <w:szCs w:val="22"/>
        </w:rPr>
      </w:pPr>
      <w:r w:rsidRPr="000A107A">
        <w:rPr>
          <w:b/>
          <w:bCs/>
          <w:sz w:val="22"/>
          <w:szCs w:val="22"/>
        </w:rPr>
        <w:t>Akademia Górniczo - Hutnicza</w:t>
      </w:r>
    </w:p>
    <w:p w:rsidR="000A107A" w:rsidRPr="000A107A" w:rsidRDefault="000A107A" w:rsidP="00FB7F50">
      <w:pPr>
        <w:spacing w:after="40"/>
        <w:rPr>
          <w:b/>
          <w:bCs/>
          <w:sz w:val="22"/>
          <w:szCs w:val="22"/>
        </w:rPr>
      </w:pPr>
      <w:r w:rsidRPr="000A107A">
        <w:rPr>
          <w:b/>
          <w:bCs/>
          <w:sz w:val="22"/>
          <w:szCs w:val="22"/>
        </w:rPr>
        <w:t>im. Stanisława Staszica w Krakowie</w:t>
      </w:r>
    </w:p>
    <w:p w:rsidR="00FB7F50" w:rsidRPr="002245BE" w:rsidRDefault="000A107A" w:rsidP="00FB7F50">
      <w:pPr>
        <w:spacing w:after="40"/>
        <w:rPr>
          <w:b/>
          <w:bCs/>
          <w:sz w:val="22"/>
          <w:szCs w:val="22"/>
        </w:rPr>
      </w:pPr>
      <w:r w:rsidRPr="000A107A">
        <w:rPr>
          <w:b/>
          <w:bCs/>
          <w:sz w:val="22"/>
          <w:szCs w:val="22"/>
        </w:rPr>
        <w:t>Dział Zamówień Publicznych</w:t>
      </w:r>
    </w:p>
    <w:p w:rsidR="00FB7F50" w:rsidRPr="002245BE" w:rsidRDefault="000A107A" w:rsidP="00FB7F50">
      <w:pPr>
        <w:rPr>
          <w:sz w:val="22"/>
          <w:szCs w:val="22"/>
        </w:rPr>
      </w:pPr>
      <w:r w:rsidRPr="000A107A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A107A">
        <w:rPr>
          <w:sz w:val="22"/>
          <w:szCs w:val="22"/>
        </w:rPr>
        <w:t>30</w:t>
      </w:r>
    </w:p>
    <w:p w:rsidR="00FB7F50" w:rsidRPr="002245BE" w:rsidRDefault="000A107A" w:rsidP="00FB7F50">
      <w:pPr>
        <w:rPr>
          <w:sz w:val="22"/>
          <w:szCs w:val="22"/>
        </w:rPr>
      </w:pPr>
      <w:r w:rsidRPr="000A107A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A107A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A107A" w:rsidRPr="00607F9B" w:rsidTr="00544D05">
        <w:trPr>
          <w:trHeight w:val="638"/>
        </w:trPr>
        <w:tc>
          <w:tcPr>
            <w:tcW w:w="959" w:type="dxa"/>
            <w:shd w:val="clear" w:color="auto" w:fill="auto"/>
          </w:tcPr>
          <w:p w:rsidR="000A107A" w:rsidRPr="00607F9B" w:rsidRDefault="000A107A" w:rsidP="00544D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A107A" w:rsidRPr="00607F9B" w:rsidRDefault="000A107A" w:rsidP="00544D0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A107A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A107A">
              <w:rPr>
                <w:b/>
                <w:bCs/>
                <w:sz w:val="22"/>
                <w:szCs w:val="22"/>
              </w:rPr>
              <w:t xml:space="preserve">Dostawa 8 szt. komputerów </w:t>
            </w:r>
            <w:proofErr w:type="spellStart"/>
            <w:r w:rsidRPr="000A107A">
              <w:rPr>
                <w:b/>
                <w:bCs/>
                <w:sz w:val="22"/>
                <w:szCs w:val="22"/>
              </w:rPr>
              <w:t>all</w:t>
            </w:r>
            <w:proofErr w:type="spellEnd"/>
            <w:r w:rsidRPr="000A107A">
              <w:rPr>
                <w:b/>
                <w:bCs/>
                <w:sz w:val="22"/>
                <w:szCs w:val="22"/>
              </w:rPr>
              <w:t xml:space="preserve"> in one - KC-zp.272-502/23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A107A">
              <w:rPr>
                <w:b/>
                <w:sz w:val="22"/>
                <w:szCs w:val="22"/>
              </w:rPr>
              <w:t>KC-zp.272-502/23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A107A" w:rsidTr="00544D0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A107A" w:rsidRPr="00D26ED6" w:rsidRDefault="000A107A" w:rsidP="00544D0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0A107A">
              <w:rPr>
                <w:b/>
                <w:sz w:val="22"/>
                <w:szCs w:val="22"/>
              </w:rPr>
              <w:t>PROGRESS Systemy Komputerowe Sp. z o.o.</w:t>
            </w:r>
          </w:p>
          <w:p w:rsidR="000A107A" w:rsidRPr="009F0E5C" w:rsidRDefault="000A107A" w:rsidP="00544D05">
            <w:pPr>
              <w:jc w:val="both"/>
              <w:rPr>
                <w:bCs/>
                <w:sz w:val="22"/>
                <w:szCs w:val="22"/>
              </w:rPr>
            </w:pPr>
            <w:r w:rsidRPr="000A107A">
              <w:rPr>
                <w:bCs/>
                <w:sz w:val="22"/>
                <w:szCs w:val="22"/>
              </w:rPr>
              <w:t>Al. Mickiewicza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107A">
              <w:rPr>
                <w:bCs/>
                <w:sz w:val="22"/>
                <w:szCs w:val="22"/>
              </w:rPr>
              <w:t>27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A107A" w:rsidRPr="009F0E5C" w:rsidRDefault="000A107A" w:rsidP="00544D05">
            <w:pPr>
              <w:jc w:val="both"/>
              <w:rPr>
                <w:bCs/>
                <w:sz w:val="22"/>
                <w:szCs w:val="22"/>
              </w:rPr>
            </w:pPr>
            <w:r w:rsidRPr="000A107A">
              <w:rPr>
                <w:bCs/>
                <w:sz w:val="22"/>
                <w:szCs w:val="22"/>
              </w:rPr>
              <w:t>31-120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A107A">
              <w:rPr>
                <w:bCs/>
                <w:sz w:val="22"/>
                <w:szCs w:val="22"/>
              </w:rPr>
              <w:t>Kraków</w:t>
            </w:r>
          </w:p>
          <w:p w:rsidR="000A107A" w:rsidRPr="00D26ED6" w:rsidRDefault="000A107A" w:rsidP="00544D0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A107A">
              <w:rPr>
                <w:b/>
                <w:sz w:val="22"/>
                <w:szCs w:val="22"/>
              </w:rPr>
              <w:t>28 413.04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A107A" w:rsidRDefault="000A107A" w:rsidP="00544D0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969"/>
        <w:gridCol w:w="1843"/>
        <w:gridCol w:w="1985"/>
        <w:gridCol w:w="1701"/>
      </w:tblGrid>
      <w:tr w:rsidR="00F16FC4" w:rsidRPr="008567C7" w:rsidTr="00F16FC4">
        <w:trPr>
          <w:trHeight w:val="510"/>
        </w:trPr>
        <w:tc>
          <w:tcPr>
            <w:tcW w:w="709" w:type="dxa"/>
            <w:vAlign w:val="center"/>
          </w:tcPr>
          <w:p w:rsidR="00F16FC4" w:rsidRPr="008567C7" w:rsidRDefault="00F16F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969" w:type="dxa"/>
            <w:vAlign w:val="center"/>
          </w:tcPr>
          <w:p w:rsidR="00F16FC4" w:rsidRPr="008567C7" w:rsidRDefault="00F16F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F16FC4" w:rsidRPr="008567C7" w:rsidRDefault="00F16F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5" w:type="dxa"/>
            <w:vAlign w:val="center"/>
          </w:tcPr>
          <w:p w:rsidR="00F16FC4" w:rsidRPr="008567C7" w:rsidRDefault="00F16FC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701" w:type="dxa"/>
            <w:vAlign w:val="center"/>
          </w:tcPr>
          <w:p w:rsidR="00F16FC4" w:rsidRPr="008567C7" w:rsidRDefault="00F16FC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F16FC4" w:rsidRPr="008567C7" w:rsidTr="00F16FC4">
        <w:tc>
          <w:tcPr>
            <w:tcW w:w="709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969" w:type="dxa"/>
            <w:vAlign w:val="center"/>
          </w:tcPr>
          <w:p w:rsidR="00F16FC4" w:rsidRPr="002B6761" w:rsidRDefault="00F16FC4" w:rsidP="00544D0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:rsidR="00F16FC4" w:rsidRPr="008567C7" w:rsidRDefault="00F16FC4" w:rsidP="00544D0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6FC4" w:rsidRPr="001B7815" w:rsidRDefault="00F16FC4" w:rsidP="00544D0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F16FC4" w:rsidRPr="008567C7" w:rsidTr="00F16FC4">
        <w:tc>
          <w:tcPr>
            <w:tcW w:w="709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969" w:type="dxa"/>
            <w:vAlign w:val="center"/>
          </w:tcPr>
          <w:p w:rsidR="00F16FC4" w:rsidRPr="002B6761" w:rsidRDefault="00F16FC4" w:rsidP="00544D0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/>
                <w:sz w:val="18"/>
                <w:szCs w:val="18"/>
              </w:rPr>
              <w:t>MEGA-WAT PROSTA SPÓŁKA AKCYJNA</w:t>
            </w:r>
          </w:p>
          <w:p w:rsidR="00F16FC4" w:rsidRPr="008567C7" w:rsidRDefault="00F16FC4" w:rsidP="00544D0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UL. PODZAMCZE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34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6FC4" w:rsidRPr="001B7815" w:rsidRDefault="00F16FC4" w:rsidP="00544D0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77-100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Bytów</w:t>
            </w:r>
          </w:p>
        </w:tc>
        <w:tc>
          <w:tcPr>
            <w:tcW w:w="1843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 xml:space="preserve">  51,07</w:t>
            </w:r>
          </w:p>
        </w:tc>
        <w:tc>
          <w:tcPr>
            <w:tcW w:w="1985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701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 xml:space="preserve">  91,07</w:t>
            </w:r>
          </w:p>
        </w:tc>
      </w:tr>
      <w:tr w:rsidR="00F16FC4" w:rsidRPr="008567C7" w:rsidTr="00F16FC4">
        <w:tc>
          <w:tcPr>
            <w:tcW w:w="709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969" w:type="dxa"/>
            <w:vAlign w:val="center"/>
          </w:tcPr>
          <w:p w:rsidR="00F16FC4" w:rsidRPr="002B6761" w:rsidRDefault="00F16FC4" w:rsidP="00544D0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:rsidR="00F16FC4" w:rsidRPr="008567C7" w:rsidRDefault="00F16FC4" w:rsidP="00544D0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6FC4" w:rsidRPr="001B7815" w:rsidRDefault="00F16FC4" w:rsidP="00544D0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843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5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701" w:type="dxa"/>
            <w:vAlign w:val="center"/>
          </w:tcPr>
          <w:p w:rsidR="00F16FC4" w:rsidRPr="008567C7" w:rsidRDefault="00F16FC4" w:rsidP="00544D0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  <w:tr w:rsidR="00F16FC4" w:rsidRPr="008567C7" w:rsidTr="00F16FC4">
        <w:tc>
          <w:tcPr>
            <w:tcW w:w="709" w:type="dxa"/>
            <w:vAlign w:val="center"/>
          </w:tcPr>
          <w:p w:rsidR="00F16FC4" w:rsidRPr="008567C7" w:rsidRDefault="00F16FC4" w:rsidP="00F16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969" w:type="dxa"/>
            <w:vAlign w:val="center"/>
          </w:tcPr>
          <w:p w:rsidR="00F16FC4" w:rsidRPr="002B6761" w:rsidRDefault="00F16FC4" w:rsidP="00F16F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/>
                <w:sz w:val="18"/>
                <w:szCs w:val="18"/>
              </w:rPr>
              <w:t>WAM Wojciech Smolak</w:t>
            </w:r>
          </w:p>
          <w:p w:rsidR="00F16FC4" w:rsidRPr="008567C7" w:rsidRDefault="00F16FC4" w:rsidP="00F16F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Świlcza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147K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F16FC4" w:rsidRPr="001B7815" w:rsidRDefault="00F16FC4" w:rsidP="00F16F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36-072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A107A">
              <w:rPr>
                <w:rFonts w:ascii="Times New Roman" w:hAnsi="Times New Roman" w:cs="Times New Roman"/>
                <w:bCs/>
                <w:sz w:val="18"/>
                <w:szCs w:val="18"/>
              </w:rPr>
              <w:t>Świlcza</w:t>
            </w:r>
          </w:p>
        </w:tc>
        <w:tc>
          <w:tcPr>
            <w:tcW w:w="1843" w:type="dxa"/>
            <w:vAlign w:val="center"/>
          </w:tcPr>
          <w:p w:rsidR="00F16FC4" w:rsidRPr="008567C7" w:rsidRDefault="00F16FC4" w:rsidP="00F16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5" w:type="dxa"/>
            <w:vAlign w:val="center"/>
          </w:tcPr>
          <w:p w:rsidR="00F16FC4" w:rsidRPr="008567C7" w:rsidRDefault="00F16FC4" w:rsidP="00F16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701" w:type="dxa"/>
            <w:vAlign w:val="center"/>
          </w:tcPr>
          <w:p w:rsidR="00F16FC4" w:rsidRPr="008567C7" w:rsidRDefault="00F16FC4" w:rsidP="00F16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E85D70" w:rsidRDefault="0069480B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 Zamawiający nie przyznawał punktów ponieważ ofert</w:t>
      </w:r>
      <w:r w:rsidR="00C06A9E">
        <w:rPr>
          <w:color w:val="000000"/>
        </w:rPr>
        <w:t>a</w:t>
      </w:r>
      <w:r>
        <w:rPr>
          <w:color w:val="000000"/>
        </w:rPr>
        <w:t xml:space="preserve"> został</w:t>
      </w:r>
      <w:r w:rsidR="00C06A9E">
        <w:rPr>
          <w:color w:val="000000"/>
        </w:rPr>
        <w:t>a</w:t>
      </w:r>
      <w:r>
        <w:rPr>
          <w:color w:val="000000"/>
        </w:rPr>
        <w:t xml:space="preserve"> odrzucon</w:t>
      </w:r>
      <w:r w:rsidR="00C06A9E">
        <w:rPr>
          <w:color w:val="000000"/>
        </w:rPr>
        <w:t>a</w:t>
      </w:r>
      <w:bookmarkStart w:id="2" w:name="_GoBack"/>
      <w:bookmarkEnd w:id="2"/>
      <w:r>
        <w:rPr>
          <w:color w:val="000000"/>
        </w:rPr>
        <w:t>.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A76" w:rsidRDefault="00DF3A76">
      <w:r>
        <w:separator/>
      </w:r>
    </w:p>
  </w:endnote>
  <w:endnote w:type="continuationSeparator" w:id="0">
    <w:p w:rsidR="00DF3A76" w:rsidRDefault="00DF3A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A76" w:rsidRDefault="00DF3A76">
      <w:r>
        <w:separator/>
      </w:r>
    </w:p>
  </w:footnote>
  <w:footnote w:type="continuationSeparator" w:id="0">
    <w:p w:rsidR="00DF3A76" w:rsidRDefault="00DF3A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3A76"/>
    <w:rsid w:val="00005838"/>
    <w:rsid w:val="00022322"/>
    <w:rsid w:val="00042497"/>
    <w:rsid w:val="000A107A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480B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06A9E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DF3A76"/>
    <w:rsid w:val="00E30B2D"/>
    <w:rsid w:val="00E62859"/>
    <w:rsid w:val="00E85D70"/>
    <w:rsid w:val="00F16FC4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FFAC95"/>
  <w15:chartTrackingRefBased/>
  <w15:docId w15:val="{1086B46C-D26E-4C3C-8486-8B6BBB1D5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223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5</cp:revision>
  <cp:lastPrinted>1601-01-01T00:00:00Z</cp:lastPrinted>
  <dcterms:created xsi:type="dcterms:W3CDTF">2023-11-29T08:36:00Z</dcterms:created>
  <dcterms:modified xsi:type="dcterms:W3CDTF">2023-11-29T08:45:00Z</dcterms:modified>
</cp:coreProperties>
</file>