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401C" w14:textId="4F1AB6AB" w:rsidR="00025386" w:rsidRPr="006845A4" w:rsidRDefault="00025386" w:rsidP="00EC10EE">
      <w:pPr>
        <w:pStyle w:val="Nagwek4"/>
        <w:spacing w:after="480" w:line="276" w:lineRule="auto"/>
        <w:rPr>
          <w:bCs/>
          <w:i w:val="0"/>
          <w:sz w:val="18"/>
          <w:szCs w:val="18"/>
        </w:rPr>
      </w:pPr>
      <w:bookmarkStart w:id="0" w:name="_Hlk6030140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6845A4" w14:paraId="49C8EB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012FD7" w14:textId="77777777" w:rsidR="00053927" w:rsidRPr="006845A4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845A4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951164" w14:textId="77777777" w:rsidR="00053927" w:rsidRPr="006845A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6845A4">
              <w:rPr>
                <w:rFonts w:ascii="Times New Roman" w:hAnsi="Times New Roman"/>
                <w:sz w:val="16"/>
                <w:szCs w:val="16"/>
                <w:u w:val="single"/>
              </w:rPr>
              <w:t>Uwaga</w:t>
            </w:r>
            <w:r w:rsidRPr="006845A4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 w:rsidRPr="006845A4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BF9436B" w14:textId="77777777" w:rsidR="004E27D7" w:rsidRPr="006845A4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Ja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(My) niżej podpisany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(i)</w:t>
      </w:r>
      <w:r w:rsidR="004E27D7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: </w:t>
      </w:r>
    </w:p>
    <w:p w14:paraId="649C3F67" w14:textId="77777777" w:rsidR="004E27D7" w:rsidRPr="006845A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593942F6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……………….……………..…………………………………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……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………………………………..</w:t>
      </w:r>
      <w:r w:rsidR="00E67109" w:rsidRPr="006845A4">
        <w:rPr>
          <w:rFonts w:ascii="Times New Roman" w:eastAsia="Times New Roman" w:hAnsi="Times New Roman"/>
          <w:sz w:val="18"/>
          <w:szCs w:val="18"/>
          <w:lang w:eastAsia="pl-PL"/>
        </w:rPr>
        <w:t>…..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. </w:t>
      </w:r>
    </w:p>
    <w:p w14:paraId="04CAAA77" w14:textId="77777777" w:rsidR="00E27ABB" w:rsidRPr="006845A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6DFA5B90" w14:textId="77777777" w:rsidR="00E27ABB" w:rsidRPr="006845A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ziałając w imieniu i na rzecz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>:</w:t>
      </w:r>
    </w:p>
    <w:p w14:paraId="38979654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2A6EE776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BB276A0" w14:textId="77777777" w:rsidR="00E27ABB" w:rsidRPr="006845A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087DD363" w14:textId="77777777" w:rsidR="00E27ABB" w:rsidRPr="006845A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Z</w:t>
      </w:r>
      <w:r w:rsidR="00824D73" w:rsidRPr="006845A4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obowiązuję się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, zgodnie z postanowieniami art. 118</w:t>
      </w:r>
      <w:r w:rsidR="00BE3BCE" w:rsidRPr="006845A4">
        <w:rPr>
          <w:rFonts w:ascii="Times New Roman" w:hAnsi="Times New Roman"/>
          <w:sz w:val="18"/>
          <w:szCs w:val="18"/>
        </w:rPr>
        <w:t xml:space="preserve"> ustawy </w:t>
      </w:r>
      <w:r w:rsidR="00EF3368" w:rsidRPr="006845A4">
        <w:rPr>
          <w:rFonts w:ascii="Times New Roman" w:hAnsi="Times New Roman"/>
          <w:sz w:val="18"/>
          <w:szCs w:val="18"/>
        </w:rPr>
        <w:t xml:space="preserve">z dnia 11 września 2019r. Prawo zamówień publicznych </w:t>
      </w:r>
      <w:r w:rsidR="00364270" w:rsidRPr="006845A4">
        <w:rPr>
          <w:rFonts w:ascii="Times New Roman" w:hAnsi="Times New Roman"/>
          <w:sz w:val="18"/>
          <w:szCs w:val="18"/>
        </w:rPr>
        <w:t>(</w:t>
      </w:r>
      <w:proofErr w:type="spellStart"/>
      <w:r w:rsidR="00364270" w:rsidRPr="006845A4">
        <w:rPr>
          <w:rFonts w:ascii="Times New Roman" w:hAnsi="Times New Roman"/>
          <w:sz w:val="18"/>
          <w:szCs w:val="18"/>
        </w:rPr>
        <w:t>t.j</w:t>
      </w:r>
      <w:proofErr w:type="spellEnd"/>
      <w:r w:rsidR="00364270" w:rsidRPr="006845A4">
        <w:rPr>
          <w:rFonts w:ascii="Times New Roman" w:hAnsi="Times New Roman"/>
          <w:sz w:val="18"/>
          <w:szCs w:val="18"/>
        </w:rPr>
        <w:t>. Dz.U. z 2021r. poz. 1129)</w:t>
      </w:r>
      <w:r w:rsidR="00E27ABB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, </w:t>
      </w:r>
      <w:r w:rsidR="00EF3368" w:rsidRPr="006845A4">
        <w:rPr>
          <w:rFonts w:ascii="Times New Roman" w:eastAsia="Times New Roman" w:hAnsi="Times New Roman"/>
          <w:sz w:val="18"/>
          <w:szCs w:val="18"/>
          <w:lang w:eastAsia="pl-PL"/>
        </w:rPr>
        <w:t>do oddania</w:t>
      </w:r>
      <w:r w:rsidR="00DC652A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nw. zasobów:</w:t>
      </w:r>
    </w:p>
    <w:p w14:paraId="5E2328CC" w14:textId="77777777" w:rsidR="00E27ABB" w:rsidRPr="006845A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>…...</w:t>
      </w:r>
    </w:p>
    <w:p w14:paraId="05E0FDEB" w14:textId="77777777" w:rsidR="00E27ABB" w:rsidRPr="006845A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379D1C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do dyspozycji Wykonawcy:</w:t>
      </w:r>
    </w:p>
    <w:p w14:paraId="13708121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E168250" w14:textId="77777777" w:rsidR="00DC652A" w:rsidRPr="006845A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2092212A" w14:textId="77777777" w:rsidR="00BE3BCE" w:rsidRPr="006845A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na </w:t>
      </w:r>
      <w:r w:rsidR="00A87380"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potrzeby </w:t>
      </w:r>
      <w:r w:rsidR="00620476" w:rsidRPr="006845A4">
        <w:rPr>
          <w:rFonts w:ascii="Times New Roman" w:eastAsia="Times New Roman" w:hAnsi="Times New Roman"/>
          <w:sz w:val="18"/>
          <w:szCs w:val="18"/>
          <w:lang w:eastAsia="pl-PL"/>
        </w:rPr>
        <w:t>realizacji</w:t>
      </w:r>
      <w:r w:rsidRPr="006845A4">
        <w:rPr>
          <w:rFonts w:ascii="Times New Roman" w:eastAsia="Times New Roman" w:hAnsi="Times New Roman"/>
          <w:sz w:val="18"/>
          <w:szCs w:val="18"/>
          <w:lang w:eastAsia="pl-PL"/>
        </w:rPr>
        <w:t xml:space="preserve"> zamówienia pn.:</w:t>
      </w:r>
    </w:p>
    <w:p w14:paraId="210F0387" w14:textId="77777777" w:rsidR="00AF4E90" w:rsidRPr="006845A4" w:rsidRDefault="0036427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b/>
          <w:lang w:eastAsia="pl-PL"/>
        </w:rPr>
        <w:t xml:space="preserve">Całodobowe świadczenie usług w zakresie transportu pacjentów Szpitala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reanimacyjno</w:t>
      </w:r>
      <w:proofErr w:type="spellEnd"/>
      <w:r w:rsidRPr="006845A4">
        <w:rPr>
          <w:rFonts w:ascii="Times New Roman" w:eastAsia="Times New Roman" w:hAnsi="Times New Roman"/>
          <w:b/>
          <w:lang w:eastAsia="pl-PL"/>
        </w:rPr>
        <w:t xml:space="preserve"> - transportową RT z lekarzem (typ S) i karetką </w:t>
      </w:r>
      <w:proofErr w:type="spellStart"/>
      <w:r w:rsidRPr="006845A4">
        <w:rPr>
          <w:rFonts w:ascii="Times New Roman" w:eastAsia="Times New Roman" w:hAnsi="Times New Roman"/>
          <w:b/>
          <w:lang w:eastAsia="pl-PL"/>
        </w:rPr>
        <w:t>bariatryczną</w:t>
      </w:r>
      <w:proofErr w:type="spellEnd"/>
    </w:p>
    <w:p w14:paraId="58071F85" w14:textId="1A86F8D9" w:rsidR="00EC10EE" w:rsidRPr="006845A4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Znak sprawy: </w:t>
      </w:r>
      <w:r w:rsidR="00364270" w:rsidRPr="006845A4">
        <w:rPr>
          <w:rFonts w:ascii="Times New Roman" w:eastAsia="Times New Roman" w:hAnsi="Times New Roman"/>
          <w:b/>
          <w:lang w:eastAsia="pl-PL"/>
        </w:rPr>
        <w:t>ZP/</w:t>
      </w:r>
      <w:r w:rsidR="00825BF8" w:rsidRPr="006845A4">
        <w:rPr>
          <w:rFonts w:ascii="Times New Roman" w:eastAsia="Times New Roman" w:hAnsi="Times New Roman"/>
          <w:b/>
          <w:lang w:eastAsia="pl-PL"/>
        </w:rPr>
        <w:t>52</w:t>
      </w:r>
      <w:r w:rsidR="00364270" w:rsidRPr="006845A4">
        <w:rPr>
          <w:rFonts w:ascii="Times New Roman" w:eastAsia="Times New Roman" w:hAnsi="Times New Roman"/>
          <w:b/>
          <w:lang w:eastAsia="pl-PL"/>
        </w:rPr>
        <w:t>/202</w:t>
      </w:r>
      <w:r w:rsidR="00825BF8" w:rsidRPr="006845A4">
        <w:rPr>
          <w:rFonts w:ascii="Times New Roman" w:eastAsia="Times New Roman" w:hAnsi="Times New Roman"/>
          <w:b/>
          <w:lang w:eastAsia="pl-PL"/>
        </w:rPr>
        <w:t>3</w:t>
      </w:r>
    </w:p>
    <w:p w14:paraId="2451041D" w14:textId="77777777" w:rsidR="00DC652A" w:rsidRPr="006845A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6845A4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6845A4">
        <w:rPr>
          <w:rFonts w:ascii="Times New Roman" w:eastAsia="Times New Roman" w:hAnsi="Times New Roman"/>
          <w:lang w:eastAsia="pl-PL"/>
        </w:rPr>
        <w:t>:</w:t>
      </w:r>
    </w:p>
    <w:p w14:paraId="53179B5C" w14:textId="77777777" w:rsidR="00DC652A" w:rsidRPr="006845A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u</w:t>
      </w:r>
      <w:r w:rsidR="00DC652A" w:rsidRPr="006845A4">
        <w:rPr>
          <w:rFonts w:ascii="Times New Roman" w:eastAsia="Times New Roman" w:hAnsi="Times New Roman"/>
          <w:lang w:eastAsia="pl-PL"/>
        </w:rPr>
        <w:t>dostę</w:t>
      </w:r>
      <w:r w:rsidRPr="006845A4">
        <w:rPr>
          <w:rFonts w:ascii="Times New Roman" w:eastAsia="Times New Roman" w:hAnsi="Times New Roman"/>
          <w:lang w:eastAsia="pl-PL"/>
        </w:rPr>
        <w:t>p</w:t>
      </w:r>
      <w:r w:rsidR="00DC652A" w:rsidRPr="006845A4">
        <w:rPr>
          <w:rFonts w:ascii="Times New Roman" w:eastAsia="Times New Roman" w:hAnsi="Times New Roman"/>
          <w:lang w:eastAsia="pl-PL"/>
        </w:rPr>
        <w:t>ni</w:t>
      </w:r>
      <w:r w:rsidRPr="006845A4">
        <w:rPr>
          <w:rFonts w:ascii="Times New Roman" w:eastAsia="Times New Roman" w:hAnsi="Times New Roman"/>
          <w:lang w:eastAsia="pl-PL"/>
        </w:rPr>
        <w:t>ę</w:t>
      </w:r>
      <w:r w:rsidR="00DC652A" w:rsidRPr="006845A4">
        <w:rPr>
          <w:rFonts w:ascii="Times New Roman" w:eastAsia="Times New Roman" w:hAnsi="Times New Roman"/>
          <w:lang w:eastAsia="pl-PL"/>
        </w:rPr>
        <w:t xml:space="preserve"> </w:t>
      </w:r>
      <w:r w:rsidRPr="006845A4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BAFF58F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86C4052" w14:textId="77777777" w:rsidR="0093388F" w:rsidRPr="006845A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2BEC6DAC" w14:textId="77777777" w:rsidR="0093388F" w:rsidRPr="006845A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83817D5" w14:textId="77777777" w:rsidR="00CB29AC" w:rsidRPr="006845A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0AF710A3" w14:textId="77777777" w:rsidR="00CB29AC" w:rsidRPr="006845A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345F0EA" w14:textId="77777777" w:rsidR="00830970" w:rsidRPr="006845A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6845A4">
        <w:rPr>
          <w:rFonts w:ascii="Times New Roman" w:eastAsia="Times New Roman" w:hAnsi="Times New Roman"/>
          <w:lang w:eastAsia="pl-PL"/>
        </w:rPr>
        <w:t xml:space="preserve">mojego </w:t>
      </w:r>
      <w:r w:rsidRPr="006845A4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6845A4">
        <w:rPr>
          <w:rFonts w:ascii="Times New Roman" w:eastAsia="Times New Roman" w:hAnsi="Times New Roman"/>
          <w:lang w:eastAsia="pl-PL"/>
        </w:rPr>
        <w:t>będzie następujący:</w:t>
      </w:r>
    </w:p>
    <w:p w14:paraId="6D382795" w14:textId="77777777" w:rsidR="00E27ABB" w:rsidRPr="006845A4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6845A4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6845A4" w14:paraId="1A6AB100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537285" w14:textId="77777777" w:rsidR="00053927" w:rsidRPr="006845A4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14:paraId="025D27AB" w14:textId="3068142A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AC78C4F" w14:textId="4D7016C4" w:rsidR="00053927" w:rsidRPr="006845A4" w:rsidRDefault="006845A4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 xml:space="preserve">            </w:t>
            </w:r>
            <w:r w:rsidR="00053927" w:rsidRPr="006845A4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14:paraId="645E8D96" w14:textId="6C606132" w:rsidR="00053927" w:rsidRPr="006845A4" w:rsidRDefault="006845A4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   </w:t>
            </w:r>
            <w:r w:rsidR="00053927" w:rsidRPr="006845A4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0A1509FF" w14:textId="77777777" w:rsidR="00E27ABB" w:rsidRPr="006845A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8"/>
          <w:lang w:eastAsia="pl-PL"/>
        </w:rPr>
      </w:pPr>
    </w:p>
    <w:sectPr w:rsidR="00E27ABB" w:rsidRPr="006845A4" w:rsidSect="006845A4">
      <w:headerReference w:type="default" r:id="rId8"/>
      <w:footerReference w:type="default" r:id="rId9"/>
      <w:pgSz w:w="11906" w:h="16838"/>
      <w:pgMar w:top="1701" w:right="1417" w:bottom="851" w:left="1417" w:header="99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E2F11" w14:textId="77777777"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14:paraId="2C95A6A6" w14:textId="77777777"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46A47" w14:textId="77777777" w:rsidR="00025386" w:rsidRDefault="007B4F8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F4DA194" wp14:editId="203C80A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8822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9ADF8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12689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D2991" w14:textId="77777777"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14:paraId="305F57BC" w14:textId="77777777"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0709F" w14:textId="042B162B" w:rsidR="00EC10EE" w:rsidRPr="006845A4" w:rsidRDefault="00EC10EE">
    <w:pPr>
      <w:pStyle w:val="Nagwek"/>
      <w:rPr>
        <w:rFonts w:ascii="Times New Roman" w:hAnsi="Times New Roman"/>
        <w:sz w:val="18"/>
        <w:szCs w:val="18"/>
      </w:rPr>
    </w:pPr>
    <w:r w:rsidRPr="006845A4">
      <w:rPr>
        <w:rFonts w:ascii="Times New Roman" w:hAnsi="Times New Roman"/>
        <w:sz w:val="18"/>
        <w:szCs w:val="18"/>
      </w:rPr>
      <w:t xml:space="preserve">Znak sprawy </w:t>
    </w:r>
    <w:r w:rsidR="00364270" w:rsidRPr="006845A4">
      <w:rPr>
        <w:rFonts w:ascii="Times New Roman" w:hAnsi="Times New Roman"/>
        <w:sz w:val="18"/>
        <w:szCs w:val="18"/>
      </w:rPr>
      <w:t>ZP/</w:t>
    </w:r>
    <w:r w:rsidR="00825BF8" w:rsidRPr="006845A4">
      <w:rPr>
        <w:rFonts w:ascii="Times New Roman" w:hAnsi="Times New Roman"/>
        <w:sz w:val="18"/>
        <w:szCs w:val="18"/>
      </w:rPr>
      <w:t>52</w:t>
    </w:r>
    <w:r w:rsidR="00364270" w:rsidRPr="006845A4">
      <w:rPr>
        <w:rFonts w:ascii="Times New Roman" w:hAnsi="Times New Roman"/>
        <w:sz w:val="18"/>
        <w:szCs w:val="18"/>
      </w:rPr>
      <w:t>/202</w:t>
    </w:r>
    <w:r w:rsidR="00825BF8" w:rsidRPr="006845A4">
      <w:rPr>
        <w:rFonts w:ascii="Times New Roman" w:hAnsi="Times New Roman"/>
        <w:sz w:val="18"/>
        <w:szCs w:val="18"/>
      </w:rPr>
      <w:t>3</w:t>
    </w:r>
    <w:r w:rsidR="006845A4" w:rsidRPr="006845A4">
      <w:rPr>
        <w:rFonts w:ascii="Times New Roman" w:hAnsi="Times New Roman"/>
        <w:bCs/>
        <w:sz w:val="18"/>
        <w:szCs w:val="18"/>
      </w:rPr>
      <w:t xml:space="preserve">                                                                                                       </w:t>
    </w:r>
    <w:r w:rsidR="006845A4">
      <w:rPr>
        <w:rFonts w:ascii="Times New Roman" w:hAnsi="Times New Roman"/>
        <w:bCs/>
        <w:sz w:val="18"/>
        <w:szCs w:val="18"/>
      </w:rPr>
      <w:t xml:space="preserve">                  </w:t>
    </w:r>
    <w:r w:rsidR="006845A4" w:rsidRPr="006845A4">
      <w:rPr>
        <w:rFonts w:ascii="Times New Roman" w:hAnsi="Times New Roman"/>
        <w:bCs/>
        <w:sz w:val="18"/>
        <w:szCs w:val="18"/>
      </w:rPr>
      <w:t xml:space="preserve"> </w:t>
    </w:r>
    <w:r w:rsidR="006845A4" w:rsidRPr="006845A4">
      <w:rPr>
        <w:rFonts w:ascii="Times New Roman" w:hAnsi="Times New Roman"/>
        <w:bCs/>
        <w:sz w:val="18"/>
        <w:szCs w:val="18"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56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123ECF"/>
    <w:rsid w:val="0016158F"/>
    <w:rsid w:val="001C2314"/>
    <w:rsid w:val="00213980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6845A4"/>
    <w:rsid w:val="00745A44"/>
    <w:rsid w:val="007666D6"/>
    <w:rsid w:val="007B4F8E"/>
    <w:rsid w:val="007E616B"/>
    <w:rsid w:val="00824D73"/>
    <w:rsid w:val="00825BF8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937D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502D5D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31B23-670D-41A7-9E3A-1E280CC57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5</cp:revision>
  <cp:lastPrinted>2023-11-09T10:30:00Z</cp:lastPrinted>
  <dcterms:created xsi:type="dcterms:W3CDTF">2022-11-22T13:18:00Z</dcterms:created>
  <dcterms:modified xsi:type="dcterms:W3CDTF">2023-11-09T10:30:00Z</dcterms:modified>
</cp:coreProperties>
</file>